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E6C9A" w14:textId="77777777" w:rsidR="00CB7AB7" w:rsidRPr="0082657B" w:rsidRDefault="00CB7AB7" w:rsidP="00CB7AB7">
      <w:pPr>
        <w:pStyle w:val="PGE-NotaExplicativa"/>
        <w:rPr>
          <w:highlight w:val="yellow"/>
        </w:rPr>
      </w:pPr>
      <w:r w:rsidRPr="0082657B">
        <w:rPr>
          <w:highlight w:val="yellow"/>
        </w:rPr>
        <w:t>Notas Explicativas:</w:t>
      </w:r>
    </w:p>
    <w:p w14:paraId="0ED95000"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41DED3CF"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C7094CD"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260945D4"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4CC8A930" w14:textId="77777777" w:rsidR="00EC6176" w:rsidRDefault="00EC6176" w:rsidP="00EC6176">
      <w:pPr>
        <w:pStyle w:val="PGE-Normal"/>
      </w:pPr>
    </w:p>
    <w:p w14:paraId="490F61BD" w14:textId="77777777" w:rsidR="00EC6176" w:rsidRDefault="00EC6176" w:rsidP="00EC6176">
      <w:pPr>
        <w:pStyle w:val="Ttulo"/>
      </w:pPr>
      <w:r>
        <w:t>EDITAL DE PREGÃO ELETRÔNICO Nº ___/_____</w:t>
      </w:r>
    </w:p>
    <w:p w14:paraId="6E257E8D" w14:textId="7D04EFDE" w:rsidR="00EC6176" w:rsidRDefault="00EC6176" w:rsidP="00EC6176">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w:t>
      </w:r>
      <w:r w:rsidRPr="00EC6176">
        <w:t>realizará</w:t>
      </w:r>
      <w:r w:rsidRPr="00CD2AB6">
        <w:t xml:space="preserve"> licitação, na modalidade "Pregão Eletrônico", sob o critério “menor preço por lote”, por meio do site www.compras.es.gov.br, para </w:t>
      </w:r>
      <w:r w:rsidRPr="009E2274">
        <w:rPr>
          <w:b/>
        </w:rPr>
        <w:t xml:space="preserve">AQUISIÇÃO DE </w:t>
      </w:r>
      <w:r>
        <w:rPr>
          <w:b/>
        </w:rPr>
        <w:t>_____________</w:t>
      </w:r>
      <w:r>
        <w:t>,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w:t>
      </w:r>
      <w:r w:rsidR="00A728BA">
        <w:t xml:space="preserve"> </w:t>
      </w:r>
      <w:bookmarkStart w:id="0" w:name="_Hlk24988231"/>
      <w:bookmarkStart w:id="1" w:name="_GoBack"/>
      <w:r w:rsidR="00A728BA">
        <w:t xml:space="preserve">bem como da </w:t>
      </w:r>
      <w:r w:rsidR="00A728BA" w:rsidRPr="00A728BA">
        <w:t>P</w:t>
      </w:r>
      <w:r w:rsidR="00A728BA">
        <w:t>ortaria</w:t>
      </w:r>
      <w:r w:rsidR="00A728BA" w:rsidRPr="00A728BA">
        <w:t xml:space="preserve"> SEGER/PGE/SECONT Nº 049-R/2010</w:t>
      </w:r>
      <w:r w:rsidR="00A728BA">
        <w:t>, e</w:t>
      </w:r>
      <w:r w:rsidRPr="009E4F26">
        <w:t xml:space="preserve"> demais normas pertinentes e condições estabelecidas no presente Edital</w:t>
      </w:r>
      <w:bookmarkEnd w:id="0"/>
      <w:bookmarkEnd w:id="1"/>
      <w:r w:rsidRPr="009E4F26">
        <w:t>.</w:t>
      </w:r>
    </w:p>
    <w:p w14:paraId="2F74E0D5" w14:textId="77777777" w:rsidR="00EC6176" w:rsidRDefault="00EC6176" w:rsidP="00EC6176">
      <w:pPr>
        <w:pStyle w:val="Ttulo1"/>
      </w:pPr>
      <w:r>
        <w:t>DISPOSIÇÕES PRELIMINARES</w:t>
      </w:r>
    </w:p>
    <w:p w14:paraId="31E21DBA" w14:textId="77777777" w:rsidR="00EC6176" w:rsidRPr="003168EC" w:rsidRDefault="00EC6176" w:rsidP="00EC6176">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4A9B33F3" w14:textId="77777777" w:rsidR="00EC6176" w:rsidRPr="009E4F26" w:rsidRDefault="00EC6176" w:rsidP="00EC6176">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3F24C0C7" w14:textId="77777777" w:rsidR="00EC6176" w:rsidRPr="009E4F26" w:rsidRDefault="00EC6176" w:rsidP="00EC6176">
      <w:pPr>
        <w:pStyle w:val="PGE-Normal"/>
      </w:pPr>
      <w:r w:rsidRPr="009E4F26">
        <w:t xml:space="preserve">INÍCIO DO ACOLHIMENTO DAS PROPOSTAS: ÀS </w:t>
      </w:r>
      <w:r>
        <w:t>___</w:t>
      </w:r>
      <w:r w:rsidRPr="009E4F26">
        <w:t xml:space="preserve"> horas do dia </w:t>
      </w:r>
      <w:r>
        <w:t>__/__/____.</w:t>
      </w:r>
    </w:p>
    <w:p w14:paraId="0004616C" w14:textId="77777777" w:rsidR="00EC6176" w:rsidRPr="009E4F26" w:rsidRDefault="00EC6176" w:rsidP="00EC6176">
      <w:pPr>
        <w:pStyle w:val="PGE-Normal"/>
      </w:pPr>
      <w:r w:rsidRPr="009E4F26">
        <w:t xml:space="preserve">LIMITE PARA ACOLHIMENTO DAS PROPOSTAS: ÀS </w:t>
      </w:r>
      <w:r>
        <w:t>___</w:t>
      </w:r>
      <w:r w:rsidRPr="009E4F26">
        <w:t xml:space="preserve"> horas do dia </w:t>
      </w:r>
      <w:r>
        <w:t>__/__/____.</w:t>
      </w:r>
    </w:p>
    <w:p w14:paraId="431A1884" w14:textId="77777777" w:rsidR="00EC6176" w:rsidRPr="00040D2D" w:rsidRDefault="00EC6176" w:rsidP="00EC6176">
      <w:pPr>
        <w:pStyle w:val="PGE-Normal"/>
      </w:pPr>
      <w:r w:rsidRPr="00040D2D">
        <w:lastRenderedPageBreak/>
        <w:t>ABERTURA DAS PROPOSTAS: ÀS ___ horas do dia __/__/____.</w:t>
      </w:r>
    </w:p>
    <w:p w14:paraId="5B2B6734" w14:textId="77777777" w:rsidR="00EC6176" w:rsidRDefault="00EC6176" w:rsidP="00EC6176">
      <w:pPr>
        <w:pStyle w:val="PGE-Normal"/>
      </w:pPr>
      <w:r w:rsidRPr="00306687">
        <w:t>ABERTURA DA SESSÃO PÚBLICA</w:t>
      </w:r>
      <w:r w:rsidRPr="009E4F26">
        <w:t xml:space="preserve">: ÀS </w:t>
      </w:r>
      <w:r>
        <w:t>___</w:t>
      </w:r>
      <w:r w:rsidRPr="009E4F26">
        <w:t xml:space="preserve"> horas do dia </w:t>
      </w:r>
      <w:r>
        <w:t>__/__/____.</w:t>
      </w:r>
    </w:p>
    <w:p w14:paraId="2B232922" w14:textId="77777777" w:rsidR="00EC6176" w:rsidRDefault="00EC6176" w:rsidP="00EC6176">
      <w:pPr>
        <w:pStyle w:val="N11"/>
      </w:pPr>
      <w:r>
        <w:t>Integram este Edital os seguintes anexos:</w:t>
      </w:r>
    </w:p>
    <w:p w14:paraId="7EEDBEC3" w14:textId="77777777" w:rsidR="00EC6176" w:rsidRDefault="00EC6176" w:rsidP="00EC6176">
      <w:pPr>
        <w:pStyle w:val="PGE-Normal"/>
      </w:pPr>
      <w:r>
        <w:t>Anexo I – Termo de Referência</w:t>
      </w:r>
    </w:p>
    <w:p w14:paraId="01BC2EA3" w14:textId="77777777" w:rsidR="00EC6176" w:rsidRDefault="00EC6176" w:rsidP="00EC6176">
      <w:pPr>
        <w:pStyle w:val="PGE-Normal"/>
      </w:pPr>
      <w:r>
        <w:t>Anexo II – Modelos do edital</w:t>
      </w:r>
    </w:p>
    <w:p w14:paraId="2B55D6FE" w14:textId="77777777" w:rsidR="00EC6176" w:rsidRDefault="00EC6176" w:rsidP="00EC6176">
      <w:pPr>
        <w:pStyle w:val="PGE-Normal"/>
      </w:pPr>
      <w:r>
        <w:t>Anexo III – Exigências de Habilitação</w:t>
      </w:r>
    </w:p>
    <w:p w14:paraId="17259576" w14:textId="77777777" w:rsidR="00EC6176" w:rsidRDefault="00EC6176" w:rsidP="00EC6176">
      <w:pPr>
        <w:pStyle w:val="PGE-Normal"/>
      </w:pPr>
      <w:r>
        <w:t>Anexo IV – Minuta de Termo de Contrato</w:t>
      </w:r>
    </w:p>
    <w:p w14:paraId="17E3896A" w14:textId="77777777" w:rsidR="00EC6176" w:rsidRDefault="00EC6176" w:rsidP="00EC6176">
      <w:pPr>
        <w:pStyle w:val="Ttulo1"/>
      </w:pPr>
      <w:r>
        <w:t>DO OBJETO</w:t>
      </w:r>
    </w:p>
    <w:p w14:paraId="0F1B6E2B" w14:textId="77777777" w:rsidR="00EC6176" w:rsidRDefault="00EC6176" w:rsidP="00EC6176">
      <w:pPr>
        <w:pStyle w:val="N11"/>
      </w:pPr>
      <w:r w:rsidRPr="00CD2AB6">
        <w:t xml:space="preserve">O objeto deste Pregão é </w:t>
      </w:r>
      <w:r>
        <w:t xml:space="preserve">a </w:t>
      </w:r>
      <w:r w:rsidRPr="00CD2AB6">
        <w:t xml:space="preserve">contratação de empresa </w:t>
      </w:r>
      <w:r>
        <w:t>para o fornecimento de ________</w:t>
      </w:r>
      <w:r w:rsidRPr="00CD2AB6">
        <w:t xml:space="preserve">, </w:t>
      </w:r>
      <w:r>
        <w:t xml:space="preserve">conforme </w:t>
      </w:r>
      <w:r w:rsidRPr="00CD2AB6">
        <w:t xml:space="preserve">especificações </w:t>
      </w:r>
      <w:r>
        <w:t>d</w:t>
      </w:r>
      <w:r w:rsidRPr="00CD2AB6">
        <w:t>o Anexo I do presente Edital.</w:t>
      </w:r>
    </w:p>
    <w:p w14:paraId="2A5E261D" w14:textId="77777777" w:rsidR="00EC6176" w:rsidRDefault="00EC6176" w:rsidP="00EC6176">
      <w:pPr>
        <w:pStyle w:val="N11"/>
      </w:pPr>
      <w:r>
        <w:t>O recebimento do objeto se fará na forma estabelecida no Anexo I do presente Edital e no instrumento contratual.</w:t>
      </w:r>
    </w:p>
    <w:p w14:paraId="78E8ECBD" w14:textId="77777777" w:rsidR="00EC6176" w:rsidRDefault="00EC6176" w:rsidP="00EC6176">
      <w:pPr>
        <w:pStyle w:val="Ttulo1"/>
      </w:pPr>
      <w:r>
        <w:t>DA DOTAÇÃO ORÇAMENTÁRIA</w:t>
      </w:r>
    </w:p>
    <w:p w14:paraId="1ACF166F" w14:textId="00C40A1D" w:rsidR="00EC6176" w:rsidRDefault="00EC6176" w:rsidP="00EC6176">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(o) SIGLA DO ÓRGÃO) para o exercício de ______.</w:t>
      </w:r>
    </w:p>
    <w:p w14:paraId="159C58E6" w14:textId="77777777" w:rsidR="00EC6176" w:rsidRDefault="00EC6176" w:rsidP="00EC6176">
      <w:pPr>
        <w:pStyle w:val="Ttulo1"/>
      </w:pPr>
      <w:r w:rsidRPr="00F160DF">
        <w:t>DOS PREÇOS E DAS CONDIÇÕES DE PAGAMENTO</w:t>
      </w:r>
    </w:p>
    <w:p w14:paraId="2A0B285A" w14:textId="77777777" w:rsidR="00EC6176" w:rsidRDefault="00EC6176" w:rsidP="00EC6176">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0917D266" w14:textId="77777777" w:rsidR="00EC6176" w:rsidRDefault="00EC6176" w:rsidP="00EC6176">
      <w:pPr>
        <w:pStyle w:val="N11"/>
      </w:pPr>
      <w:r w:rsidRPr="00F160DF">
        <w:t>Os preços contratados serão fixos e irreajustáveis.</w:t>
      </w:r>
    </w:p>
    <w:p w14:paraId="71EF5464" w14:textId="77777777" w:rsidR="00EC6176" w:rsidRDefault="00EC6176" w:rsidP="00EC6176">
      <w:pPr>
        <w:pStyle w:val="N11"/>
      </w:pPr>
      <w:r w:rsidRPr="00F160DF">
        <w:t>A Contratante pagará à Contratada pelos materiais adquiridos, até o décimo dia útil após a apresentação da Nota Fiscal/Fatura correspondente, devidamente aceita pelo Contratante, vedada a antecipação.</w:t>
      </w:r>
    </w:p>
    <w:p w14:paraId="05856928" w14:textId="77777777" w:rsidR="00EC6176" w:rsidRDefault="00EC6176" w:rsidP="00EC6176">
      <w:pPr>
        <w:pStyle w:val="N11"/>
      </w:pPr>
      <w:r>
        <w:t xml:space="preserve">Decorrido o prazo indicado no item anterior, incidirá multa financeira nos seguintes termos: </w:t>
      </w:r>
    </w:p>
    <w:p w14:paraId="6A1FDB80" w14:textId="77777777" w:rsidR="00FE7745" w:rsidRPr="0063373D" w:rsidRDefault="00FE7745" w:rsidP="00FE7745">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6334B1A3" w14:textId="77777777" w:rsidR="00FE7745" w:rsidRPr="00FB66AB" w:rsidRDefault="00FE7745" w:rsidP="00FE7745">
      <w:pPr>
        <w:pStyle w:val="PGE-Normal"/>
        <w:spacing w:before="0" w:after="0"/>
        <w:rPr>
          <w:rFonts w:cs="Arial"/>
          <w:szCs w:val="24"/>
        </w:rPr>
      </w:pPr>
      <w:r w:rsidRPr="00FB66AB">
        <w:rPr>
          <w:rFonts w:cs="Arial"/>
          <w:szCs w:val="24"/>
        </w:rPr>
        <w:t>Onde:</w:t>
      </w:r>
    </w:p>
    <w:p w14:paraId="778FA8E2" w14:textId="77777777" w:rsidR="00FE7745" w:rsidRPr="00FB66AB" w:rsidRDefault="00FE7745" w:rsidP="00FE7745">
      <w:pPr>
        <w:pStyle w:val="PGE-Normal"/>
        <w:spacing w:before="0" w:after="0"/>
        <w:ind w:left="1134"/>
        <w:rPr>
          <w:rFonts w:cs="Arial"/>
          <w:szCs w:val="24"/>
        </w:rPr>
      </w:pPr>
      <w:r w:rsidRPr="00FB66AB">
        <w:rPr>
          <w:rFonts w:cs="Arial"/>
          <w:szCs w:val="24"/>
        </w:rPr>
        <w:t>VM = Valor da Multa Financeira.</w:t>
      </w:r>
    </w:p>
    <w:p w14:paraId="5D4ECACE" w14:textId="77777777" w:rsidR="00FE7745" w:rsidRPr="00FB66AB" w:rsidRDefault="00FE7745" w:rsidP="00FE7745">
      <w:pPr>
        <w:pStyle w:val="PGE-Normal"/>
        <w:spacing w:before="0" w:after="0"/>
        <w:ind w:left="1134"/>
        <w:rPr>
          <w:rFonts w:cs="Arial"/>
          <w:szCs w:val="24"/>
        </w:rPr>
      </w:pPr>
      <w:r w:rsidRPr="00FB66AB">
        <w:rPr>
          <w:rFonts w:cs="Arial"/>
          <w:szCs w:val="24"/>
        </w:rPr>
        <w:t>VF = Valor da Nota Fiscal referente ao mês em atraso.</w:t>
      </w:r>
    </w:p>
    <w:p w14:paraId="32C71F79" w14:textId="77777777" w:rsidR="00FE7745" w:rsidRPr="00FB66AB" w:rsidRDefault="00FE7745" w:rsidP="00FE7745">
      <w:pPr>
        <w:pStyle w:val="PGE-Normal"/>
        <w:spacing w:before="0" w:after="0"/>
        <w:ind w:left="1134"/>
        <w:rPr>
          <w:rFonts w:cs="Arial"/>
          <w:szCs w:val="24"/>
        </w:rPr>
      </w:pPr>
      <w:r w:rsidRPr="00FB66AB">
        <w:rPr>
          <w:rFonts w:cs="Arial"/>
          <w:szCs w:val="24"/>
        </w:rPr>
        <w:lastRenderedPageBreak/>
        <w:t>ND = Número de dias em atraso.</w:t>
      </w:r>
    </w:p>
    <w:p w14:paraId="1C0F283F" w14:textId="77777777" w:rsidR="00EC6176" w:rsidRDefault="00EC6176" w:rsidP="00EC6176">
      <w:pPr>
        <w:pStyle w:val="N11"/>
      </w:pPr>
      <w:r>
        <w:t>O pagamento far-se-á por meio de uma única fatura.</w:t>
      </w:r>
    </w:p>
    <w:p w14:paraId="0C87B0B6" w14:textId="77777777" w:rsidR="00EC6176" w:rsidRDefault="00EC6176" w:rsidP="00EC6176">
      <w:pPr>
        <w:pStyle w:val="N11"/>
      </w:pPr>
      <w:r w:rsidRPr="00F160DF">
        <w:t>Incumbirão à Contratada a iniciativa e o encargo do cálculo minucioso da fatura devida, a ser revisto e aprovado pela Contratante, juntando-se o cálculo da fatura.</w:t>
      </w:r>
    </w:p>
    <w:p w14:paraId="4C92F5F5" w14:textId="77777777" w:rsidR="00EC6176" w:rsidRDefault="00EC6176" w:rsidP="00EC6176">
      <w:pPr>
        <w:pStyle w:val="N11"/>
      </w:pPr>
      <w:r w:rsidRPr="00F160DF">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3CF2888D" w14:textId="77777777" w:rsidR="00EC6176" w:rsidRDefault="00EC6176" w:rsidP="00EC6176">
      <w:pPr>
        <w:pStyle w:val="N11"/>
      </w:pPr>
      <w:r w:rsidRPr="00F160DF">
        <w:t xml:space="preserve">A liquidação das despesas obedecerá rigorosamente </w:t>
      </w:r>
      <w:r>
        <w:t>a</w:t>
      </w:r>
      <w:r w:rsidRPr="00F160DF">
        <w:t>o estabelecido na Lei</w:t>
      </w:r>
      <w:r>
        <w:t xml:space="preserve"> </w:t>
      </w:r>
      <w:r w:rsidRPr="00F160DF">
        <w:t>4.320/</w:t>
      </w:r>
      <w:r>
        <w:t>19</w:t>
      </w:r>
      <w:r w:rsidRPr="00F160DF">
        <w:t>64, assim como na Lei Estadual 2.583/</w:t>
      </w:r>
      <w:r>
        <w:t>19</w:t>
      </w:r>
      <w:r w:rsidRPr="00F160DF">
        <w:t>71</w:t>
      </w:r>
      <w:r>
        <w:t>.</w:t>
      </w:r>
    </w:p>
    <w:p w14:paraId="3F6D6D2D" w14:textId="77777777" w:rsidR="00EC6176" w:rsidRDefault="00EC6176" w:rsidP="00EC6176">
      <w:pPr>
        <w:pStyle w:val="Ttulo1"/>
      </w:pPr>
      <w:r>
        <w:t>DO PRAZO DE VIGÊNCIA CONTRATUAL</w:t>
      </w:r>
    </w:p>
    <w:p w14:paraId="64023D06" w14:textId="77777777" w:rsidR="00EC6176" w:rsidRDefault="00EC6176" w:rsidP="00EC6176">
      <w:pPr>
        <w:pStyle w:val="N11"/>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44EBFBAD" w14:textId="77777777" w:rsidR="00EC6176" w:rsidRDefault="00EC6176" w:rsidP="00EC6176">
      <w:pPr>
        <w:pStyle w:val="N11"/>
      </w:pPr>
      <w:r>
        <w:t>É vedada a assunção de obrigações que importem em necessidade de alocação de créditos orçamentários relativos a exercício financeiro futuro.</w:t>
      </w:r>
    </w:p>
    <w:p w14:paraId="2C22F64A" w14:textId="77777777" w:rsidR="00EC6176" w:rsidRDefault="00EC6176" w:rsidP="00EC6176">
      <w:pPr>
        <w:pStyle w:val="N11"/>
      </w:pPr>
      <w:r>
        <w:t>Fica resguardado o prazo de garantia do bem adquirido, conforme estipulado no Anexo I deste Edital.</w:t>
      </w:r>
    </w:p>
    <w:p w14:paraId="544F3193" w14:textId="77777777" w:rsidR="00EC6176" w:rsidRDefault="00EC6176" w:rsidP="00EC6176">
      <w:pPr>
        <w:pStyle w:val="Ttulo1"/>
      </w:pPr>
      <w:r>
        <w:t>DO PRAZO DE VALIDADE DAS PROPOSTAS</w:t>
      </w:r>
    </w:p>
    <w:p w14:paraId="7D2DB32F" w14:textId="77777777" w:rsidR="00EC6176" w:rsidRDefault="00EC6176" w:rsidP="00EC6176">
      <w:pPr>
        <w:pStyle w:val="N11"/>
      </w:pPr>
      <w:r w:rsidRPr="00CA70A8">
        <w:t>O prazo de validade das propostas será de 60 (sessenta) dias corridos, contados da data limite para o acolhimento das mesmas, conforme indicado neste edital.</w:t>
      </w:r>
    </w:p>
    <w:p w14:paraId="5D4009A9" w14:textId="77777777" w:rsidR="00EC6176" w:rsidRDefault="00EC6176" w:rsidP="00EC6176">
      <w:pPr>
        <w:pStyle w:val="Ttulo1"/>
      </w:pPr>
      <w:r>
        <w:t>RECEBIMENTO E ABERTURA DAS PROPOSTAS E DATA DO PREGÃO</w:t>
      </w:r>
    </w:p>
    <w:p w14:paraId="7CBF6E55" w14:textId="77777777" w:rsidR="00EC6176" w:rsidRDefault="00EC6176" w:rsidP="00EC6176">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56F8C031" w14:textId="77777777" w:rsidR="00EC6176" w:rsidRDefault="00EC6176" w:rsidP="00EC6176">
      <w:pPr>
        <w:pStyle w:val="Ttulo1"/>
      </w:pPr>
      <w:r w:rsidRPr="00CA70A8">
        <w:t>REFERÊNCIA DE TEMPO</w:t>
      </w:r>
    </w:p>
    <w:p w14:paraId="1FF207D2" w14:textId="77777777" w:rsidR="00EC6176" w:rsidRPr="00CA70A8" w:rsidRDefault="00EC6176" w:rsidP="00EC6176">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2322CBF9" w14:textId="77777777" w:rsidR="00EC6176" w:rsidRDefault="00EC6176" w:rsidP="00EC6176">
      <w:pPr>
        <w:pStyle w:val="Ttulo1"/>
      </w:pPr>
      <w:r>
        <w:t>DAS CONDIÇÕES PARA PARTICIPAÇÃO</w:t>
      </w:r>
    </w:p>
    <w:p w14:paraId="26700D4E" w14:textId="77777777" w:rsidR="002C5B90" w:rsidRDefault="00EC6176" w:rsidP="002C5B90">
      <w:pPr>
        <w:pStyle w:val="N11"/>
      </w:pPr>
      <w:r w:rsidRPr="00CA70A8">
        <w:t>Poderão participar do processo os interessados que atenderem a todas as exigências contidas neste Edital e seus anexos.</w:t>
      </w:r>
    </w:p>
    <w:p w14:paraId="09AD3064" w14:textId="77777777" w:rsidR="002C5B90" w:rsidRPr="002C5B90" w:rsidRDefault="009C760D" w:rsidP="002C5B90">
      <w:pPr>
        <w:pStyle w:val="N11"/>
      </w:pPr>
      <w:r w:rsidRPr="002C5B90">
        <w:rPr>
          <w:rFonts w:cs="Arial"/>
          <w:bCs/>
          <w:iCs/>
          <w:szCs w:val="24"/>
        </w:rPr>
        <w:lastRenderedPageBreak/>
        <w:t>Estarão impedidos de participar de qualquer fase do processo, interessados que se enquadrarem em uma ou mais das situações a seguir:</w:t>
      </w:r>
    </w:p>
    <w:p w14:paraId="6ADD0162" w14:textId="77777777" w:rsidR="002C5B90" w:rsidRDefault="009C760D" w:rsidP="005979E6">
      <w:pPr>
        <w:pStyle w:val="N111"/>
      </w:pPr>
      <w:r w:rsidRPr="002C5B90">
        <w:t xml:space="preserve"> estejam constituídos sob a forma de consórcio;</w:t>
      </w:r>
    </w:p>
    <w:p w14:paraId="210993A3" w14:textId="77777777" w:rsidR="002C5B90" w:rsidRPr="002C5B90" w:rsidRDefault="009C760D" w:rsidP="002C5B90">
      <w:pPr>
        <w:pStyle w:val="N111"/>
      </w:pPr>
      <w:r w:rsidRPr="002C5B90">
        <w:rPr>
          <w:rFonts w:cs="Arial"/>
          <w:bCs/>
          <w:iCs/>
          <w:szCs w:val="24"/>
        </w:rPr>
        <w:t xml:space="preserve"> estejam cumprindo as penalidades previstas no art. 87, III, da Lei 8.666/1993, desde que não haja disposição expressa limitando os seus efeitos à esfera do ente sancionador;</w:t>
      </w:r>
    </w:p>
    <w:p w14:paraId="7C74F51C" w14:textId="77777777" w:rsidR="002C5B90" w:rsidRPr="002C5B90" w:rsidRDefault="009C760D" w:rsidP="002C5B90">
      <w:pPr>
        <w:pStyle w:val="N111"/>
      </w:pPr>
      <w:r w:rsidRPr="002C5B90">
        <w:t>estejam cumprindo a penalidade prevista no art. 87, IV, da Lei 8.666/1993, ainda que impostas por ente federativo diverso do Espírito Santo;</w:t>
      </w:r>
    </w:p>
    <w:p w14:paraId="60635F3E" w14:textId="77777777" w:rsidR="002C5B90" w:rsidRPr="002C5B90" w:rsidRDefault="009C760D" w:rsidP="002C5B90">
      <w:pPr>
        <w:pStyle w:val="N111"/>
      </w:pPr>
      <w:r w:rsidRPr="002C5B90">
        <w:rPr>
          <w:rFonts w:cs="Arial"/>
          <w:bCs/>
          <w:iCs/>
          <w:szCs w:val="24"/>
        </w:rPr>
        <w:t>estejam cumprindo penalidade prevista no art. 7º da Lei 10.520/2002, desde que a decisão proferida pelo ente sancionador amplie, expressamente, os seus efeitos aos demais órgãos da Administração Pública Nacional.</w:t>
      </w:r>
    </w:p>
    <w:p w14:paraId="5F643E07" w14:textId="77777777" w:rsidR="002C5B90" w:rsidRDefault="009C760D" w:rsidP="002C5B90">
      <w:pPr>
        <w:pStyle w:val="N111"/>
      </w:pPr>
      <w:r w:rsidRPr="002C5B90">
        <w:rPr>
          <w:rFonts w:cs="Arial"/>
          <w:bCs/>
          <w:iCs/>
          <w:szCs w:val="24"/>
        </w:rPr>
        <w:t xml:space="preserve"> estejam sob falência, dissolução ou liquidação;</w:t>
      </w:r>
    </w:p>
    <w:p w14:paraId="0D03ABCE" w14:textId="1720C64D" w:rsidR="002C5B90" w:rsidRPr="002C5B90" w:rsidRDefault="009C760D" w:rsidP="005979E6">
      <w:pPr>
        <w:pStyle w:val="N1111"/>
      </w:pPr>
      <w:r w:rsidRPr="002C5B90">
        <w:t xml:space="preserve"> Caso o licitante se encontre em processo de recuperação judicial ou extrajudicial, deverá ser apresentada na fase de habilitação a sentença homologatória do plano de recuperação judicial;</w:t>
      </w:r>
    </w:p>
    <w:p w14:paraId="6AF4736C" w14:textId="3B56D3AF" w:rsidR="009C760D" w:rsidRPr="002C5B90" w:rsidRDefault="009C760D" w:rsidP="002C5B90">
      <w:pPr>
        <w:pStyle w:val="N111"/>
      </w:pPr>
      <w:r w:rsidRPr="002C5B90">
        <w:rPr>
          <w:rFonts w:cs="Arial"/>
          <w:bCs/>
          <w:iCs/>
          <w:szCs w:val="24"/>
        </w:rPr>
        <w:t>não cumpram o disposto no art. 9º da Lei 8.666/1993 e alterações.</w:t>
      </w:r>
    </w:p>
    <w:p w14:paraId="05EB1E7B" w14:textId="77777777" w:rsidR="00EC6176" w:rsidRPr="00007B99" w:rsidRDefault="00EC6176" w:rsidP="00EC6176">
      <w:pPr>
        <w:pStyle w:val="Ttulo1"/>
      </w:pPr>
      <w:r w:rsidRPr="00007B99">
        <w:t>REGULAMENTO OPERACIONAL DO CERTAME</w:t>
      </w:r>
    </w:p>
    <w:p w14:paraId="27FD13ED" w14:textId="77777777" w:rsidR="00EC6176" w:rsidRDefault="00EC6176" w:rsidP="00EC6176">
      <w:pPr>
        <w:pStyle w:val="N11"/>
      </w:pPr>
      <w:r>
        <w:t>O certame será conduzido pelo Pregoeiro, que terá, em especial, as seguintes atribuições:</w:t>
      </w:r>
    </w:p>
    <w:p w14:paraId="32F22A43" w14:textId="77777777" w:rsidR="00EC6176" w:rsidRDefault="00EC6176" w:rsidP="00397CDC">
      <w:pPr>
        <w:pStyle w:val="N111"/>
      </w:pPr>
      <w:r>
        <w:t>coordenar o processo licitatório;</w:t>
      </w:r>
    </w:p>
    <w:p w14:paraId="0F4C2AE7" w14:textId="77777777" w:rsidR="00EC6176" w:rsidRDefault="00EC6176" w:rsidP="00397CDC">
      <w:pPr>
        <w:pStyle w:val="N111"/>
      </w:pPr>
      <w:r>
        <w:t>receber, examinar e decidir as impugnações e consultas ao edital, apoiado pelo setor responsável pela sua elaboração;</w:t>
      </w:r>
    </w:p>
    <w:p w14:paraId="78169C3B" w14:textId="77777777" w:rsidR="00EC6176" w:rsidRDefault="00EC6176" w:rsidP="00397CDC">
      <w:pPr>
        <w:pStyle w:val="N111"/>
      </w:pPr>
      <w:r>
        <w:t>conduzir a sessão pública na internet;</w:t>
      </w:r>
    </w:p>
    <w:p w14:paraId="16748C1B" w14:textId="77777777" w:rsidR="00EC6176" w:rsidRDefault="00EC6176" w:rsidP="00397CDC">
      <w:pPr>
        <w:pStyle w:val="N111"/>
      </w:pPr>
      <w:r>
        <w:t>verificar a conformidade da proposta com os requisitos estabelecidos no instrumento convocatório;</w:t>
      </w:r>
    </w:p>
    <w:p w14:paraId="102FA747" w14:textId="77777777" w:rsidR="00EC6176" w:rsidRDefault="00EC6176" w:rsidP="00397CDC">
      <w:pPr>
        <w:pStyle w:val="N111"/>
      </w:pPr>
      <w:r>
        <w:t>dirigir a etapa de lances;</w:t>
      </w:r>
    </w:p>
    <w:p w14:paraId="0F30FC81" w14:textId="77777777" w:rsidR="00EC6176" w:rsidRDefault="00EC6176" w:rsidP="00397CDC">
      <w:pPr>
        <w:pStyle w:val="N111"/>
      </w:pPr>
      <w:r>
        <w:t>verificar e julgar as condições de habilitação;</w:t>
      </w:r>
    </w:p>
    <w:p w14:paraId="65538CB2" w14:textId="77777777" w:rsidR="00EC6176" w:rsidRDefault="00EC6176" w:rsidP="00397CDC">
      <w:pPr>
        <w:pStyle w:val="N111"/>
      </w:pPr>
      <w:r>
        <w:t>receber, examinar e decidir os recursos, encaminhando à autoridade competente quando mantiver sua decisão;</w:t>
      </w:r>
    </w:p>
    <w:p w14:paraId="51496C78" w14:textId="77777777" w:rsidR="00EC6176" w:rsidRDefault="00EC6176" w:rsidP="00397CDC">
      <w:pPr>
        <w:pStyle w:val="N111"/>
      </w:pPr>
      <w:r>
        <w:t>indicar o vencedor do certame;</w:t>
      </w:r>
    </w:p>
    <w:p w14:paraId="08D30F57" w14:textId="77777777" w:rsidR="00EC6176" w:rsidRDefault="00EC6176" w:rsidP="00397CDC">
      <w:pPr>
        <w:pStyle w:val="N111"/>
      </w:pPr>
      <w:r>
        <w:t>adjudicar o objeto, quando não houver recurso, sendo que, em havendo recursos, competirá ao ordenador de despesas a adjudicação;</w:t>
      </w:r>
    </w:p>
    <w:p w14:paraId="2400249F" w14:textId="77777777" w:rsidR="00EC6176" w:rsidRDefault="00EC6176" w:rsidP="00397CDC">
      <w:pPr>
        <w:pStyle w:val="N111"/>
      </w:pPr>
      <w:r>
        <w:t xml:space="preserve">conduzir os trabalhos da equipe de apoio; </w:t>
      </w:r>
    </w:p>
    <w:p w14:paraId="34899B17" w14:textId="77777777" w:rsidR="00EC6176" w:rsidRDefault="00EC6176" w:rsidP="00397CDC">
      <w:pPr>
        <w:pStyle w:val="N111"/>
      </w:pPr>
      <w:r>
        <w:lastRenderedPageBreak/>
        <w:t>encaminhar o processo devidamente instruído à autoridade superior e propor a homologação.</w:t>
      </w:r>
    </w:p>
    <w:p w14:paraId="1E0F8518" w14:textId="77777777" w:rsidR="00EC6176" w:rsidRDefault="00EC6176" w:rsidP="00EC6176">
      <w:pPr>
        <w:pStyle w:val="Ttulo1"/>
      </w:pPr>
      <w:r>
        <w:t>DAS OBRIGAÇÕES DOS LICITANTES</w:t>
      </w:r>
    </w:p>
    <w:p w14:paraId="5471A4FC" w14:textId="77777777" w:rsidR="00EC6176" w:rsidRDefault="00EC6176" w:rsidP="00EC6176">
      <w:pPr>
        <w:pStyle w:val="N11"/>
      </w:pPr>
      <w:r>
        <w:t>Caberá ao licitante interessado em participar do pregão, na forma eletrônica:</w:t>
      </w:r>
    </w:p>
    <w:p w14:paraId="26D34B63" w14:textId="77777777" w:rsidR="00EC6176" w:rsidRDefault="00EC6176" w:rsidP="00583916">
      <w:pPr>
        <w:pStyle w:val="N111"/>
      </w:pPr>
      <w:r>
        <w:t>credenciar-se, previamente, junto ao Cadastro de Fornecedores do Estado do Espírito Santo – CRC/ES, por meio do sítio www.compras.es.gov.br, para obtenção da senha de acesso ao sistema eletrônico de compras;</w:t>
      </w:r>
    </w:p>
    <w:p w14:paraId="12FFE7C4" w14:textId="77777777" w:rsidR="00EC6176" w:rsidRDefault="00EC6176" w:rsidP="00583916">
      <w:pPr>
        <w:pStyle w:val="N111"/>
      </w:pPr>
      <w:r>
        <w:t>remeter, no prazo estabelecido, exclusivamente por meio eletrônico, via internet, a proposta e, quando for o caso, seus anexos;</w:t>
      </w:r>
    </w:p>
    <w:p w14:paraId="7E6AF2A9" w14:textId="77777777" w:rsidR="00EC6176" w:rsidRDefault="00EC6176" w:rsidP="00583916">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67EC40E4" w14:textId="77777777" w:rsidR="00EC6176" w:rsidRDefault="00EC6176" w:rsidP="00583916">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6D8262A3" w14:textId="77777777" w:rsidR="00EC6176" w:rsidRDefault="00EC6176" w:rsidP="00583916">
      <w:pPr>
        <w:pStyle w:val="N111"/>
      </w:pPr>
      <w:r>
        <w:t>comunicar imediatamente ao provedor do sistema qualquer acontecimento que possa comprometer o sigilo ou a inviabilidade do uso da senha, para imediato bloqueio de acesso;</w:t>
      </w:r>
    </w:p>
    <w:p w14:paraId="3E0EF210" w14:textId="77777777" w:rsidR="00EC6176" w:rsidRDefault="00EC6176" w:rsidP="00583916">
      <w:pPr>
        <w:pStyle w:val="N111"/>
      </w:pPr>
      <w:r>
        <w:t>utilizar-se da chave de identificação (login) e da senha de acesso para participar do pregão na forma eletrônica;</w:t>
      </w:r>
    </w:p>
    <w:p w14:paraId="5E692A8D" w14:textId="77777777" w:rsidR="00EC6176" w:rsidRDefault="00EC6176" w:rsidP="00583916">
      <w:pPr>
        <w:pStyle w:val="N111"/>
      </w:pPr>
      <w:r>
        <w:t>solicitar o cancelamento da chave de identificação (login) ou da senha de acesso por interesse próprio;</w:t>
      </w:r>
    </w:p>
    <w:p w14:paraId="03923BCB" w14:textId="77777777" w:rsidR="00EC6176" w:rsidRDefault="00EC6176" w:rsidP="00583916">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1C0C82AF" w14:textId="77777777" w:rsidR="00EC6176" w:rsidRDefault="00EC6176" w:rsidP="00EC6176">
      <w:pPr>
        <w:pStyle w:val="N11"/>
      </w:pPr>
      <w:r>
        <w:t>O fornecedor descredenciado no CRC/ES terá sua chave de identificação e senha suspensas automaticamente.</w:t>
      </w:r>
    </w:p>
    <w:p w14:paraId="26FE464C" w14:textId="77777777" w:rsidR="00EC6176" w:rsidRPr="00670617" w:rsidRDefault="00EC6176" w:rsidP="00EC6176">
      <w:pPr>
        <w:pStyle w:val="Ttulo1"/>
      </w:pPr>
      <w:r w:rsidRPr="00670617">
        <w:t>DO CREDENCIAMENTO NO PROVEDOR DO SISTEMA</w:t>
      </w:r>
    </w:p>
    <w:p w14:paraId="03DB9978" w14:textId="77777777" w:rsidR="00EC6176" w:rsidRPr="00670617" w:rsidRDefault="00EC6176" w:rsidP="00EC6176">
      <w:pPr>
        <w:pStyle w:val="N11"/>
      </w:pPr>
      <w:r w:rsidRPr="00670617">
        <w:t>Os licitantes deverão ser previamente credenciados perante o Governo do Estado do Espírito Santo, por intermédio do site www.compras.es.gov.br, para obtenção de acesso ao sistema eletrônico de licitação.</w:t>
      </w:r>
    </w:p>
    <w:p w14:paraId="1A9B4B7D" w14:textId="77777777" w:rsidR="00EC6176" w:rsidRPr="00670617" w:rsidRDefault="00EC6176" w:rsidP="00EC6176">
      <w:pPr>
        <w:pStyle w:val="N11"/>
      </w:pPr>
      <w:r w:rsidRPr="00670617">
        <w:lastRenderedPageBreak/>
        <w:t>O credenciamento dar-se-á pela atribuição de login e de senha, pessoal e intransferível, para acesso ao sistema eletrônico, identificado pelo status “com certificado”.</w:t>
      </w:r>
    </w:p>
    <w:p w14:paraId="52ABCB68" w14:textId="77777777" w:rsidR="00EC6176" w:rsidRPr="00670617" w:rsidRDefault="00EC6176" w:rsidP="00EC6176">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23A73C2F" w14:textId="77777777" w:rsidR="00EC6176" w:rsidRPr="00670617" w:rsidRDefault="00EC6176" w:rsidP="00EC6176">
      <w:pPr>
        <w:pStyle w:val="N11"/>
      </w:pPr>
      <w:r w:rsidRPr="00670617">
        <w:t>A perda da senha ou a quebra de sigilo deverão ser comunicadas imediatamente ao provedor do sistema, para imediato bloqueio de acesso.</w:t>
      </w:r>
    </w:p>
    <w:p w14:paraId="61BCA406" w14:textId="77777777" w:rsidR="00EC6176" w:rsidRPr="00670617" w:rsidRDefault="00EC6176" w:rsidP="00EC6176">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1CED68ED" w14:textId="77777777" w:rsidR="00EC6176" w:rsidRDefault="00EC6176" w:rsidP="00EC6176">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5ADF1168" w14:textId="77777777" w:rsidR="00EC6176" w:rsidRDefault="00EC6176" w:rsidP="00EC6176">
      <w:pPr>
        <w:pStyle w:val="Ttulo1"/>
      </w:pPr>
      <w:r w:rsidRPr="00670617">
        <w:t>DO PEDIDO DE ESCLARECIMENTOS E DA IMPUGNAÇÃO AO EDITAL</w:t>
      </w:r>
    </w:p>
    <w:p w14:paraId="3AAB9D4C" w14:textId="77777777" w:rsidR="00EC6176" w:rsidRDefault="00EC6176" w:rsidP="00EC6176">
      <w:pPr>
        <w:pStyle w:val="N11"/>
      </w:pPr>
      <w:r w:rsidRPr="00670617">
        <w:t>Até dois dias úteis antes da data fixada para abertura da sessão pública, qualquer pessoa poderá impugnar o ato convocatório deste pregão.</w:t>
      </w:r>
    </w:p>
    <w:p w14:paraId="64BE3045" w14:textId="77777777" w:rsidR="00EC6176" w:rsidRDefault="00EC6176" w:rsidP="00EC6176">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6F4EA1BA" w14:textId="77777777" w:rsidR="00EC6176" w:rsidRDefault="00EC6176" w:rsidP="00EC6176">
      <w:pPr>
        <w:pStyle w:val="N11"/>
      </w:pPr>
      <w:r w:rsidRPr="00670617">
        <w:t>Caberá ao pregoeiro, auxiliado pelo setor responsável pela elaboração deste edital, decidir sobre a impugnação no prazo de até 48 (quarenta e oito) horas.</w:t>
      </w:r>
    </w:p>
    <w:p w14:paraId="369F5488" w14:textId="77777777" w:rsidR="00EC6176" w:rsidRDefault="00EC6176" w:rsidP="00EC6176">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197AB7E8" w14:textId="77777777" w:rsidR="00EC6176" w:rsidRDefault="00EC6176" w:rsidP="00EC6176">
      <w:pPr>
        <w:pStyle w:val="N11"/>
      </w:pPr>
      <w:r w:rsidRPr="00670617">
        <w:t>Acolhida a impugnação contra o ato convocatório, será definida e publicada nova data para realização do certame</w:t>
      </w:r>
    </w:p>
    <w:p w14:paraId="13EDF23C" w14:textId="77777777" w:rsidR="00EC6176" w:rsidRDefault="00EC6176" w:rsidP="00EC6176">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2A72AF0E" w14:textId="77777777" w:rsidR="00EC6176" w:rsidRDefault="00EC6176" w:rsidP="00EC6176">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0CB27BF7" w14:textId="77777777" w:rsidR="00EC6176" w:rsidRPr="003E2E5C" w:rsidRDefault="00EC6176" w:rsidP="00EC6176">
      <w:pPr>
        <w:pStyle w:val="Ttulo1"/>
      </w:pPr>
      <w:r w:rsidRPr="003E2E5C">
        <w:lastRenderedPageBreak/>
        <w:t>DA APRESENTAÇÃO D</w:t>
      </w:r>
      <w:r>
        <w:t>A</w:t>
      </w:r>
      <w:r w:rsidRPr="003E2E5C">
        <w:t xml:space="preserve"> PROPOSTA </w:t>
      </w:r>
    </w:p>
    <w:p w14:paraId="364A57F9" w14:textId="77777777" w:rsidR="00EC6176" w:rsidRDefault="00EC6176" w:rsidP="00EC6176">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5D1DA97F" w14:textId="77777777" w:rsidR="00EC6176" w:rsidRDefault="00EC6176" w:rsidP="00583916">
      <w:pPr>
        <w:pStyle w:val="N111"/>
      </w:pPr>
      <w:r>
        <w:t xml:space="preserve">O licitante vencedor deverá indicar a marca e o modelo do produto oferecido, podendo anexar ficha ou catálogo dos produtos. </w:t>
      </w:r>
    </w:p>
    <w:p w14:paraId="55FC5643" w14:textId="77777777" w:rsidR="00EC6176" w:rsidRDefault="00EC6176" w:rsidP="00583916">
      <w:pPr>
        <w:pStyle w:val="N111"/>
      </w:pPr>
      <w:r>
        <w:t>A proposta da licitante deverá considerar a tributação que efetivamente incidirá durante a execução do contrato.</w:t>
      </w:r>
    </w:p>
    <w:p w14:paraId="4C861C1C" w14:textId="77777777" w:rsidR="00EC6176" w:rsidRDefault="00EC6176" w:rsidP="00EC6176">
      <w:pPr>
        <w:pStyle w:val="N11"/>
      </w:pPr>
      <w:r w:rsidRPr="00A24604">
        <w:t>A participação no pregão eletrônico dar-se-á pela utilização da senha privativa do licitante.</w:t>
      </w:r>
    </w:p>
    <w:p w14:paraId="4FF13ADC" w14:textId="77777777" w:rsidR="00EC6176" w:rsidRDefault="00EC6176" w:rsidP="00EC6176">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746BD7D8" w14:textId="77777777" w:rsidR="00EC6176" w:rsidRDefault="00EC6176" w:rsidP="00EC6176">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8447613" w14:textId="77777777" w:rsidR="00EC6176" w:rsidRDefault="00EC6176" w:rsidP="00EC6176">
      <w:pPr>
        <w:pStyle w:val="N11"/>
      </w:pPr>
      <w:r w:rsidRPr="00A24604">
        <w:t>Até a abertura da sessão, os licitantes poderão retirar ou substituir a proposta anteriormente apresentada.</w:t>
      </w:r>
    </w:p>
    <w:p w14:paraId="25729371" w14:textId="77777777" w:rsidR="00EC6176" w:rsidRDefault="00EC6176" w:rsidP="00EC6176">
      <w:pPr>
        <w:pStyle w:val="N11"/>
      </w:pPr>
      <w:r w:rsidRPr="00A24604">
        <w:t>Após a abertura da sessão, não cabe desistência da proposta, salvo por motivo justo decorrente de fato superveniente e aceito pelo pregoeiro.</w:t>
      </w:r>
    </w:p>
    <w:p w14:paraId="378F160A" w14:textId="23879F2A" w:rsidR="00EC6176" w:rsidRDefault="00EC6176" w:rsidP="00EC6176">
      <w:pPr>
        <w:pStyle w:val="N11"/>
      </w:pPr>
      <w:r>
        <w:t>A proposta comercial vencedora deverá ser a</w:t>
      </w:r>
      <w:r w:rsidR="00136BF3">
        <w:t>presentada no prazo referido no</w:t>
      </w:r>
      <w:r>
        <w:t xml:space="preserve"> </w:t>
      </w:r>
      <w:r w:rsidR="00136BF3">
        <w:t>item</w:t>
      </w:r>
      <w:r w:rsidRPr="00136BF3">
        <w:t xml:space="preserve"> 1</w:t>
      </w:r>
      <w:r w:rsidR="00AA6495" w:rsidRPr="00136BF3">
        <w:t>6</w:t>
      </w:r>
      <w:r w:rsidRPr="00136BF3">
        <w:t>.</w:t>
      </w:r>
      <w:r w:rsidR="00136BF3" w:rsidRPr="00136BF3">
        <w:t>2</w:t>
      </w:r>
      <w:r w:rsidR="00136BF3">
        <w:t xml:space="preserve"> </w:t>
      </w:r>
      <w:r>
        <w:t>em conformidade com o modelo contido no Anexo II, acompanhada de todos os documentos nele enumerados, observando-se o que se segue, sem prejuízo para as demais instruções constantes deste edital e seus anexos:</w:t>
      </w:r>
    </w:p>
    <w:p w14:paraId="074D5C1F" w14:textId="77777777" w:rsidR="00EC6176" w:rsidRDefault="00EC6176" w:rsidP="00583916">
      <w:pPr>
        <w:pStyle w:val="N111"/>
      </w:pPr>
      <w:r>
        <w:t>Digitá-la, sem emendas, rasuras ou entrelinhas que venham a ensejar dúvidas, reconhecendo a plena aceitação e aplicação, ao contrato, das normas e critérios deste Edital;</w:t>
      </w:r>
    </w:p>
    <w:p w14:paraId="3DD3C69C" w14:textId="77777777" w:rsidR="00EC6176" w:rsidRDefault="00EC6176" w:rsidP="00583916">
      <w:pPr>
        <w:pStyle w:val="N111"/>
      </w:pPr>
      <w:r>
        <w:t>Assinar a proposta na parte final e rubricá-la em todas as suas folhas.</w:t>
      </w:r>
    </w:p>
    <w:p w14:paraId="0077351A" w14:textId="77777777" w:rsidR="00EC6176" w:rsidRPr="00A24604" w:rsidRDefault="00EC6176" w:rsidP="00EC6176">
      <w:pPr>
        <w:pStyle w:val="Ttulo1"/>
      </w:pPr>
      <w:r w:rsidRPr="00A24604">
        <w:t xml:space="preserve">DO JULGAMENTO E CLASSIFICAÇÃO DAS PROPOSTAS </w:t>
      </w:r>
    </w:p>
    <w:p w14:paraId="783CE588" w14:textId="77777777" w:rsidR="00EC6176" w:rsidRDefault="00EC6176" w:rsidP="00EC6176">
      <w:pPr>
        <w:pStyle w:val="N11"/>
      </w:pPr>
      <w:r w:rsidRPr="0047756D">
        <w:t>Esta licitação será julgada sob o critério de menor preço por lote.</w:t>
      </w:r>
    </w:p>
    <w:p w14:paraId="533E905C" w14:textId="77777777" w:rsidR="00EC6176" w:rsidRDefault="00EC6176" w:rsidP="00EC6176">
      <w:pPr>
        <w:pStyle w:val="N11"/>
      </w:pPr>
      <w:r w:rsidRPr="0047756D">
        <w:t>Aberta a sessão pública, o pregoeiro verificará as propostas apresentadas, desclassificando aquelas que não estejam em conformidade com os requisitos estabelecidos no edital.</w:t>
      </w:r>
    </w:p>
    <w:p w14:paraId="22350BD7" w14:textId="77777777" w:rsidR="00EC6176" w:rsidRDefault="00EC6176" w:rsidP="00EC6176">
      <w:pPr>
        <w:pStyle w:val="N11"/>
      </w:pPr>
      <w:r w:rsidRPr="0047756D">
        <w:t>A desclassificação de proposta será fundamentada e registrada no sistema, com acompanhamento em tempo real por todos os participantes.</w:t>
      </w:r>
    </w:p>
    <w:p w14:paraId="6813F897" w14:textId="1E4FBB9D" w:rsidR="00EC6176" w:rsidRDefault="00EC6176" w:rsidP="00EC6176">
      <w:pPr>
        <w:pStyle w:val="N11"/>
      </w:pPr>
      <w:r w:rsidRPr="0047756D">
        <w:lastRenderedPageBreak/>
        <w:t>As propostas contendo a descrição do objeto, valor e eventuais anexos estarão disponíveis na internet</w:t>
      </w:r>
      <w:r w:rsidR="0020035A">
        <w:t>, no seguinte sítio eletrônico: (......................................)</w:t>
      </w:r>
      <w:r w:rsidRPr="0047756D">
        <w:t>.</w:t>
      </w:r>
    </w:p>
    <w:p w14:paraId="73DD3AAB" w14:textId="37A904A9" w:rsidR="0020035A" w:rsidRDefault="0020035A" w:rsidP="0020035A">
      <w:pPr>
        <w:pStyle w:val="PGE-NotaExplicativa"/>
      </w:pPr>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6134AF9D" w14:textId="77777777" w:rsidR="00EC6176" w:rsidRDefault="00EC6176" w:rsidP="00EC6176">
      <w:pPr>
        <w:pStyle w:val="N11"/>
      </w:pPr>
      <w:r w:rsidRPr="0047756D">
        <w:t>O sistema disponibilizará campo próprio para troca de mensagens entre o pregoeiro e os licitantes, que será ativado a critério do pregoeiro.</w:t>
      </w:r>
    </w:p>
    <w:p w14:paraId="3D42166B" w14:textId="77777777" w:rsidR="00EC6176" w:rsidRDefault="00EC6176" w:rsidP="00EC6176">
      <w:pPr>
        <w:pStyle w:val="N11"/>
      </w:pPr>
      <w:r w:rsidRPr="0047756D">
        <w:t>O sistema ordenará, automaticamente, as propostas classificadas pelo pregoeiro, sendo que somente estas participarão da fase de lance.</w:t>
      </w:r>
    </w:p>
    <w:p w14:paraId="2B62CE6E" w14:textId="77777777" w:rsidR="00EC6176" w:rsidRDefault="00EC6176" w:rsidP="00EC6176">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08961759" w14:textId="77777777" w:rsidR="00EC6176" w:rsidRDefault="00EC6176" w:rsidP="00EC6176">
      <w:pPr>
        <w:pStyle w:val="N11"/>
      </w:pPr>
      <w:r w:rsidRPr="0047756D">
        <w:t>No que se refere aos lances, o licitante será imediatamente informado do seu recebimento e do valor consignado no registro.</w:t>
      </w:r>
    </w:p>
    <w:p w14:paraId="010A6C74" w14:textId="77777777" w:rsidR="00EC6176" w:rsidRDefault="00EC6176" w:rsidP="00EC6176">
      <w:pPr>
        <w:pStyle w:val="N11"/>
      </w:pPr>
      <w:r>
        <w:t>Os licitantes poderão oferecer lances sucessivos, observados o horário fixado para abertura da sessão e as regras estabelecidas neste edital.</w:t>
      </w:r>
    </w:p>
    <w:p w14:paraId="07EF5DAF" w14:textId="77777777" w:rsidR="00EC6176" w:rsidRDefault="00EC6176" w:rsidP="00EC6176">
      <w:pPr>
        <w:pStyle w:val="N11"/>
      </w:pPr>
      <w:r>
        <w:t>O licitante somente poderá oferecer lance inferior ao último por ele ofertado e registrado pelo sistema.</w:t>
      </w:r>
    </w:p>
    <w:p w14:paraId="04E9B741" w14:textId="77777777" w:rsidR="00EC6176" w:rsidRDefault="00EC6176" w:rsidP="00EC6176">
      <w:pPr>
        <w:pStyle w:val="N11"/>
      </w:pPr>
      <w:r>
        <w:t>Não serão aceitos dois ou mais lances iguais, prevalecendo aquele que for recebido e registrado primeiro.</w:t>
      </w:r>
    </w:p>
    <w:p w14:paraId="0087502F" w14:textId="77777777" w:rsidR="002C5B90" w:rsidRDefault="00EC6176" w:rsidP="002C5B90">
      <w:pPr>
        <w:pStyle w:val="N11"/>
      </w:pPr>
      <w:r>
        <w:t>Durante a sessão pública, os licitantes serão informados, em tempo real, do valor do menor lance registrado, vedada a identificação do licitante.</w:t>
      </w:r>
    </w:p>
    <w:p w14:paraId="4F33D0DD" w14:textId="77777777" w:rsidR="002C5B90" w:rsidRDefault="00962252" w:rsidP="002C5B90">
      <w:pPr>
        <w:pStyle w:val="N11"/>
      </w:pPr>
      <w:r>
        <w:t xml:space="preserve"> Na fase competitiva do pregão, o intervalo entre os lances enviados obedecerá a seguinte regra:</w:t>
      </w:r>
    </w:p>
    <w:p w14:paraId="5B0C5D41" w14:textId="77777777" w:rsidR="002C5B90" w:rsidRDefault="00962252" w:rsidP="002C5B90">
      <w:pPr>
        <w:pStyle w:val="N111"/>
      </w:pPr>
      <w:r>
        <w:t xml:space="preserve">O </w:t>
      </w:r>
      <w:r w:rsidRPr="00707623">
        <w:rPr>
          <w:u w:val="single"/>
        </w:rPr>
        <w:t>menor lance registrado</w:t>
      </w:r>
      <w:r>
        <w:t xml:space="preserve"> só poderá ser coberto após o intervalo de 3 (três) segundos;</w:t>
      </w:r>
    </w:p>
    <w:p w14:paraId="1A694547" w14:textId="77777777" w:rsidR="002C5B90" w:rsidRDefault="00962252" w:rsidP="002C5B90">
      <w:pPr>
        <w:pStyle w:val="N111"/>
      </w:pPr>
      <w:r>
        <w:t xml:space="preserve"> Após enviar um lance, o licitante aguardará 20 (vinte) segundos para envio do próximo, independentemente de ser ou não o melhor lance vigente;</w:t>
      </w:r>
    </w:p>
    <w:p w14:paraId="4A8B5388" w14:textId="77777777" w:rsidR="002C5B90" w:rsidRDefault="00962252" w:rsidP="002C5B90">
      <w:pPr>
        <w:pStyle w:val="N111"/>
      </w:pPr>
      <w:r>
        <w:t xml:space="preserve">Caso o detentor do </w:t>
      </w:r>
      <w:r w:rsidRPr="00707623">
        <w:t>menor lance registrado</w:t>
      </w:r>
      <w:r>
        <w:t xml:space="preserve"> tenha seu preço coberto por outro licitante, ele passa a aguardar 3 (três) segundos para envio de novo lance.</w:t>
      </w:r>
    </w:p>
    <w:p w14:paraId="532B5F4D" w14:textId="23033A5E" w:rsidR="002C5B90" w:rsidRDefault="00962252" w:rsidP="002C5B90">
      <w:pPr>
        <w:pStyle w:val="N111"/>
      </w:pPr>
      <w:r>
        <w:t xml:space="preserve"> A regra dos 3 (três) segundos não se aplica aos lances superiores ao menor lance registrado, que observarão a regra do item</w:t>
      </w:r>
      <w:r w:rsidR="007755DD">
        <w:t xml:space="preserve"> </w:t>
      </w:r>
      <w:r w:rsidR="007755DD" w:rsidRPr="007755DD">
        <w:rPr>
          <w:iCs/>
        </w:rPr>
        <w:t>1</w:t>
      </w:r>
      <w:r w:rsidR="007755DD">
        <w:rPr>
          <w:iCs/>
        </w:rPr>
        <w:t>5</w:t>
      </w:r>
      <w:r w:rsidR="007755DD" w:rsidRPr="007755DD">
        <w:rPr>
          <w:iCs/>
        </w:rPr>
        <w:t>.13.2.</w:t>
      </w:r>
    </w:p>
    <w:p w14:paraId="3CA821B3" w14:textId="77777777" w:rsidR="002C5B90" w:rsidRDefault="00962252" w:rsidP="002C5B90">
      <w:pPr>
        <w:pStyle w:val="N111"/>
      </w:pPr>
      <w:r>
        <w:t>Os lances enviados em desacordo com os itens anteriores serão descartados automaticamente pelo sistema.</w:t>
      </w:r>
    </w:p>
    <w:p w14:paraId="6790F6B7" w14:textId="77777777" w:rsidR="002C5B90" w:rsidRDefault="00962252" w:rsidP="002C5B90">
      <w:pPr>
        <w:pStyle w:val="N111"/>
      </w:pPr>
      <w:r>
        <w:lastRenderedPageBreak/>
        <w:t xml:space="preserve"> Em caso de falha no sistema, os lances em desacordo com a norma deverão ser desconsiderados pelo pregoeiro.</w:t>
      </w:r>
    </w:p>
    <w:p w14:paraId="6D856139" w14:textId="02E6B3EB" w:rsidR="00962252" w:rsidRPr="00BE00E3" w:rsidRDefault="00962252" w:rsidP="002C5B90">
      <w:pPr>
        <w:pStyle w:val="N111"/>
      </w:pPr>
      <w:r>
        <w:t>Na hipótese do inciso anterior, a ocorrência será registrada em campo próprio do sistema.</w:t>
      </w:r>
    </w:p>
    <w:p w14:paraId="180687C3" w14:textId="749D151E" w:rsidR="00525F3B" w:rsidRPr="00525F3B" w:rsidRDefault="00525F3B" w:rsidP="00525F3B">
      <w:pPr>
        <w:pStyle w:val="N11"/>
        <w:rPr>
          <w:rFonts w:cs="Arial"/>
          <w:szCs w:val="24"/>
        </w:rPr>
      </w:pPr>
      <w:r w:rsidRPr="00E06A34">
        <w:rPr>
          <w:rFonts w:cs="Arial"/>
          <w:iCs/>
          <w:color w:val="000000"/>
          <w:szCs w:val="24"/>
        </w:rP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1AC7352" w14:textId="17C913BA" w:rsidR="00EC6176" w:rsidRDefault="00EC6176" w:rsidP="00EC6176">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4FD0B74D" w14:textId="77777777" w:rsidR="00EC6176" w:rsidRDefault="00EC6176" w:rsidP="00EC6176">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1514ECC1" w14:textId="77777777" w:rsidR="00EC6176" w:rsidRDefault="00EC6176" w:rsidP="00EC6176">
      <w:pPr>
        <w:pStyle w:val="N11"/>
      </w:pPr>
      <w:r>
        <w:t>Na hipótese de comparecer apenas 01 (um) licitante na sala de disputa, passar-se-á, automaticamente, à fase de contraproposta.</w:t>
      </w:r>
    </w:p>
    <w:p w14:paraId="5ECB622E" w14:textId="77777777" w:rsidR="00EC6176" w:rsidRDefault="00EC6176" w:rsidP="00EC6176">
      <w:pPr>
        <w:pStyle w:val="N11"/>
      </w:pPr>
      <w:r>
        <w:t>A negociação será realizada por meio do sistema, podendo ser acompanhada pelos demais licitantes.</w:t>
      </w:r>
    </w:p>
    <w:p w14:paraId="3B827626" w14:textId="77777777" w:rsidR="00EC6176" w:rsidRDefault="00EC6176" w:rsidP="00EC6176">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16FB57D0" w14:textId="77777777" w:rsidR="00EC6176" w:rsidRDefault="00EC6176" w:rsidP="009F75EF">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43648F65" w14:textId="77777777" w:rsidR="00EC6176" w:rsidRDefault="00EC6176" w:rsidP="009F75EF">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03DDDE73" w14:textId="77777777" w:rsidR="00EC6176" w:rsidRDefault="00EC6176" w:rsidP="009F75EF">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71ABA390" w14:textId="77777777" w:rsidR="00EC6176" w:rsidRDefault="00EC6176" w:rsidP="009F75EF">
      <w:pPr>
        <w:pStyle w:val="N111"/>
      </w:pPr>
      <w:r>
        <w:lastRenderedPageBreak/>
        <w:t>O pregoeiro deverá solicitar documentos que comprovem o enquadramento da licitante na categoria de microempresa ou empresa de pequeno porte, conforme regras estabelecidas neste edital;</w:t>
      </w:r>
    </w:p>
    <w:p w14:paraId="60AEB795" w14:textId="77777777" w:rsidR="00EC6176" w:rsidRDefault="00EC6176" w:rsidP="009F75EF">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29C5BB1A" w14:textId="77777777" w:rsidR="00EC6176" w:rsidRDefault="00EC6176" w:rsidP="009F75EF">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21A7A479" w14:textId="77777777" w:rsidR="00EC6176" w:rsidRDefault="00EC6176" w:rsidP="00EC6176">
      <w:pPr>
        <w:pStyle w:val="N11"/>
      </w:pPr>
      <w:r w:rsidRPr="005800E0">
        <w:t>No caso de desconexão do pregoeiro, no decorrer da etapa de lances, se o sistema eletrônico permanecer acessível aos licitantes, os lances continuarão sendo recebidos, sem prejuízo dos atos realizados.</w:t>
      </w:r>
    </w:p>
    <w:p w14:paraId="375D6922" w14:textId="77777777" w:rsidR="00EC6176" w:rsidRDefault="00EC6176" w:rsidP="00EC6176">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15971984" w14:textId="5B99D8F8" w:rsidR="00EC6176" w:rsidRDefault="00EC6176" w:rsidP="00EC6176">
      <w:pPr>
        <w:pStyle w:val="Ttulo1"/>
      </w:pPr>
      <w:r>
        <w:t>D</w:t>
      </w:r>
      <w:r w:rsidR="006918D2">
        <w:t>O PROCEDIMENTO DE</w:t>
      </w:r>
      <w:r>
        <w:t xml:space="preserve"> HABILITAÇÃO</w:t>
      </w:r>
    </w:p>
    <w:p w14:paraId="4F3248F4" w14:textId="77777777" w:rsidR="006918D2" w:rsidRDefault="006918D2" w:rsidP="006918D2">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5725933A" w14:textId="77777777" w:rsidR="006918D2" w:rsidRDefault="006918D2" w:rsidP="006918D2">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578E0910" w14:textId="652F2172" w:rsidR="006918D2" w:rsidRDefault="006918D2" w:rsidP="006918D2">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7EFE815A" w14:textId="78B95F0C" w:rsidR="006918D2" w:rsidRDefault="006918D2" w:rsidP="006918D2">
      <w:pPr>
        <w:pStyle w:val="PGE-NotaExplicativa"/>
      </w:pPr>
      <w:r>
        <w:t>Nota Explicativa: O encaminhamento dos documentos em meio físico, quando já apresentados por meio eletrônico, não precisa ser necessariamente solicitado. Ou seja, pode o Pregoeiro s</w:t>
      </w:r>
      <w:r w:rsidR="0066505A">
        <w:t>eguir para as fases dos itens 16.3 e 16</w:t>
      </w:r>
      <w:r>
        <w:t>.4, declarando vencedor o licitante classificado em primeiro lugar, caso ele tenha atendido a todas as exigências do edital.</w:t>
      </w:r>
    </w:p>
    <w:p w14:paraId="04B55209" w14:textId="77777777" w:rsidR="006918D2" w:rsidRPr="008708D2" w:rsidRDefault="006918D2" w:rsidP="006918D2">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3B18CBF5" w14:textId="77777777" w:rsidR="006918D2" w:rsidRPr="00AB2D53" w:rsidRDefault="006918D2" w:rsidP="006918D2">
      <w:pPr>
        <w:pStyle w:val="N111"/>
      </w:pPr>
      <w:r w:rsidRPr="00AB2D53">
        <w:lastRenderedPageBreak/>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415541AF" w14:textId="77777777" w:rsidR="006918D2" w:rsidRPr="00055CD5" w:rsidRDefault="006918D2" w:rsidP="006918D2">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7EC59B94" w14:textId="77777777" w:rsidR="006918D2" w:rsidRPr="00055CD5" w:rsidRDefault="006918D2" w:rsidP="006918D2">
      <w:pPr>
        <w:pStyle w:val="Nabc"/>
        <w:ind w:left="284"/>
      </w:pPr>
      <w:r w:rsidRPr="00055CD5">
        <w:t>Cadastro de Fornecedores do Estado do Espírito Santo – CRC/ES (</w:t>
      </w:r>
      <w:r w:rsidR="00D55BBF">
        <w:rPr>
          <w:rStyle w:val="Hyperlink"/>
        </w:rPr>
        <w:fldChar w:fldCharType="begin"/>
      </w:r>
      <w:r w:rsidR="00D55BBF">
        <w:rPr>
          <w:rStyle w:val="Hyperlink"/>
        </w:rPr>
        <w:instrText xml:space="preserve"> HYPERLINK "https://www.siga.es.gov.br/sgc/faces/pub/sgc/tabbasicas/FornecedoresSancionadosPageList.jsp?opcao=todos" </w:instrText>
      </w:r>
      <w:r w:rsidR="00D55BBF">
        <w:rPr>
          <w:rStyle w:val="Hyperlink"/>
        </w:rPr>
        <w:fldChar w:fldCharType="separate"/>
      </w:r>
      <w:r w:rsidRPr="00055CD5">
        <w:rPr>
          <w:rStyle w:val="Hyperlink"/>
        </w:rPr>
        <w:t>https://www.siga.es.gov.br/sgc/faces/pub/sgc/tabbasicas/FornecedoresSancionadosPageList.jsp?opcao=todos</w:t>
      </w:r>
      <w:r w:rsidR="00D55BBF">
        <w:rPr>
          <w:rStyle w:val="Hyperlink"/>
        </w:rPr>
        <w:fldChar w:fldCharType="end"/>
      </w:r>
      <w:r w:rsidRPr="00055CD5">
        <w:t>).</w:t>
      </w:r>
    </w:p>
    <w:p w14:paraId="7DEE8821" w14:textId="77777777" w:rsidR="006918D2" w:rsidRPr="00055CD5" w:rsidRDefault="006918D2" w:rsidP="006918D2">
      <w:pPr>
        <w:pStyle w:val="Nabc"/>
        <w:ind w:left="284"/>
      </w:pPr>
      <w:r w:rsidRPr="00055CD5">
        <w:t>Cadastro Nacional de Empresas Inidôneas e Suspensas - CEIS, mantido pela Controladoria-Geral da União (</w:t>
      </w:r>
      <w:r w:rsidR="00D55BBF">
        <w:rPr>
          <w:rStyle w:val="Hyperlink"/>
          <w:rFonts w:cs="Arial"/>
          <w:szCs w:val="24"/>
        </w:rPr>
        <w:fldChar w:fldCharType="begin"/>
      </w:r>
      <w:r w:rsidR="00D55BBF">
        <w:rPr>
          <w:rStyle w:val="Hyperlink"/>
          <w:rFonts w:cs="Arial"/>
          <w:szCs w:val="24"/>
        </w:rPr>
        <w:instrText xml:space="preserve"> HYPERLINK "http://www.portaldatransparencia.gov.br/ceis" </w:instrText>
      </w:r>
      <w:r w:rsidR="00D55BBF">
        <w:rPr>
          <w:rStyle w:val="Hyperlink"/>
          <w:rFonts w:cs="Arial"/>
          <w:szCs w:val="24"/>
        </w:rPr>
        <w:fldChar w:fldCharType="separate"/>
      </w:r>
      <w:r w:rsidRPr="00055CD5">
        <w:rPr>
          <w:rStyle w:val="Hyperlink"/>
          <w:rFonts w:cs="Arial"/>
          <w:szCs w:val="24"/>
        </w:rPr>
        <w:t>www.portaldatransparencia.gov.br/ceis</w:t>
      </w:r>
      <w:r w:rsidR="00D55BBF">
        <w:rPr>
          <w:rStyle w:val="Hyperlink"/>
          <w:rFonts w:cs="Arial"/>
          <w:szCs w:val="24"/>
        </w:rPr>
        <w:fldChar w:fldCharType="end"/>
      </w:r>
      <w:r w:rsidRPr="00055CD5">
        <w:t>).</w:t>
      </w:r>
    </w:p>
    <w:p w14:paraId="42E9547F" w14:textId="77777777" w:rsidR="006918D2" w:rsidRPr="001017E8" w:rsidRDefault="006918D2" w:rsidP="006918D2">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0C5B6561" w14:textId="77777777" w:rsidR="006918D2" w:rsidRPr="001017E8" w:rsidRDefault="006918D2" w:rsidP="006918D2">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294CFA87" w14:textId="77777777" w:rsidR="006918D2" w:rsidRPr="00036F94" w:rsidRDefault="006918D2" w:rsidP="006918D2">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933E10B" w14:textId="77777777" w:rsidR="006918D2" w:rsidRDefault="006918D2" w:rsidP="006918D2">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264D07DD" w14:textId="77777777" w:rsidR="006918D2" w:rsidRDefault="006918D2" w:rsidP="006918D2">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74336AD8" w14:textId="77777777" w:rsidR="006918D2" w:rsidRDefault="006918D2" w:rsidP="006918D2">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7396DE32" w14:textId="77777777" w:rsidR="006918D2" w:rsidRDefault="006918D2" w:rsidP="006918D2">
      <w:pPr>
        <w:pStyle w:val="N11"/>
      </w:pPr>
      <w:r>
        <w:t>Para fins de habilitação, a verificação pelo órgão promotor do certame nos sítios oficiais de órgãos e entidades emissoras de certidões constitui meio legal de prova.</w:t>
      </w:r>
    </w:p>
    <w:p w14:paraId="7DD71C92" w14:textId="77777777" w:rsidR="006918D2" w:rsidRDefault="006918D2" w:rsidP="006918D2">
      <w:pPr>
        <w:pStyle w:val="N11"/>
      </w:pPr>
      <w:r>
        <w:t xml:space="preserve">Se a proposta não for aceitável, ou se o licitante não atender às exigências de habilitação, ou se recusar a assinar o contrato, o pregoeiro examinará a oferta </w:t>
      </w:r>
      <w:r>
        <w:lastRenderedPageBreak/>
        <w:t>subsequente e a respectiva documentação de habilitação, na ordem de classificação, e assim sucessivamente, até a apuração de uma que atenda às exigências do edital.</w:t>
      </w:r>
    </w:p>
    <w:p w14:paraId="40700958" w14:textId="77777777" w:rsidR="006918D2" w:rsidRDefault="006918D2" w:rsidP="006918D2">
      <w:pPr>
        <w:pStyle w:val="N11"/>
      </w:pPr>
      <w:r>
        <w:t>Nas hipóteses previstas no item anterior, o pregoeiro poderá negociar diretamente com o proponente para que seja obtido melhor preço, tendo sempre como parâmetro a menor oferta apresentada no certame.</w:t>
      </w:r>
    </w:p>
    <w:p w14:paraId="6E18E13A" w14:textId="77777777" w:rsidR="00EC6176" w:rsidRDefault="00EC6176" w:rsidP="00EC6176">
      <w:pPr>
        <w:pStyle w:val="Ttulo1"/>
      </w:pPr>
      <w:r>
        <w:t>D</w:t>
      </w:r>
      <w:r w:rsidRPr="00586471">
        <w:t>OS RECURSOS E DA ATA DA SESSÃO PÚBLICA</w:t>
      </w:r>
    </w:p>
    <w:p w14:paraId="4B856415" w14:textId="77777777" w:rsidR="00EC6176" w:rsidRDefault="00EC6176" w:rsidP="00EC6176">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575D56C4" w14:textId="0C8DCFE2" w:rsidR="00EC6176" w:rsidRDefault="00EC6176" w:rsidP="00EC6176">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87645E">
        <w:t>contrarrazões</w:t>
      </w:r>
      <w:r>
        <w:t xml:space="preserve"> em igual prazo, que começará a contar do término do prazo do recorrente, sendo-lhes assegurada vista imediata dos elementos indispensáveis à defesa dos seus interesses.</w:t>
      </w:r>
    </w:p>
    <w:p w14:paraId="32D66E94" w14:textId="77777777" w:rsidR="00EC6176" w:rsidRDefault="00EC6176" w:rsidP="00EC6176">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675CE148" w14:textId="77777777" w:rsidR="00EC6176" w:rsidRDefault="00EC6176" w:rsidP="00EC6176">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713B65DD" w14:textId="77777777" w:rsidR="00EC6176" w:rsidRDefault="00EC6176" w:rsidP="00EC6176">
      <w:pPr>
        <w:pStyle w:val="N11"/>
      </w:pPr>
      <w:r>
        <w:t xml:space="preserve">O acolhimento de recurso importará na invalidação apenas dos atos insuscetíveis de aproveitamento. </w:t>
      </w:r>
    </w:p>
    <w:p w14:paraId="0EBFBFE8" w14:textId="77777777" w:rsidR="00EC6176" w:rsidRDefault="00EC6176" w:rsidP="00EC6176">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D31DB0E" w14:textId="6613ED07" w:rsidR="00EC6176" w:rsidRDefault="00EC6176" w:rsidP="00EC6176">
      <w:pPr>
        <w:pStyle w:val="N11"/>
      </w:pPr>
      <w:r>
        <w:t xml:space="preserve">Os recursos e </w:t>
      </w:r>
      <w:r w:rsidR="0087645E">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2CAD95A2" w14:textId="77777777" w:rsidR="00EC6176" w:rsidRDefault="00EC6176" w:rsidP="00EC6176">
      <w:pPr>
        <w:pStyle w:val="N11"/>
      </w:pPr>
      <w:r>
        <w:t xml:space="preserve">Todos os atos praticados durante a sessão pública deverão ser registrados em ata.  </w:t>
      </w:r>
    </w:p>
    <w:p w14:paraId="1A5230E9" w14:textId="77777777" w:rsidR="00EC6176" w:rsidRDefault="00EC6176" w:rsidP="00EC6176">
      <w:pPr>
        <w:pStyle w:val="N11"/>
      </w:pPr>
      <w:r>
        <w:t>A minuta da ata da sessão pública será disponibilizada na internet para acesso livre, imediatamente após o seu encerramento. A versão definitiva da ata será disponibilizada após a adjudicação do certame.</w:t>
      </w:r>
    </w:p>
    <w:p w14:paraId="5E2B11F1" w14:textId="77777777" w:rsidR="00EC6176" w:rsidRPr="00017F82" w:rsidRDefault="00EC6176" w:rsidP="00EC6176">
      <w:pPr>
        <w:pStyle w:val="Ttulo1"/>
      </w:pPr>
      <w:r w:rsidRPr="00017F82">
        <w:t xml:space="preserve">DA ADJUDICAÇÃO E DA </w:t>
      </w:r>
      <w:r>
        <w:t>FORMALIZAÇÃO DA CONTRATAÇÃO</w:t>
      </w:r>
    </w:p>
    <w:p w14:paraId="355C2657" w14:textId="77777777" w:rsidR="00EC6176" w:rsidRDefault="00EC6176" w:rsidP="00EC6176">
      <w:pPr>
        <w:pStyle w:val="N11"/>
      </w:pPr>
      <w:r w:rsidRPr="00017F82">
        <w:lastRenderedPageBreak/>
        <w:t>Decididos os recursos e constatada a regularidade dos atos praticados, a autoridade competente adjudicará o objeto e homologará o procedimento licitatório.</w:t>
      </w:r>
    </w:p>
    <w:p w14:paraId="2B379EA4" w14:textId="77777777" w:rsidR="00EC6176" w:rsidRDefault="00EC6176" w:rsidP="00EC6176">
      <w:pPr>
        <w:pStyle w:val="N11"/>
      </w:pPr>
      <w:r w:rsidRPr="00B30C43">
        <w:t>Após a homologação referida no item anterior, o adjudicatário será convocado para assinar o contrato</w:t>
      </w:r>
      <w:r>
        <w:t xml:space="preserve"> ou receber o instrumento equivalente</w:t>
      </w:r>
      <w:r w:rsidRPr="00B30C43">
        <w:t xml:space="preserve"> no prazo de até 05 (cinco) dias úteis.</w:t>
      </w:r>
    </w:p>
    <w:p w14:paraId="0FCDB48D" w14:textId="77777777" w:rsidR="00EC6176" w:rsidRDefault="00EC6176" w:rsidP="00EC6176">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619436D3" w14:textId="77777777" w:rsidR="00EC6176" w:rsidRDefault="00EC6176" w:rsidP="00EC6176">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0E081FF0" w14:textId="77777777" w:rsidR="00EC6176" w:rsidRDefault="00EC6176" w:rsidP="00EC6176">
      <w:pPr>
        <w:pStyle w:val="Ttulo1"/>
      </w:pPr>
      <w:r>
        <w:t>DAS SANÇÕES ADMINISTRATIVAS</w:t>
      </w:r>
    </w:p>
    <w:p w14:paraId="68BDE126" w14:textId="77777777" w:rsidR="00EC6176" w:rsidRPr="00626A0E" w:rsidRDefault="00EC6176" w:rsidP="00EC6176">
      <w:pPr>
        <w:pStyle w:val="N11"/>
      </w:pPr>
      <w:r w:rsidRPr="00626A0E">
        <w:t>Comete infração administrativa, nos termos da Lei 10.520/2002, o licitante ou adjudicatário que:</w:t>
      </w:r>
    </w:p>
    <w:p w14:paraId="57735A07" w14:textId="77777777" w:rsidR="00EC6176" w:rsidRPr="00626A0E" w:rsidRDefault="00EC6176" w:rsidP="009F75EF">
      <w:pPr>
        <w:pStyle w:val="N111"/>
      </w:pPr>
      <w:r>
        <w:t>N</w:t>
      </w:r>
      <w:r w:rsidRPr="00626A0E">
        <w:t>ão assinar o termo de contrato, quando convocado dentro do prazo de validade da proposta;</w:t>
      </w:r>
    </w:p>
    <w:p w14:paraId="7F51959B" w14:textId="77777777" w:rsidR="00EC6176" w:rsidRPr="00626A0E" w:rsidRDefault="00EC6176" w:rsidP="009F75EF">
      <w:pPr>
        <w:pStyle w:val="N111"/>
      </w:pPr>
      <w:r>
        <w:t>N</w:t>
      </w:r>
      <w:r w:rsidRPr="00626A0E">
        <w:t>ão retirar o instrumento que substitui o termo de contrato, quando convocado dentro do prazo de validade da proposta;</w:t>
      </w:r>
    </w:p>
    <w:p w14:paraId="77E55E0E" w14:textId="77777777" w:rsidR="00EC6176" w:rsidRDefault="00EC6176" w:rsidP="009F75EF">
      <w:pPr>
        <w:pStyle w:val="N111"/>
      </w:pPr>
      <w:r>
        <w:t>D</w:t>
      </w:r>
      <w:r w:rsidRPr="00626A0E">
        <w:t>eixar de entregar os documentos exigidos;</w:t>
      </w:r>
    </w:p>
    <w:p w14:paraId="35563DF1" w14:textId="77777777" w:rsidR="00EC6176" w:rsidRPr="00626A0E" w:rsidRDefault="00EC6176" w:rsidP="009F75EF">
      <w:pPr>
        <w:pStyle w:val="N111"/>
      </w:pPr>
      <w:r>
        <w:t>A</w:t>
      </w:r>
      <w:r w:rsidRPr="00626A0E">
        <w:t>presentar documento falso;</w:t>
      </w:r>
    </w:p>
    <w:p w14:paraId="48930DF5" w14:textId="77777777" w:rsidR="00EC6176" w:rsidRPr="00626A0E" w:rsidRDefault="00EC6176" w:rsidP="009F75EF">
      <w:pPr>
        <w:pStyle w:val="N111"/>
      </w:pPr>
      <w:r>
        <w:t>E</w:t>
      </w:r>
      <w:r w:rsidRPr="00626A0E">
        <w:t>nsejar o retardamento da licitação;</w:t>
      </w:r>
    </w:p>
    <w:p w14:paraId="4C8B4DD0" w14:textId="77777777" w:rsidR="00EC6176" w:rsidRPr="00626A0E" w:rsidRDefault="00EC6176" w:rsidP="009F75EF">
      <w:pPr>
        <w:pStyle w:val="N111"/>
      </w:pPr>
      <w:r>
        <w:t>N</w:t>
      </w:r>
      <w:r w:rsidRPr="00626A0E">
        <w:t>ão mantiver a proposta;</w:t>
      </w:r>
    </w:p>
    <w:p w14:paraId="17350E4A" w14:textId="77777777" w:rsidR="00EC6176" w:rsidRPr="00626A0E" w:rsidRDefault="00EC6176" w:rsidP="009F75EF">
      <w:pPr>
        <w:pStyle w:val="N111"/>
      </w:pPr>
      <w:r>
        <w:t>C</w:t>
      </w:r>
      <w:r w:rsidRPr="00626A0E">
        <w:t>ometer fraude fiscal; ou</w:t>
      </w:r>
    </w:p>
    <w:p w14:paraId="6971EBAC" w14:textId="77777777" w:rsidR="00EC6176" w:rsidRDefault="00EC6176" w:rsidP="009F75EF">
      <w:pPr>
        <w:pStyle w:val="N111"/>
      </w:pPr>
      <w:r>
        <w:t>C</w:t>
      </w:r>
      <w:r w:rsidRPr="00626A0E">
        <w:t>omportar-se de modo inidôneo.</w:t>
      </w:r>
    </w:p>
    <w:p w14:paraId="526B0791" w14:textId="77777777" w:rsidR="00EC6176" w:rsidRPr="00626A0E" w:rsidRDefault="00EC6176" w:rsidP="00EC6176">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6F0E1699" w14:textId="77777777" w:rsidR="00EC6176" w:rsidRPr="00626A0E" w:rsidRDefault="00EC6176" w:rsidP="00EC6176">
      <w:pPr>
        <w:pStyle w:val="N11"/>
      </w:pPr>
      <w:r w:rsidRPr="00626A0E">
        <w:t>O licitante ou adjudicatário que cometer qualquer das infrações discriminadas ficará sujeito, sem prejuízo da responsabilidade penal e civil, às seguintes sanções:</w:t>
      </w:r>
    </w:p>
    <w:p w14:paraId="0A85CC05" w14:textId="0F9F0B62" w:rsidR="00EC6176" w:rsidRPr="00626A0E" w:rsidRDefault="00EC6176" w:rsidP="009F75EF">
      <w:pPr>
        <w:pStyle w:val="N111"/>
      </w:pPr>
      <w:r w:rsidRPr="00626A0E">
        <w:t>Multa de</w:t>
      </w:r>
      <w:r w:rsidR="004B56BA">
        <w:t xml:space="preserve"> até</w:t>
      </w:r>
      <w:r w:rsidRPr="00626A0E">
        <w:t xml:space="preserve"> 10% (dez por cento) sobre o valor estimado para os lotes em que participou o licitante;</w:t>
      </w:r>
    </w:p>
    <w:p w14:paraId="49F0869A" w14:textId="3D72930D" w:rsidR="00EC6176" w:rsidRPr="00626A0E" w:rsidRDefault="00C8644D" w:rsidP="009F75EF">
      <w:pPr>
        <w:pStyle w:val="N111"/>
      </w:pPr>
      <w:r w:rsidRPr="00C8644D">
        <w:t>Impedimento de licitar e de contratar com a Administração Pública Estadual pelo prazo de até 5 (cinco) anos, conforme o art. 7º da Lei nº 10.520/2002 e o art. 28 do Decreto 2.458-R/2010</w:t>
      </w:r>
      <w:r w:rsidR="00EC6176" w:rsidRPr="00626A0E">
        <w:t>;</w:t>
      </w:r>
    </w:p>
    <w:p w14:paraId="2B6890EC" w14:textId="77777777" w:rsidR="00EC6176" w:rsidRPr="00626A0E" w:rsidRDefault="00EC6176" w:rsidP="00EC6176">
      <w:pPr>
        <w:pStyle w:val="N11"/>
      </w:pPr>
      <w:r w:rsidRPr="00626A0E">
        <w:lastRenderedPageBreak/>
        <w:t>A penalidade de multa pode ser aplicada cumulativamente com a sanção de impedimento.</w:t>
      </w:r>
    </w:p>
    <w:p w14:paraId="658C7271" w14:textId="77777777" w:rsidR="00EC6176" w:rsidRPr="00626A0E" w:rsidRDefault="00EC6176" w:rsidP="00EC6176">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580F488B" w14:textId="77777777" w:rsidR="00EC6176" w:rsidRDefault="00EC6176" w:rsidP="00EC6176">
      <w:pPr>
        <w:pStyle w:val="N11"/>
      </w:pPr>
      <w:r w:rsidRPr="00626A0E">
        <w:t>As sanções por atos praticados durante a execução do contrato estão previstas</w:t>
      </w:r>
      <w:r>
        <w:t xml:space="preserve"> </w:t>
      </w:r>
      <w:r w:rsidRPr="00626A0E">
        <w:t>no termo de contrato ou no termo de referência.</w:t>
      </w:r>
    </w:p>
    <w:p w14:paraId="5D5EE120" w14:textId="77777777" w:rsidR="00EC6176" w:rsidRDefault="00EC6176" w:rsidP="00EC6176">
      <w:pPr>
        <w:pStyle w:val="Ttulo1"/>
      </w:pPr>
      <w:r>
        <w:t>DAS DISPOSIÇÕES FINAIS</w:t>
      </w:r>
    </w:p>
    <w:p w14:paraId="53A2A805" w14:textId="77777777" w:rsidR="0052250C" w:rsidRDefault="0052250C" w:rsidP="0052250C">
      <w:pPr>
        <w:pStyle w:val="PGE-Normal"/>
      </w:pPr>
      <w:r>
        <w:t>20.1 - O preço máximo admitido para o presente processo licitatório é de:</w:t>
      </w:r>
    </w:p>
    <w:p w14:paraId="2214BA02" w14:textId="77777777" w:rsidR="0052250C" w:rsidRDefault="0052250C" w:rsidP="0052250C">
      <w:pPr>
        <w:pStyle w:val="PGE-Normal"/>
      </w:pPr>
      <w:r>
        <w:t>Lote 1 – R$ ........... (..............................)</w:t>
      </w:r>
    </w:p>
    <w:p w14:paraId="1030B1AD" w14:textId="77777777" w:rsidR="0052250C" w:rsidRDefault="0052250C" w:rsidP="0052250C">
      <w:pPr>
        <w:pStyle w:val="PGE-Normal"/>
      </w:pPr>
      <w:r>
        <w:t>Lote 2 – R$ ........... (..............................)</w:t>
      </w:r>
    </w:p>
    <w:p w14:paraId="371CF03F" w14:textId="77777777" w:rsidR="0052250C" w:rsidRPr="005F1E03" w:rsidRDefault="0052250C" w:rsidP="0052250C">
      <w:pPr>
        <w:pStyle w:val="PGE-NotaExplicativa"/>
      </w:pPr>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p>
    <w:p w14:paraId="2B1919C0" w14:textId="77777777" w:rsidR="0052250C" w:rsidRPr="0052250C" w:rsidRDefault="0052250C" w:rsidP="0052250C">
      <w:pPr>
        <w:pStyle w:val="PargrafodaLista"/>
        <w:numPr>
          <w:ilvl w:val="1"/>
          <w:numId w:val="4"/>
        </w:numPr>
        <w:contextualSpacing w:val="0"/>
        <w:rPr>
          <w:vanish/>
        </w:rPr>
      </w:pPr>
    </w:p>
    <w:p w14:paraId="7695ECE2" w14:textId="516F04D4" w:rsidR="00EC6176" w:rsidRPr="000A4241" w:rsidRDefault="00EC6176" w:rsidP="0052250C">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70AD9162" w14:textId="77777777" w:rsidR="00EC6176" w:rsidRPr="000A4241" w:rsidRDefault="00EC6176" w:rsidP="00EC6176">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4DAF6366" w14:textId="77777777" w:rsidR="00EC6176" w:rsidRPr="000A4241" w:rsidRDefault="00EC6176" w:rsidP="00EC6176">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5C851133" w14:textId="77777777" w:rsidR="00EC6176" w:rsidRPr="000A4241" w:rsidRDefault="00EC6176" w:rsidP="00EC6176">
      <w:pPr>
        <w:pStyle w:val="N11"/>
      </w:pPr>
      <w:r w:rsidRPr="000A4241">
        <w:t>Os licitantes intimados para prestar quaisquer esclarecimentos adicionais deverão fazê-lo no prazo determinado pelo Pregoeiro, sob pena de desclassificação.</w:t>
      </w:r>
    </w:p>
    <w:p w14:paraId="77F1C6DD" w14:textId="77777777" w:rsidR="00EC6176" w:rsidRPr="000A4241" w:rsidRDefault="00EC6176" w:rsidP="00EC6176">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1166F75C" w14:textId="77777777" w:rsidR="00EC6176" w:rsidRPr="000A4241" w:rsidRDefault="00EC6176" w:rsidP="00EC6176">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362C4DA1" w14:textId="77777777" w:rsidR="00EC6176" w:rsidRDefault="00EC6176" w:rsidP="00EC6176">
      <w:pPr>
        <w:pStyle w:val="N11"/>
      </w:pPr>
      <w:r w:rsidRPr="000A4241">
        <w:lastRenderedPageBreak/>
        <w:t>Os erros materiais irrelevantes serão objeto de saneamento, mediante ato motivado do pregoeiro.</w:t>
      </w:r>
    </w:p>
    <w:p w14:paraId="5CAADEB8" w14:textId="77777777" w:rsidR="00EC6176" w:rsidRDefault="00EC6176" w:rsidP="00EC6176">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222F32C1" w14:textId="77777777" w:rsidR="00EC6176" w:rsidRDefault="00EC6176" w:rsidP="009F75EF">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07BADDE6" w14:textId="77777777" w:rsidR="00EC6176" w:rsidRDefault="00EC6176" w:rsidP="00EC6176">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26DF747B" w14:textId="77777777" w:rsidR="00EC6176" w:rsidRDefault="00EC6176" w:rsidP="00EC6176">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658467CD" w14:textId="77777777" w:rsidR="00EC6176" w:rsidRDefault="00EC6176" w:rsidP="00EC6176">
      <w:pPr>
        <w:pStyle w:val="N11"/>
      </w:pPr>
      <w:r>
        <w:t xml:space="preserve"> Os casos não previstos neste Edital serão decididos pelo Pregoeiro. </w:t>
      </w:r>
    </w:p>
    <w:p w14:paraId="238F0A80" w14:textId="77777777" w:rsidR="00EC6176" w:rsidRDefault="00EC6176" w:rsidP="00EC6176">
      <w:pPr>
        <w:pStyle w:val="N11"/>
      </w:pPr>
      <w:r>
        <w:t>A participação do licitante nesta licitação, implica aceitação de todos os termos deste Edital.</w:t>
      </w:r>
    </w:p>
    <w:p w14:paraId="4192A0F9" w14:textId="77777777" w:rsidR="00EC6176" w:rsidRDefault="00EC6176" w:rsidP="00EC6176">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31364D72" w14:textId="77777777" w:rsidR="00EC6176" w:rsidRDefault="00EC6176" w:rsidP="00EC6176">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B45D1DA" w14:textId="77777777" w:rsidR="00EC6176" w:rsidRDefault="00EC6176" w:rsidP="00EC6176">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10905DF5" w14:textId="77777777" w:rsidR="00EC6176" w:rsidRDefault="00EC6176" w:rsidP="00EC6176">
      <w:pPr>
        <w:pStyle w:val="N11"/>
      </w:pPr>
      <w:r>
        <w:t>No caso de desfazimento do processo licitatório, fica assegurada a ampla defesa e o contraditório.</w:t>
      </w:r>
    </w:p>
    <w:p w14:paraId="0D71379B" w14:textId="77777777" w:rsidR="00EC6176" w:rsidRDefault="00EC6176" w:rsidP="00EC6176">
      <w:pPr>
        <w:jc w:val="center"/>
      </w:pPr>
      <w:proofErr w:type="spellStart"/>
      <w:r>
        <w:t>Vitória-ES</w:t>
      </w:r>
      <w:proofErr w:type="spellEnd"/>
      <w:r>
        <w:t xml:space="preserve">, ___ de _________ </w:t>
      </w:r>
      <w:proofErr w:type="spellStart"/>
      <w:r>
        <w:t>de</w:t>
      </w:r>
      <w:proofErr w:type="spellEnd"/>
      <w:r>
        <w:t xml:space="preserve"> _____.</w:t>
      </w:r>
    </w:p>
    <w:p w14:paraId="4B6EE03E" w14:textId="77777777" w:rsidR="00EC6176" w:rsidRDefault="00EC6176" w:rsidP="00EC6176">
      <w:pPr>
        <w:jc w:val="center"/>
      </w:pPr>
      <w:r>
        <w:t>________________________________</w:t>
      </w:r>
    </w:p>
    <w:p w14:paraId="779D876E" w14:textId="77777777" w:rsidR="00EC6176" w:rsidRDefault="00EC6176" w:rsidP="00EC6176">
      <w:pPr>
        <w:jc w:val="center"/>
      </w:pPr>
      <w:r>
        <w:t>Pregoeiro / (Sigla do Órgão)</w:t>
      </w:r>
    </w:p>
    <w:p w14:paraId="71619027" w14:textId="77777777" w:rsidR="00EC6176" w:rsidRDefault="00EC6176" w:rsidP="00EC6176"/>
    <w:p w14:paraId="20C429F8" w14:textId="77777777" w:rsidR="00EC6176" w:rsidRDefault="00EC6176" w:rsidP="00EC6176">
      <w:pPr>
        <w:jc w:val="center"/>
      </w:pPr>
    </w:p>
    <w:p w14:paraId="672D1D25" w14:textId="77777777" w:rsidR="00751FCA" w:rsidRDefault="00751FCA">
      <w:pPr>
        <w:spacing w:before="0" w:after="160" w:line="259" w:lineRule="auto"/>
        <w:jc w:val="left"/>
        <w:rPr>
          <w:rFonts w:eastAsiaTheme="majorEastAsia" w:cstheme="majorBidi"/>
          <w:b/>
          <w:i/>
          <w:spacing w:val="-10"/>
          <w:kern w:val="28"/>
          <w:sz w:val="28"/>
          <w:szCs w:val="56"/>
        </w:rPr>
      </w:pPr>
      <w:r>
        <w:lastRenderedPageBreak/>
        <w:br w:type="page"/>
      </w:r>
    </w:p>
    <w:p w14:paraId="208AD621" w14:textId="5EAB2812" w:rsidR="00EC6176" w:rsidRDefault="00EC6176" w:rsidP="00EC6176">
      <w:pPr>
        <w:pStyle w:val="Ttulo"/>
      </w:pPr>
      <w:r w:rsidRPr="004F10CE">
        <w:lastRenderedPageBreak/>
        <w:t>ANEXO I – TERMO DE REFERÊNCIA</w:t>
      </w:r>
    </w:p>
    <w:p w14:paraId="13016BB2" w14:textId="77777777" w:rsidR="001F3C6C" w:rsidRDefault="001F3C6C" w:rsidP="001F3C6C">
      <w:pPr>
        <w:pStyle w:val="PGE-NotaExplicativa"/>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1D93DB90" w14:textId="77777777" w:rsidR="001F3C6C" w:rsidRPr="005F1E03" w:rsidRDefault="001F3C6C" w:rsidP="001F3C6C">
      <w:pPr>
        <w:numPr>
          <w:ilvl w:val="0"/>
          <w:numId w:val="15"/>
        </w:numPr>
        <w:outlineLvl w:val="0"/>
        <w:rPr>
          <w:rFonts w:eastAsiaTheme="majorEastAsia" w:cstheme="majorBidi"/>
          <w:b/>
          <w:szCs w:val="32"/>
        </w:rPr>
      </w:pPr>
      <w:r w:rsidRPr="005F1E03">
        <w:rPr>
          <w:rFonts w:eastAsiaTheme="majorEastAsia" w:cstheme="majorBidi"/>
          <w:b/>
          <w:szCs w:val="32"/>
        </w:rPr>
        <w:t>DO OBJETO</w:t>
      </w:r>
    </w:p>
    <w:p w14:paraId="4C5AE9AB" w14:textId="77777777" w:rsidR="001F3C6C" w:rsidRDefault="001F3C6C" w:rsidP="001F3C6C">
      <w:pPr>
        <w:pStyle w:val="PGE-Normal"/>
      </w:pPr>
      <w:r w:rsidRPr="005F1E03">
        <w:t>Aquisição conforme descrição, condições, quantidades, exigências e estimativas adiante indicadas:</w:t>
      </w:r>
    </w:p>
    <w:p w14:paraId="56C33477" w14:textId="77777777" w:rsidR="001F3C6C" w:rsidRPr="00D510EC" w:rsidRDefault="001F3C6C" w:rsidP="001F3C6C">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1F3C6C" w:rsidRPr="00D510EC" w14:paraId="6C42BF3C" w14:textId="77777777" w:rsidTr="00D55BBF">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C08FED"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B5E30A5"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77CF09A"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27026F"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9548E6"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81A5A99"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6127E84"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E8C6D1C" w14:textId="77777777" w:rsidR="001F3C6C" w:rsidRPr="00D510EC" w:rsidRDefault="001F3C6C" w:rsidP="00D55BBF">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1F3C6C" w:rsidRPr="00D510EC" w14:paraId="79383A25" w14:textId="77777777" w:rsidTr="00D55BBF">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AF4892"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7FF8E7"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7CBD64"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7A6864"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038D9B"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5C65E0"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BD11E0"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F638D81" w14:textId="77777777" w:rsidR="001F3C6C" w:rsidRPr="00D510EC" w:rsidRDefault="001F3C6C" w:rsidP="00D55BBF">
            <w:pPr>
              <w:spacing w:before="100" w:beforeAutospacing="1" w:after="100" w:afterAutospacing="1"/>
              <w:rPr>
                <w:rFonts w:eastAsia="Calibri" w:cs="Arial"/>
                <w:sz w:val="20"/>
                <w:szCs w:val="20"/>
              </w:rPr>
            </w:pPr>
          </w:p>
        </w:tc>
      </w:tr>
      <w:tr w:rsidR="001F3C6C" w:rsidRPr="00D510EC" w14:paraId="13265085" w14:textId="77777777" w:rsidTr="00D55BBF">
        <w:trPr>
          <w:trHeight w:val="315"/>
        </w:trPr>
        <w:tc>
          <w:tcPr>
            <w:tcW w:w="0" w:type="auto"/>
            <w:vMerge/>
            <w:tcBorders>
              <w:top w:val="nil"/>
              <w:left w:val="single" w:sz="8" w:space="0" w:color="auto"/>
              <w:bottom w:val="single" w:sz="8" w:space="0" w:color="auto"/>
              <w:right w:val="single" w:sz="8" w:space="0" w:color="auto"/>
            </w:tcBorders>
            <w:vAlign w:val="center"/>
            <w:hideMark/>
          </w:tcPr>
          <w:p w14:paraId="7D1B84B0" w14:textId="77777777" w:rsidR="001F3C6C" w:rsidRPr="00D510EC" w:rsidRDefault="001F3C6C" w:rsidP="00D55BB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BE5FD5"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6F26A6" w14:textId="77777777" w:rsidR="001F3C6C" w:rsidRPr="00D510EC" w:rsidRDefault="001F3C6C" w:rsidP="00D55BBF">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2A97F5"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1449D4"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66109DA"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C3E71C"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D85DAC2" w14:textId="77777777" w:rsidR="001F3C6C" w:rsidRPr="00D510EC" w:rsidRDefault="001F3C6C" w:rsidP="00D55BBF">
            <w:pPr>
              <w:spacing w:before="100" w:beforeAutospacing="1" w:after="100" w:afterAutospacing="1"/>
              <w:rPr>
                <w:rFonts w:eastAsia="Calibri" w:cs="Arial"/>
                <w:sz w:val="20"/>
                <w:szCs w:val="20"/>
              </w:rPr>
            </w:pPr>
          </w:p>
        </w:tc>
      </w:tr>
      <w:tr w:rsidR="001F3C6C" w:rsidRPr="00D510EC" w14:paraId="31E096C1" w14:textId="77777777" w:rsidTr="00D55BBF">
        <w:trPr>
          <w:trHeight w:val="315"/>
        </w:trPr>
        <w:tc>
          <w:tcPr>
            <w:tcW w:w="0" w:type="auto"/>
            <w:vMerge/>
            <w:tcBorders>
              <w:top w:val="nil"/>
              <w:left w:val="single" w:sz="8" w:space="0" w:color="auto"/>
              <w:bottom w:val="single" w:sz="8" w:space="0" w:color="auto"/>
              <w:right w:val="single" w:sz="8" w:space="0" w:color="auto"/>
            </w:tcBorders>
            <w:vAlign w:val="center"/>
          </w:tcPr>
          <w:p w14:paraId="3FEBC486" w14:textId="77777777" w:rsidR="001F3C6C" w:rsidRPr="00D510EC" w:rsidRDefault="001F3C6C" w:rsidP="00D55BB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52DF2A16" w14:textId="77777777" w:rsidR="001F3C6C" w:rsidRPr="00D510EC" w:rsidRDefault="001F3C6C" w:rsidP="00D55BBF">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565E6CED" w14:textId="77777777" w:rsidR="001F3C6C" w:rsidRPr="00D510EC" w:rsidRDefault="001F3C6C" w:rsidP="00D55BBF">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7F859F41" w14:textId="77777777" w:rsidR="001F3C6C" w:rsidRPr="00D510EC" w:rsidRDefault="001F3C6C" w:rsidP="00D55BBF">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443B74AD" w14:textId="77777777" w:rsidR="001F3C6C" w:rsidRPr="00D510EC" w:rsidRDefault="001F3C6C" w:rsidP="00D55BBF">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37F7F8A0" w14:textId="77777777" w:rsidR="001F3C6C" w:rsidRPr="00D510EC" w:rsidRDefault="001F3C6C" w:rsidP="00D55BBF">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3F09DB8E" w14:textId="77777777" w:rsidR="001F3C6C" w:rsidRPr="00D510EC" w:rsidRDefault="001F3C6C" w:rsidP="00D55BBF">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838B0B9" w14:textId="77777777" w:rsidR="001F3C6C" w:rsidRPr="00D510EC" w:rsidRDefault="001F3C6C" w:rsidP="00D55BBF">
            <w:pPr>
              <w:spacing w:before="100" w:beforeAutospacing="1" w:after="100" w:afterAutospacing="1"/>
              <w:rPr>
                <w:rFonts w:eastAsia="Calibri" w:cs="Arial"/>
                <w:sz w:val="20"/>
                <w:szCs w:val="20"/>
              </w:rPr>
            </w:pPr>
          </w:p>
        </w:tc>
      </w:tr>
      <w:tr w:rsidR="001F3C6C" w:rsidRPr="00D510EC" w14:paraId="512721F2" w14:textId="77777777" w:rsidTr="00D55BBF">
        <w:trPr>
          <w:trHeight w:val="315"/>
        </w:trPr>
        <w:tc>
          <w:tcPr>
            <w:tcW w:w="0" w:type="auto"/>
            <w:vMerge/>
            <w:tcBorders>
              <w:top w:val="nil"/>
              <w:left w:val="single" w:sz="8" w:space="0" w:color="auto"/>
              <w:bottom w:val="single" w:sz="8" w:space="0" w:color="auto"/>
              <w:right w:val="single" w:sz="8" w:space="0" w:color="auto"/>
            </w:tcBorders>
            <w:vAlign w:val="center"/>
            <w:hideMark/>
          </w:tcPr>
          <w:p w14:paraId="1004332C" w14:textId="77777777" w:rsidR="001F3C6C" w:rsidRPr="00D510EC" w:rsidRDefault="001F3C6C" w:rsidP="00D55BB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C2BD649"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C863F2"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AF01F3"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EA823E"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9382DB"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0FC8A0" w14:textId="77777777" w:rsidR="001F3C6C" w:rsidRPr="00D510EC" w:rsidRDefault="001F3C6C" w:rsidP="00D55BB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5B907D63" w14:textId="77777777" w:rsidR="001F3C6C" w:rsidRPr="00D510EC" w:rsidRDefault="001F3C6C" w:rsidP="00D55BBF">
            <w:pPr>
              <w:spacing w:before="100" w:beforeAutospacing="1" w:after="100" w:afterAutospacing="1"/>
              <w:rPr>
                <w:rFonts w:eastAsia="Calibri" w:cs="Arial"/>
                <w:sz w:val="20"/>
                <w:szCs w:val="20"/>
              </w:rPr>
            </w:pPr>
          </w:p>
        </w:tc>
      </w:tr>
      <w:tr w:rsidR="001F3C6C" w:rsidRPr="00D510EC" w14:paraId="2379E05D" w14:textId="77777777" w:rsidTr="00D55BBF">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4E18BA" w14:textId="77777777" w:rsidR="001F3C6C" w:rsidRPr="00D510EC" w:rsidRDefault="001F3C6C" w:rsidP="00D55BBF">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0179348" w14:textId="77777777" w:rsidR="001F3C6C" w:rsidRPr="00D510EC" w:rsidRDefault="001F3C6C" w:rsidP="00D55BBF">
            <w:pPr>
              <w:spacing w:before="100" w:beforeAutospacing="1" w:after="100" w:afterAutospacing="1"/>
              <w:rPr>
                <w:rFonts w:eastAsia="Calibri" w:cs="Arial"/>
                <w:sz w:val="20"/>
                <w:szCs w:val="20"/>
              </w:rPr>
            </w:pPr>
          </w:p>
        </w:tc>
      </w:tr>
    </w:tbl>
    <w:p w14:paraId="15A113E6" w14:textId="77777777" w:rsidR="001F3C6C" w:rsidRDefault="001F3C6C" w:rsidP="001F3C6C"/>
    <w:p w14:paraId="5F8523F0" w14:textId="77777777" w:rsidR="001F3C6C" w:rsidRDefault="001F3C6C" w:rsidP="001F3C6C">
      <w:pPr>
        <w:pStyle w:val="PGE-NotaExplicativa"/>
        <w:tabs>
          <w:tab w:val="left" w:pos="284"/>
        </w:tabs>
      </w:pPr>
      <w:r>
        <w:t xml:space="preserve">Nota Explicativa: </w:t>
      </w:r>
    </w:p>
    <w:p w14:paraId="11C08FAC" w14:textId="77777777" w:rsidR="001F3C6C" w:rsidRPr="00892C83" w:rsidRDefault="001F3C6C" w:rsidP="001F3C6C">
      <w:pPr>
        <w:pStyle w:val="PGE-NotaExplicativa"/>
        <w:tabs>
          <w:tab w:val="left" w:pos="284"/>
        </w:tabs>
        <w:rPr>
          <w:b/>
        </w:rPr>
      </w:pPr>
      <w:r>
        <w:rPr>
          <w:b/>
        </w:rPr>
        <w:t>LOTE FORMADO POR VÁRIOS ITENS. CRITÉRIO DE JULGAMENTO</w:t>
      </w:r>
    </w:p>
    <w:p w14:paraId="23547907" w14:textId="77777777" w:rsidR="001F3C6C" w:rsidRPr="00502DA9" w:rsidRDefault="001F3C6C" w:rsidP="001F3C6C">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7AB3B637" w14:textId="77777777" w:rsidR="001F3C6C" w:rsidRPr="00502DA9" w:rsidRDefault="001F3C6C" w:rsidP="001F3C6C">
      <w:pPr>
        <w:pStyle w:val="PGE-NotaExplicativa"/>
        <w:tabs>
          <w:tab w:val="left" w:pos="284"/>
        </w:tabs>
      </w:pPr>
      <w:r w:rsidRPr="00502DA9">
        <w:t xml:space="preserve">Essa lógica </w:t>
      </w:r>
      <w:r>
        <w:t>está retratada n</w:t>
      </w:r>
      <w:r w:rsidRPr="00502DA9">
        <w:t xml:space="preserve">a Tabela acima. </w:t>
      </w:r>
    </w:p>
    <w:p w14:paraId="5B62506B" w14:textId="77777777" w:rsidR="001F3C6C" w:rsidRDefault="001F3C6C" w:rsidP="001F3C6C">
      <w:pPr>
        <w:pStyle w:val="PGE-NotaExplicativa"/>
        <w:tabs>
          <w:tab w:val="left" w:pos="284"/>
        </w:tabs>
      </w:pPr>
      <w:r w:rsidRPr="00502DA9">
        <w:t>No SIGA, na Guia “Detalhes da Aquisição”, no campo “Critério de Classificação”, deverá ser utilizado “Valor Global”.</w:t>
      </w:r>
    </w:p>
    <w:p w14:paraId="65B3FD33" w14:textId="77777777" w:rsidR="001F3C6C" w:rsidRDefault="001F3C6C" w:rsidP="001F3C6C">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45056FAF" w14:textId="77777777" w:rsidR="001F3C6C" w:rsidRDefault="001F3C6C" w:rsidP="001F3C6C">
      <w:pPr>
        <w:pStyle w:val="PGE-NotaExplicativa"/>
        <w:tabs>
          <w:tab w:val="left" w:pos="284"/>
        </w:tabs>
        <w:rPr>
          <w:b/>
        </w:rPr>
      </w:pPr>
    </w:p>
    <w:p w14:paraId="7C9A6476" w14:textId="77777777" w:rsidR="001F3C6C" w:rsidRPr="00892C83" w:rsidRDefault="001F3C6C" w:rsidP="001F3C6C">
      <w:pPr>
        <w:pStyle w:val="PGE-NotaExplicativa"/>
        <w:tabs>
          <w:tab w:val="left" w:pos="284"/>
        </w:tabs>
        <w:rPr>
          <w:b/>
        </w:rPr>
      </w:pPr>
      <w:r w:rsidRPr="00892C83">
        <w:rPr>
          <w:b/>
        </w:rPr>
        <w:t>ESTIMATIVA DE QUANTITATIVOS</w:t>
      </w:r>
    </w:p>
    <w:p w14:paraId="4A0D058B" w14:textId="77777777" w:rsidR="001F3C6C" w:rsidRDefault="001F3C6C" w:rsidP="001F3C6C">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709A76F1" w14:textId="77777777" w:rsidR="001F3C6C" w:rsidRDefault="001F3C6C" w:rsidP="001F3C6C">
      <w:pPr>
        <w:pStyle w:val="PGE-NotaExplicativa"/>
        <w:tabs>
          <w:tab w:val="left" w:pos="284"/>
        </w:tabs>
      </w:pPr>
    </w:p>
    <w:p w14:paraId="70D1E665" w14:textId="77777777" w:rsidR="001F3C6C" w:rsidRPr="00E57BDA" w:rsidRDefault="001F3C6C" w:rsidP="001F3C6C">
      <w:pPr>
        <w:pStyle w:val="PGE-NotaExplicativa"/>
        <w:tabs>
          <w:tab w:val="left" w:pos="284"/>
        </w:tabs>
      </w:pPr>
      <w:r w:rsidRPr="00892C83">
        <w:rPr>
          <w:b/>
        </w:rPr>
        <w:t>DIVISÃO EM LOTES</w:t>
      </w:r>
    </w:p>
    <w:p w14:paraId="3F80B1CB" w14:textId="77777777" w:rsidR="001F3C6C" w:rsidRPr="00E57BDA" w:rsidRDefault="001F3C6C" w:rsidP="001F3C6C">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47319163" w14:textId="77777777" w:rsidR="001F3C6C" w:rsidRPr="00E57BDA" w:rsidRDefault="001F3C6C" w:rsidP="001F3C6C">
      <w:pPr>
        <w:pStyle w:val="PGE-NotaExplicativa"/>
        <w:tabs>
          <w:tab w:val="left" w:pos="284"/>
        </w:tabs>
      </w:pPr>
    </w:p>
    <w:p w14:paraId="53A3583B" w14:textId="77777777" w:rsidR="001F3C6C" w:rsidRPr="00E57BDA" w:rsidRDefault="001F3C6C" w:rsidP="001F3C6C">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987454A" w14:textId="44716437" w:rsidR="001F3C6C" w:rsidRPr="00E57BDA" w:rsidRDefault="001F3C6C" w:rsidP="001F3C6C">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7579DF40" w14:textId="77777777" w:rsidR="001F3C6C" w:rsidRDefault="001F3C6C" w:rsidP="001F3C6C"/>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1F3C6C" w:rsidRPr="00A710E1" w14:paraId="319BB2E8" w14:textId="77777777" w:rsidTr="00D55BBF">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76A35E"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5663692"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D486EAF"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ECAFBC6"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C29D0B7"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B38EAFF"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19C35C4"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0C7873A" w14:textId="77777777" w:rsidR="001F3C6C" w:rsidRPr="00A710E1" w:rsidRDefault="001F3C6C" w:rsidP="00D55BB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1F3C6C" w:rsidRPr="00A710E1" w14:paraId="6EDBC706" w14:textId="77777777" w:rsidTr="00D55BBF">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2B4B6B" w14:textId="77777777" w:rsidR="001F3C6C" w:rsidRPr="00A710E1" w:rsidRDefault="001F3C6C" w:rsidP="00D55BBF">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0F9193E" w14:textId="77777777" w:rsidR="001F3C6C" w:rsidRPr="00A710E1" w:rsidRDefault="001F3C6C" w:rsidP="00D55BBF">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4A4367" w14:textId="77777777" w:rsidR="001F3C6C" w:rsidRPr="00A710E1" w:rsidRDefault="001F3C6C" w:rsidP="00D55BBF">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08A520" w14:textId="77777777" w:rsidR="001F3C6C" w:rsidRPr="00A710E1" w:rsidRDefault="001F3C6C" w:rsidP="00D55BBF">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9B3AD3F" w14:textId="77777777" w:rsidR="001F3C6C" w:rsidRPr="00A710E1" w:rsidRDefault="001F3C6C" w:rsidP="00D55BBF">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09FD97" w14:textId="77777777" w:rsidR="001F3C6C" w:rsidRPr="00A710E1" w:rsidRDefault="001F3C6C" w:rsidP="00D55BBF">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524A12" w14:textId="77777777" w:rsidR="001F3C6C" w:rsidRPr="00A710E1" w:rsidRDefault="001F3C6C" w:rsidP="00D55BBF">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26F06191" w14:textId="77777777" w:rsidR="001F3C6C" w:rsidRPr="00A710E1" w:rsidRDefault="001F3C6C" w:rsidP="00D55BBF">
            <w:pPr>
              <w:spacing w:before="100" w:beforeAutospacing="1" w:after="100" w:afterAutospacing="1"/>
              <w:rPr>
                <w:rFonts w:eastAsia="Calibri" w:cs="Arial"/>
                <w:sz w:val="20"/>
                <w:szCs w:val="20"/>
              </w:rPr>
            </w:pPr>
          </w:p>
        </w:tc>
      </w:tr>
      <w:tr w:rsidR="001F3C6C" w:rsidRPr="00A710E1" w14:paraId="4E3D5688" w14:textId="77777777" w:rsidTr="00D55BBF">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6F18BC" w14:textId="77777777" w:rsidR="001F3C6C" w:rsidRPr="00A710E1" w:rsidRDefault="001F3C6C" w:rsidP="00D55BBF">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411498F9" w14:textId="77777777" w:rsidR="001F3C6C" w:rsidRPr="00A710E1" w:rsidRDefault="001F3C6C" w:rsidP="00D55BBF">
            <w:pPr>
              <w:spacing w:before="100" w:beforeAutospacing="1" w:after="100" w:afterAutospacing="1"/>
              <w:rPr>
                <w:rFonts w:eastAsia="Calibri" w:cs="Arial"/>
                <w:sz w:val="20"/>
                <w:szCs w:val="20"/>
              </w:rPr>
            </w:pPr>
          </w:p>
        </w:tc>
      </w:tr>
    </w:tbl>
    <w:p w14:paraId="222D8F0D" w14:textId="77777777" w:rsidR="001F3C6C" w:rsidRDefault="001F3C6C" w:rsidP="001F3C6C"/>
    <w:p w14:paraId="48D5B1ED" w14:textId="77777777" w:rsidR="001F3C6C" w:rsidRDefault="001F3C6C" w:rsidP="001F3C6C">
      <w:pPr>
        <w:pStyle w:val="PGE-NotaExplicativa"/>
      </w:pPr>
      <w:r>
        <w:t xml:space="preserve">Nota Explicativa: </w:t>
      </w:r>
    </w:p>
    <w:p w14:paraId="4917A085" w14:textId="77777777" w:rsidR="001F3C6C" w:rsidRPr="00892C83" w:rsidRDefault="001F3C6C" w:rsidP="001F3C6C">
      <w:pPr>
        <w:pStyle w:val="PGE-NotaExplicativa"/>
        <w:rPr>
          <w:b/>
        </w:rPr>
      </w:pPr>
      <w:r>
        <w:rPr>
          <w:b/>
        </w:rPr>
        <w:t>LOTE FORMADO POR APENAS UM ITEM. CRITÉRIO DE JULGAMENTO</w:t>
      </w:r>
    </w:p>
    <w:p w14:paraId="2A75FCD6" w14:textId="77777777" w:rsidR="001F3C6C" w:rsidRDefault="001F3C6C" w:rsidP="001F3C6C">
      <w:pPr>
        <w:pStyle w:val="PGE-NotaExplicativa"/>
      </w:pPr>
      <w:r>
        <w:t xml:space="preserve">Somente é admitido utilizar como critério de julgamento o menor preço unitário quando o Lote for composto por apenas um item. Nada impede, no </w:t>
      </w:r>
      <w:r>
        <w:lastRenderedPageBreak/>
        <w:t>entanto, seja utilizado também nesse caso o VALOR GLOBAL DO LOTE, como no exemplo acima (Lote 2).</w:t>
      </w:r>
    </w:p>
    <w:p w14:paraId="4B9B97C0" w14:textId="4EACE6E8" w:rsidR="00EC6176" w:rsidRDefault="00EC6176" w:rsidP="001F3C6C">
      <w:pPr>
        <w:pStyle w:val="PGE-NotaExplicativa"/>
      </w:pPr>
    </w:p>
    <w:p w14:paraId="2B1980E2" w14:textId="77777777" w:rsidR="00EC6176" w:rsidRDefault="00EC6176" w:rsidP="001F3C6C">
      <w:pPr>
        <w:pStyle w:val="N11"/>
        <w:numPr>
          <w:ilvl w:val="1"/>
          <w:numId w:val="15"/>
        </w:numPr>
        <w:spacing w:before="0" w:after="0"/>
      </w:pPr>
      <w:r>
        <w:t>CARACTERÍSTICAS MÍNIMAS</w:t>
      </w:r>
    </w:p>
    <w:p w14:paraId="0C7239AB" w14:textId="77777777" w:rsidR="00EC6176" w:rsidRDefault="00EC6176" w:rsidP="001F3C6C">
      <w:pPr>
        <w:pStyle w:val="Nabc"/>
        <w:numPr>
          <w:ilvl w:val="6"/>
          <w:numId w:val="15"/>
        </w:numPr>
        <w:spacing w:before="0" w:after="0"/>
        <w:ind w:left="284"/>
      </w:pPr>
      <w:r>
        <w:t>Tensão: 110 / 220 volts.</w:t>
      </w:r>
    </w:p>
    <w:p w14:paraId="151B0740" w14:textId="77777777" w:rsidR="00EC6176" w:rsidRPr="00B04C59" w:rsidRDefault="00EC6176" w:rsidP="001F3C6C">
      <w:pPr>
        <w:pStyle w:val="Nabc"/>
        <w:numPr>
          <w:ilvl w:val="6"/>
          <w:numId w:val="15"/>
        </w:numPr>
        <w:spacing w:before="0" w:after="0"/>
        <w:ind w:left="284"/>
        <w:rPr>
          <w:lang w:val="pt-BR"/>
        </w:rPr>
      </w:pPr>
      <w:r w:rsidRPr="00B04C59">
        <w:rPr>
          <w:lang w:val="pt-BR"/>
        </w:rPr>
        <w:t>Compressor rotativo, comando de exaustão e ventilação.</w:t>
      </w:r>
    </w:p>
    <w:p w14:paraId="48F1E995" w14:textId="77777777" w:rsidR="00EC6176" w:rsidRDefault="00EC6176" w:rsidP="001F3C6C">
      <w:pPr>
        <w:pStyle w:val="Nabc"/>
        <w:numPr>
          <w:ilvl w:val="6"/>
          <w:numId w:val="15"/>
        </w:numPr>
        <w:spacing w:before="0" w:after="0"/>
        <w:ind w:left="284"/>
        <w:rPr>
          <w:lang w:val="pt-BR"/>
        </w:rPr>
      </w:pPr>
      <w:r w:rsidRPr="00B04C59">
        <w:rPr>
          <w:lang w:val="pt-BR"/>
        </w:rPr>
        <w:t>..</w:t>
      </w:r>
      <w:r>
        <w:rPr>
          <w:lang w:val="pt-BR"/>
        </w:rPr>
        <w:t>.</w:t>
      </w:r>
    </w:p>
    <w:p w14:paraId="039ACFFA" w14:textId="77777777" w:rsidR="00EC6176" w:rsidRDefault="00EC6176" w:rsidP="001F3C6C">
      <w:pPr>
        <w:pStyle w:val="N11"/>
        <w:numPr>
          <w:ilvl w:val="1"/>
          <w:numId w:val="15"/>
        </w:numPr>
        <w:spacing w:before="0" w:after="0"/>
      </w:pPr>
      <w:r>
        <w:t>CLASSIFICAÇÃO COMO BENS COMUNS</w:t>
      </w:r>
    </w:p>
    <w:p w14:paraId="65294AF0" w14:textId="77777777" w:rsidR="00EC6176" w:rsidRDefault="00EC6176" w:rsidP="001F3C6C">
      <w:pPr>
        <w:pStyle w:val="N111"/>
        <w:numPr>
          <w:ilvl w:val="2"/>
          <w:numId w:val="15"/>
        </w:numPr>
        <w:spacing w:before="0" w:after="0"/>
        <w:ind w:left="284"/>
      </w:pPr>
      <w:r>
        <w:t>...</w:t>
      </w:r>
    </w:p>
    <w:p w14:paraId="7C2CBDF6" w14:textId="77777777" w:rsidR="00EC6176" w:rsidRPr="00B04C59" w:rsidRDefault="00EC6176" w:rsidP="00EC6176">
      <w:pPr>
        <w:pStyle w:val="N111"/>
        <w:numPr>
          <w:ilvl w:val="0"/>
          <w:numId w:val="0"/>
        </w:numPr>
        <w:spacing w:before="0" w:after="0"/>
        <w:ind w:left="284"/>
      </w:pPr>
    </w:p>
    <w:p w14:paraId="5B809255" w14:textId="77777777" w:rsidR="00EC6176" w:rsidRDefault="00EC6176" w:rsidP="001F3C6C">
      <w:pPr>
        <w:pStyle w:val="Ttulo1"/>
        <w:numPr>
          <w:ilvl w:val="0"/>
          <w:numId w:val="15"/>
        </w:numPr>
        <w:spacing w:before="0" w:after="0"/>
      </w:pPr>
      <w:r>
        <w:t>JUSTIFICATIVAS</w:t>
      </w:r>
    </w:p>
    <w:p w14:paraId="6E7AAC67" w14:textId="77777777" w:rsidR="00EC6176" w:rsidRDefault="00EC6176" w:rsidP="001F3C6C">
      <w:pPr>
        <w:pStyle w:val="N11"/>
        <w:numPr>
          <w:ilvl w:val="1"/>
          <w:numId w:val="15"/>
        </w:numPr>
        <w:spacing w:before="0" w:after="0"/>
      </w:pPr>
      <w:r>
        <w:t>A aquisição dos bens atenderá às necessidades do órgão licitante...</w:t>
      </w:r>
    </w:p>
    <w:p w14:paraId="7334F057" w14:textId="77777777" w:rsidR="00EC6176" w:rsidRDefault="00EC6176" w:rsidP="00EC6176">
      <w:pPr>
        <w:pStyle w:val="N11"/>
        <w:numPr>
          <w:ilvl w:val="0"/>
          <w:numId w:val="0"/>
        </w:numPr>
        <w:spacing w:before="0" w:after="0"/>
      </w:pPr>
    </w:p>
    <w:p w14:paraId="50F51C6F" w14:textId="77777777" w:rsidR="00EC6176" w:rsidRDefault="00EC6176" w:rsidP="001F3C6C">
      <w:pPr>
        <w:pStyle w:val="Ttulo1"/>
        <w:numPr>
          <w:ilvl w:val="0"/>
          <w:numId w:val="15"/>
        </w:numPr>
        <w:spacing w:before="0" w:after="0"/>
      </w:pPr>
      <w:r>
        <w:t>DAS OBRIGAÇÕES DAS PARTES</w:t>
      </w:r>
    </w:p>
    <w:p w14:paraId="6650BEA4" w14:textId="77777777" w:rsidR="00EC6176" w:rsidRDefault="00EC6176" w:rsidP="001F3C6C">
      <w:pPr>
        <w:pStyle w:val="N11"/>
        <w:numPr>
          <w:ilvl w:val="1"/>
          <w:numId w:val="15"/>
        </w:numPr>
        <w:spacing w:before="0" w:after="0"/>
      </w:pPr>
      <w:r>
        <w:t>São obrigações da CONTRATANTE:</w:t>
      </w:r>
    </w:p>
    <w:p w14:paraId="42AE7E22" w14:textId="77777777" w:rsidR="00EC6176" w:rsidRDefault="00EC6176" w:rsidP="001F3C6C">
      <w:pPr>
        <w:pStyle w:val="N111"/>
        <w:numPr>
          <w:ilvl w:val="2"/>
          <w:numId w:val="15"/>
        </w:numPr>
        <w:spacing w:before="0" w:after="0"/>
        <w:ind w:left="284"/>
      </w:pPr>
      <w:r>
        <w:t>...</w:t>
      </w:r>
    </w:p>
    <w:p w14:paraId="3B29AF0D" w14:textId="77777777" w:rsidR="00EC6176" w:rsidRDefault="00EC6176" w:rsidP="001F3C6C">
      <w:pPr>
        <w:pStyle w:val="N11"/>
        <w:numPr>
          <w:ilvl w:val="1"/>
          <w:numId w:val="15"/>
        </w:numPr>
        <w:spacing w:before="0" w:after="0"/>
      </w:pPr>
      <w:r>
        <w:t>São obrigações da CONTRATADA:</w:t>
      </w:r>
    </w:p>
    <w:p w14:paraId="492D5140" w14:textId="77777777" w:rsidR="00EC6176" w:rsidRDefault="00EC6176" w:rsidP="001F3C6C">
      <w:pPr>
        <w:pStyle w:val="N111"/>
        <w:numPr>
          <w:ilvl w:val="2"/>
          <w:numId w:val="15"/>
        </w:numPr>
        <w:spacing w:before="0" w:after="0"/>
        <w:ind w:left="284"/>
      </w:pPr>
      <w:r>
        <w:t>...</w:t>
      </w:r>
    </w:p>
    <w:p w14:paraId="6A92E1AF" w14:textId="77777777" w:rsidR="00EC6176" w:rsidRDefault="00EC6176" w:rsidP="00EC6176">
      <w:pPr>
        <w:pStyle w:val="N111"/>
        <w:numPr>
          <w:ilvl w:val="0"/>
          <w:numId w:val="0"/>
        </w:numPr>
        <w:spacing w:before="0" w:after="0"/>
        <w:ind w:left="284"/>
      </w:pPr>
    </w:p>
    <w:p w14:paraId="1FE8E3D2" w14:textId="77777777" w:rsidR="00EC6176" w:rsidRDefault="00EC6176" w:rsidP="001F3C6C">
      <w:pPr>
        <w:pStyle w:val="Ttulo1"/>
        <w:numPr>
          <w:ilvl w:val="0"/>
          <w:numId w:val="15"/>
        </w:numPr>
        <w:spacing w:before="0" w:after="0"/>
      </w:pPr>
      <w:r>
        <w:t>DA GARANTIA</w:t>
      </w:r>
    </w:p>
    <w:p w14:paraId="4478C2AF" w14:textId="77777777" w:rsidR="00EC6176" w:rsidRDefault="00EC6176" w:rsidP="001F3C6C">
      <w:pPr>
        <w:pStyle w:val="N11"/>
        <w:numPr>
          <w:ilvl w:val="1"/>
          <w:numId w:val="15"/>
        </w:numPr>
        <w:spacing w:before="0" w:after="0"/>
      </w:pPr>
      <w:r>
        <w:t>...</w:t>
      </w:r>
    </w:p>
    <w:p w14:paraId="67D193C8" w14:textId="77777777" w:rsidR="00EC6176" w:rsidRPr="00B04C59" w:rsidRDefault="00EC6176" w:rsidP="00EC6176">
      <w:pPr>
        <w:pStyle w:val="N11"/>
        <w:numPr>
          <w:ilvl w:val="0"/>
          <w:numId w:val="0"/>
        </w:numPr>
        <w:spacing w:before="0" w:after="0"/>
      </w:pPr>
    </w:p>
    <w:p w14:paraId="6E1F422F" w14:textId="77777777" w:rsidR="00EC6176" w:rsidRDefault="00EC6176" w:rsidP="001F3C6C">
      <w:pPr>
        <w:pStyle w:val="Ttulo1"/>
        <w:numPr>
          <w:ilvl w:val="0"/>
          <w:numId w:val="15"/>
        </w:numPr>
        <w:spacing w:before="0" w:after="0"/>
      </w:pPr>
      <w:r>
        <w:t>DAS SANÇÕES ADMINISTRATIVAS</w:t>
      </w:r>
    </w:p>
    <w:p w14:paraId="3274700E" w14:textId="43A23861" w:rsidR="00EC6176" w:rsidRDefault="00EC6176" w:rsidP="00ED300C">
      <w:pPr>
        <w:pStyle w:val="N11"/>
        <w:numPr>
          <w:ilvl w:val="1"/>
          <w:numId w:val="15"/>
        </w:numPr>
        <w:spacing w:before="0" w:after="0"/>
      </w:pPr>
      <w:r>
        <w:t>...</w:t>
      </w:r>
    </w:p>
    <w:p w14:paraId="37FBAA58" w14:textId="77777777" w:rsidR="00EC6176" w:rsidRPr="00B04C59" w:rsidRDefault="00EC6176" w:rsidP="00EC6176">
      <w:pPr>
        <w:pStyle w:val="PGE-NotaExplicativa"/>
      </w:pPr>
      <w:r w:rsidRPr="00D81ADA">
        <w:rPr>
          <w:highlight w:val="yellow"/>
        </w:rPr>
        <w:t>Nota Explicativa: A previsão</w:t>
      </w:r>
      <w:r>
        <w:rPr>
          <w:highlight w:val="yellow"/>
        </w:rPr>
        <w:t>,</w:t>
      </w:r>
      <w:r w:rsidRPr="00D81ADA">
        <w:rPr>
          <w:highlight w:val="yellow"/>
        </w:rPr>
        <w:t xml:space="preserve"> </w:t>
      </w:r>
      <w:r>
        <w:rPr>
          <w:highlight w:val="yellow"/>
        </w:rPr>
        <w:t xml:space="preserve">no Termo de Referência, </w:t>
      </w:r>
      <w:r w:rsidRPr="00D81ADA">
        <w:rPr>
          <w:highlight w:val="yellow"/>
        </w:rPr>
        <w:t>de sanções administrativas para a fase de execução contratual se impõe, em especial, se a Administração optar por substituir o termo de contrato por instrumento equivalente. A conteúdo desta cláusula poderá ser introduzido com base nas previsões da minuta de termo de contrato deste edital, com as adaptações eventualmente exigidas pelo objeto da licitação.</w:t>
      </w:r>
      <w:r>
        <w:t xml:space="preserve">  </w:t>
      </w:r>
    </w:p>
    <w:p w14:paraId="4CC2C2F7" w14:textId="4D1E5EC8" w:rsidR="00EC6176" w:rsidRDefault="00EC6176" w:rsidP="00EC6176"/>
    <w:p w14:paraId="2126FF77" w14:textId="702345C7" w:rsidR="001F3C6C" w:rsidRDefault="001F3C6C" w:rsidP="00EC6176"/>
    <w:p w14:paraId="1438E36C" w14:textId="65797116" w:rsidR="001F3C6C" w:rsidRDefault="001F3C6C" w:rsidP="00EC6176"/>
    <w:p w14:paraId="7EF44470" w14:textId="7BF268A8" w:rsidR="001F3C6C" w:rsidRDefault="001F3C6C" w:rsidP="00EC6176"/>
    <w:p w14:paraId="1DA5EB7F" w14:textId="4159C172" w:rsidR="001F3C6C" w:rsidRDefault="001F3C6C" w:rsidP="00EC6176"/>
    <w:p w14:paraId="2B5F14F2" w14:textId="77777777" w:rsidR="00D55BBF" w:rsidRDefault="00D55BBF" w:rsidP="00EC6176"/>
    <w:p w14:paraId="47347F11" w14:textId="43FB954E" w:rsidR="001F3C6C" w:rsidRDefault="001F3C6C" w:rsidP="00EC6176"/>
    <w:p w14:paraId="259BA662" w14:textId="33A3671D" w:rsidR="001F3C6C" w:rsidRDefault="001F3C6C" w:rsidP="00EC6176"/>
    <w:p w14:paraId="1EB7973B" w14:textId="77777777" w:rsidR="008A11FC" w:rsidRPr="000A4241" w:rsidRDefault="008A11FC" w:rsidP="00EC6176"/>
    <w:p w14:paraId="66BE6521" w14:textId="77777777" w:rsidR="00EC6176" w:rsidRDefault="00EC6176" w:rsidP="00EC6176">
      <w:pPr>
        <w:pStyle w:val="Ttulo"/>
      </w:pPr>
      <w:r>
        <w:lastRenderedPageBreak/>
        <w:t>ANEXO II – MODELOS DO EDITAL</w:t>
      </w:r>
    </w:p>
    <w:p w14:paraId="313A964E" w14:textId="77777777" w:rsidR="00EC6176" w:rsidRPr="00785AF9" w:rsidRDefault="00EC6176" w:rsidP="00EC6176">
      <w:pPr>
        <w:pStyle w:val="Ttulo2"/>
        <w:jc w:val="center"/>
      </w:pPr>
      <w:r>
        <w:t xml:space="preserve">ANEXO II.A - </w:t>
      </w:r>
      <w:r w:rsidRPr="00785AF9">
        <w:t>MODELO DE PROPOSTA COMERCIAL</w:t>
      </w:r>
    </w:p>
    <w:p w14:paraId="2FA4F6B8" w14:textId="77777777" w:rsidR="00EC6176" w:rsidRDefault="00EC6176" w:rsidP="00EC6176">
      <w:pPr>
        <w:jc w:val="center"/>
        <w:rPr>
          <w:b/>
        </w:rPr>
      </w:pPr>
    </w:p>
    <w:p w14:paraId="6699B627" w14:textId="77777777" w:rsidR="00EC6176" w:rsidRPr="003168EC" w:rsidRDefault="00EC6176" w:rsidP="00EC6176">
      <w:pPr>
        <w:jc w:val="right"/>
      </w:pPr>
      <w:r w:rsidRPr="003168EC">
        <w:t xml:space="preserve">___ de _________ </w:t>
      </w:r>
      <w:proofErr w:type="spellStart"/>
      <w:r w:rsidRPr="003168EC">
        <w:t>de</w:t>
      </w:r>
      <w:proofErr w:type="spellEnd"/>
      <w:r w:rsidRPr="003168EC">
        <w:t xml:space="preserve"> _____.</w:t>
      </w:r>
    </w:p>
    <w:p w14:paraId="31EDD0AF" w14:textId="77777777" w:rsidR="00EC6176" w:rsidRPr="00E97490" w:rsidRDefault="00EC6176" w:rsidP="00EC6176">
      <w:pPr>
        <w:jc w:val="right"/>
      </w:pPr>
    </w:p>
    <w:p w14:paraId="0B6B8D3D" w14:textId="77777777" w:rsidR="00EC6176" w:rsidRPr="00E97490" w:rsidRDefault="00EC6176" w:rsidP="00EC6176">
      <w:pPr>
        <w:jc w:val="center"/>
        <w:rPr>
          <w:b/>
        </w:rPr>
      </w:pPr>
      <w:r w:rsidRPr="00E97490">
        <w:rPr>
          <w:b/>
        </w:rPr>
        <w:t>PREGÃO Nº ___/_____</w:t>
      </w:r>
    </w:p>
    <w:p w14:paraId="38161176" w14:textId="77777777" w:rsidR="00EC6176" w:rsidRDefault="00EC6176" w:rsidP="00EC6176"/>
    <w:p w14:paraId="41A8AD77" w14:textId="77777777" w:rsidR="00EC6176" w:rsidRDefault="00EC6176" w:rsidP="009F75EF">
      <w:pPr>
        <w:pStyle w:val="PGE-Normal"/>
      </w:pPr>
      <w:r>
        <w:t>Empresa: (________Nome da Empresa_____________)</w:t>
      </w:r>
    </w:p>
    <w:p w14:paraId="7F1380A6" w14:textId="77777777" w:rsidR="00EC6176" w:rsidRDefault="00EC6176" w:rsidP="009F75EF">
      <w:pPr>
        <w:pStyle w:val="PGE-Normal"/>
      </w:pPr>
    </w:p>
    <w:p w14:paraId="2A3B5904" w14:textId="77777777" w:rsidR="00EC6176" w:rsidRDefault="00EC6176" w:rsidP="009F75EF">
      <w:pPr>
        <w:pStyle w:val="PGE-Normal"/>
      </w:pPr>
      <w:r>
        <w:t>À (Nome do Órgão)</w:t>
      </w:r>
    </w:p>
    <w:p w14:paraId="41D2B9E8" w14:textId="77777777" w:rsidR="00EC6176" w:rsidRDefault="00EC6176" w:rsidP="009F75EF">
      <w:pPr>
        <w:pStyle w:val="PGE-Normal"/>
      </w:pPr>
    </w:p>
    <w:p w14:paraId="4C32CFC0" w14:textId="77777777" w:rsidR="00EC6176" w:rsidRDefault="00EC6176" w:rsidP="009F75EF">
      <w:pPr>
        <w:pStyle w:val="PGE-Normal"/>
      </w:pPr>
      <w:r>
        <w:t>Prezados Senhores,</w:t>
      </w:r>
    </w:p>
    <w:p w14:paraId="5458C3C1" w14:textId="77777777" w:rsidR="00EC6176" w:rsidRPr="00E97490" w:rsidRDefault="00EC6176" w:rsidP="009F75EF">
      <w:pPr>
        <w:pStyle w:val="PGE-Normal"/>
      </w:pPr>
    </w:p>
    <w:p w14:paraId="6C5A9622" w14:textId="77777777" w:rsidR="00EC6176" w:rsidRPr="00E97490" w:rsidRDefault="00EC6176" w:rsidP="009F75EF">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6A3E7A14" w14:textId="77777777" w:rsidR="00EC6176" w:rsidRPr="00E97490" w:rsidRDefault="00EC6176" w:rsidP="009F75EF">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79DE4879" w14:textId="77777777" w:rsidR="00EC6176" w:rsidRPr="00E97490" w:rsidRDefault="00EC6176" w:rsidP="009F75EF">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F8F49C8" w14:textId="77777777" w:rsidR="00EC6176" w:rsidRPr="00E97490" w:rsidRDefault="00EC6176" w:rsidP="009F75EF">
      <w:pPr>
        <w:pStyle w:val="PGE-Normal"/>
        <w:rPr>
          <w:rFonts w:eastAsia="Times New Roman" w:cs="Arial"/>
          <w:lang w:eastAsia="pt-BR"/>
        </w:rPr>
      </w:pPr>
      <w:r w:rsidRPr="00E97490">
        <w:rPr>
          <w:rFonts w:eastAsia="Times New Roman" w:cs="Arial"/>
          <w:lang w:eastAsia="pt-BR"/>
        </w:rPr>
        <w:t>1.3 - Dados Complementares para Assinatura do Contrato.</w:t>
      </w:r>
    </w:p>
    <w:p w14:paraId="170E795E" w14:textId="77777777" w:rsidR="00EC6176" w:rsidRPr="00E97490" w:rsidRDefault="00EC6176" w:rsidP="009F75EF">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2152BA5B" w14:textId="77777777" w:rsidR="00EC6176" w:rsidRPr="00E97490" w:rsidRDefault="00EC6176" w:rsidP="009F75EF">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7DC3F92A" w14:textId="77777777" w:rsidR="00EC6176" w:rsidRPr="003168EC" w:rsidRDefault="00EC6176" w:rsidP="009F75EF">
      <w:pPr>
        <w:pStyle w:val="PGE-Normal"/>
      </w:pPr>
    </w:p>
    <w:p w14:paraId="623AC4BB" w14:textId="77777777" w:rsidR="00EC6176" w:rsidRDefault="00EC6176" w:rsidP="009F75EF">
      <w:pPr>
        <w:pStyle w:val="PGE-Normal"/>
      </w:pPr>
      <w:r>
        <w:t>Atenciosamente,</w:t>
      </w:r>
    </w:p>
    <w:p w14:paraId="039A192C" w14:textId="77777777" w:rsidR="00EC6176" w:rsidRDefault="00EC6176" w:rsidP="009F75EF">
      <w:pPr>
        <w:pStyle w:val="PGE-Normal"/>
      </w:pPr>
      <w:r>
        <w:t>____________________________</w:t>
      </w:r>
    </w:p>
    <w:p w14:paraId="49C45B4A" w14:textId="77777777" w:rsidR="00EC6176" w:rsidRPr="00E97490" w:rsidRDefault="00EC6176" w:rsidP="009F75EF">
      <w:pPr>
        <w:pStyle w:val="PGE-Normal"/>
      </w:pPr>
      <w:r>
        <w:t>Identificação e assinatura</w:t>
      </w:r>
    </w:p>
    <w:p w14:paraId="0CEF0977" w14:textId="77777777" w:rsidR="00EC6176" w:rsidRDefault="00EC6176" w:rsidP="00EC6176"/>
    <w:p w14:paraId="494ADD11" w14:textId="77777777" w:rsidR="00EC6176" w:rsidRDefault="00EC6176" w:rsidP="00EC6176"/>
    <w:p w14:paraId="580FAFEA" w14:textId="77777777" w:rsidR="00EC6176" w:rsidRDefault="00EC6176" w:rsidP="00EC6176">
      <w:pPr>
        <w:pStyle w:val="Ttulo2"/>
        <w:jc w:val="center"/>
      </w:pPr>
      <w:r>
        <w:lastRenderedPageBreak/>
        <w:t>ANEXO II.B - DADOS COMPLEMENTARES PARA ASSINATURA DO INSTRUMENTO CONTRATUAL</w:t>
      </w:r>
    </w:p>
    <w:p w14:paraId="6CDC7C92" w14:textId="77777777" w:rsidR="00EC6176" w:rsidRDefault="00EC6176" w:rsidP="00EC6176"/>
    <w:p w14:paraId="61A3E1B3" w14:textId="77777777" w:rsidR="00EC6176" w:rsidRDefault="00EC6176" w:rsidP="009F75EF">
      <w:pPr>
        <w:pStyle w:val="PGE-Normal"/>
      </w:pPr>
      <w:r>
        <w:t>NOME:</w:t>
      </w:r>
    </w:p>
    <w:p w14:paraId="6716892F" w14:textId="77777777" w:rsidR="00EC6176" w:rsidRDefault="00EC6176" w:rsidP="009F75EF">
      <w:pPr>
        <w:pStyle w:val="PGE-Normal"/>
      </w:pPr>
    </w:p>
    <w:p w14:paraId="6699C543" w14:textId="77777777" w:rsidR="00EC6176" w:rsidRDefault="00EC6176" w:rsidP="009F75EF">
      <w:pPr>
        <w:pStyle w:val="PGE-Normal"/>
      </w:pPr>
      <w:r>
        <w:t>NÚMERO DE IDENTIDADE:</w:t>
      </w:r>
    </w:p>
    <w:p w14:paraId="3431787A" w14:textId="77777777" w:rsidR="00EC6176" w:rsidRDefault="00EC6176" w:rsidP="009F75EF">
      <w:pPr>
        <w:pStyle w:val="PGE-Normal"/>
      </w:pPr>
      <w:r>
        <w:t>ÓRGÃO EMISSOR:</w:t>
      </w:r>
    </w:p>
    <w:p w14:paraId="68E7B1B1" w14:textId="77777777" w:rsidR="00EC6176" w:rsidRDefault="00EC6176" w:rsidP="009F75EF">
      <w:pPr>
        <w:pStyle w:val="PGE-Normal"/>
      </w:pPr>
    </w:p>
    <w:p w14:paraId="1B98B72F" w14:textId="77777777" w:rsidR="00EC6176" w:rsidRDefault="00EC6176" w:rsidP="009F75EF">
      <w:pPr>
        <w:pStyle w:val="PGE-Normal"/>
      </w:pPr>
      <w:r>
        <w:t>CPF:</w:t>
      </w:r>
    </w:p>
    <w:p w14:paraId="4CB83E6B" w14:textId="77777777" w:rsidR="00EC6176" w:rsidRDefault="00EC6176" w:rsidP="009F75EF">
      <w:pPr>
        <w:pStyle w:val="PGE-Normal"/>
      </w:pPr>
    </w:p>
    <w:p w14:paraId="533F7F7D" w14:textId="77777777" w:rsidR="00EC6176" w:rsidRDefault="00EC6176" w:rsidP="009F75EF">
      <w:pPr>
        <w:pStyle w:val="PGE-Normal"/>
      </w:pPr>
      <w:r>
        <w:t>ENDEREÇO COMPLETO DA PESSOA JURÍDICA:</w:t>
      </w:r>
    </w:p>
    <w:p w14:paraId="460AB879" w14:textId="77777777" w:rsidR="00EC6176" w:rsidRDefault="00EC6176" w:rsidP="009F75EF">
      <w:pPr>
        <w:pStyle w:val="PGE-Normal"/>
      </w:pPr>
    </w:p>
    <w:p w14:paraId="2453E089" w14:textId="77777777" w:rsidR="00EC6176" w:rsidRDefault="00EC6176" w:rsidP="009F75EF">
      <w:pPr>
        <w:pStyle w:val="PGE-Normal"/>
      </w:pPr>
    </w:p>
    <w:p w14:paraId="40D9B4CC" w14:textId="77777777" w:rsidR="00EC6176" w:rsidRDefault="00EC6176" w:rsidP="009F75EF">
      <w:pPr>
        <w:pStyle w:val="PGE-Normal"/>
      </w:pPr>
      <w:r>
        <w:t xml:space="preserve">Vitória, ____ de __________ </w:t>
      </w:r>
      <w:proofErr w:type="spellStart"/>
      <w:r>
        <w:t>de</w:t>
      </w:r>
      <w:proofErr w:type="spellEnd"/>
      <w:r>
        <w:t xml:space="preserve"> ______.</w:t>
      </w:r>
    </w:p>
    <w:p w14:paraId="7AF9C575" w14:textId="77777777" w:rsidR="00EC6176" w:rsidRDefault="00EC6176" w:rsidP="009F75EF">
      <w:pPr>
        <w:pStyle w:val="PGE-Normal"/>
      </w:pPr>
    </w:p>
    <w:p w14:paraId="5B19010E" w14:textId="77777777" w:rsidR="00EC6176" w:rsidRDefault="00EC6176" w:rsidP="009F75EF">
      <w:pPr>
        <w:pStyle w:val="PGE-Normal"/>
      </w:pPr>
      <w:r>
        <w:t>_______________________________________</w:t>
      </w:r>
    </w:p>
    <w:p w14:paraId="694A511F" w14:textId="77777777" w:rsidR="00EC6176" w:rsidRDefault="00EC6176" w:rsidP="009F75EF">
      <w:pPr>
        <w:pStyle w:val="PGE-Normal"/>
      </w:pPr>
      <w:r>
        <w:t>Assinatura e Carimbo</w:t>
      </w:r>
    </w:p>
    <w:p w14:paraId="631706B3" w14:textId="77777777" w:rsidR="00EC6176" w:rsidRDefault="00EC6176" w:rsidP="00EC6176"/>
    <w:p w14:paraId="0568E536" w14:textId="77777777" w:rsidR="00EC6176" w:rsidRDefault="00EC6176" w:rsidP="00EC6176"/>
    <w:p w14:paraId="242DF67A" w14:textId="77777777" w:rsidR="00EC6176" w:rsidRDefault="00EC6176" w:rsidP="00EC6176"/>
    <w:p w14:paraId="12556018" w14:textId="77777777" w:rsidR="00EC6176" w:rsidRDefault="00EC6176" w:rsidP="00EC6176"/>
    <w:p w14:paraId="70542DEA" w14:textId="77777777" w:rsidR="00EC6176" w:rsidRDefault="00EC6176" w:rsidP="00EC6176"/>
    <w:p w14:paraId="687268DC" w14:textId="77777777" w:rsidR="00EC6176" w:rsidRDefault="00EC6176" w:rsidP="00EC6176"/>
    <w:p w14:paraId="082DADB2" w14:textId="77777777" w:rsidR="00EC6176" w:rsidRDefault="00EC6176" w:rsidP="00EC6176"/>
    <w:p w14:paraId="5B6D3D1C" w14:textId="77777777" w:rsidR="00EC6176" w:rsidRDefault="00EC6176" w:rsidP="00EC6176"/>
    <w:p w14:paraId="08CE44E6" w14:textId="77777777" w:rsidR="00EC6176" w:rsidRDefault="00EC6176" w:rsidP="00EC6176"/>
    <w:p w14:paraId="6C35EA58" w14:textId="77777777" w:rsidR="00EC6176" w:rsidRDefault="00EC6176" w:rsidP="00EC6176"/>
    <w:p w14:paraId="6B6C140C" w14:textId="77777777" w:rsidR="00EC6176" w:rsidRDefault="00EC6176" w:rsidP="00EC6176"/>
    <w:p w14:paraId="2C4A07B9" w14:textId="77777777" w:rsidR="00EC6176" w:rsidRDefault="00EC6176" w:rsidP="00EC6176">
      <w:pPr>
        <w:pStyle w:val="Ttulo2"/>
        <w:jc w:val="center"/>
      </w:pPr>
      <w:r>
        <w:lastRenderedPageBreak/>
        <w:t>ANEXO II.C – MODELO DE DECLARAÇÃO DO ART. 7º, XXXIII, DA CF</w:t>
      </w:r>
    </w:p>
    <w:p w14:paraId="2F170552" w14:textId="77777777" w:rsidR="00EC6176" w:rsidRDefault="00EC6176" w:rsidP="00EC6176"/>
    <w:p w14:paraId="2133EEB6" w14:textId="77777777" w:rsidR="00F41715" w:rsidRDefault="00EC6176" w:rsidP="009F75EF">
      <w:pPr>
        <w:pStyle w:val="PGE-Normal"/>
        <w:jc w:val="center"/>
      </w:pPr>
      <w:r w:rsidRPr="00200479">
        <w:t xml:space="preserve">DECLARAÇÃO DE ATENDIMENTO </w:t>
      </w:r>
    </w:p>
    <w:p w14:paraId="60598060" w14:textId="77777777" w:rsidR="00EC6176" w:rsidRDefault="00EC6176" w:rsidP="009F75EF">
      <w:pPr>
        <w:pStyle w:val="PGE-Normal"/>
        <w:jc w:val="center"/>
      </w:pPr>
      <w:r w:rsidRPr="00200479">
        <w:t>AO INCISO XXXIII DO ART. 7º DA CF</w:t>
      </w:r>
    </w:p>
    <w:p w14:paraId="649ECEEB" w14:textId="77777777" w:rsidR="00EC6176" w:rsidRDefault="00EC6176" w:rsidP="009F75EF">
      <w:pPr>
        <w:pStyle w:val="PGE-Normal"/>
      </w:pPr>
    </w:p>
    <w:p w14:paraId="3B750ABA" w14:textId="77777777" w:rsidR="00EC6176" w:rsidRDefault="00EC6176" w:rsidP="009F75EF">
      <w:pPr>
        <w:pStyle w:val="PGE-Normal"/>
      </w:pPr>
      <w:r>
        <w:t>Declaramos, para os fins do disposto no inciso V do art. 27 da Lei 8.666/93, que não empregamos menores de 18 (dezoito) anos em trabalho noturno, perigoso ou insalubre e não empregamos menores de 16 (dezesseis) anos.</w:t>
      </w:r>
    </w:p>
    <w:p w14:paraId="142956FE" w14:textId="77777777" w:rsidR="00EC6176" w:rsidRDefault="00EC6176" w:rsidP="009F75EF">
      <w:pPr>
        <w:pStyle w:val="PGE-Normal"/>
      </w:pPr>
    </w:p>
    <w:p w14:paraId="10FB0473" w14:textId="77777777" w:rsidR="00EC6176" w:rsidRDefault="00EC6176" w:rsidP="009F75EF">
      <w:pPr>
        <w:pStyle w:val="PGE-Normal"/>
      </w:pPr>
      <w:r>
        <w:t>Ressalva: empregamos menores, a partir de 14 (quatorze) anos, na condição de aprendizes (</w:t>
      </w:r>
      <w:r>
        <w:tab/>
        <w:t xml:space="preserve">  </w:t>
      </w:r>
      <w:proofErr w:type="gramStart"/>
      <w:r>
        <w:t xml:space="preserve">  )</w:t>
      </w:r>
      <w:proofErr w:type="gramEnd"/>
      <w:r>
        <w:t>.</w:t>
      </w:r>
    </w:p>
    <w:p w14:paraId="08E66FC5" w14:textId="77777777" w:rsidR="00EC6176" w:rsidRDefault="00EC6176" w:rsidP="009F75EF">
      <w:pPr>
        <w:pStyle w:val="PGE-Normal"/>
      </w:pPr>
    </w:p>
    <w:p w14:paraId="0B5A90B1" w14:textId="77777777" w:rsidR="00EC6176" w:rsidRDefault="00EC6176" w:rsidP="009F75EF">
      <w:pPr>
        <w:pStyle w:val="PGE-Normal"/>
      </w:pPr>
      <w:r>
        <w:t>Observação: em caso afirmativo, assinalar a ressalva acima.</w:t>
      </w:r>
    </w:p>
    <w:p w14:paraId="2C6D8BA7" w14:textId="77777777" w:rsidR="00EC6176" w:rsidRDefault="00EC6176" w:rsidP="009F75EF">
      <w:pPr>
        <w:pStyle w:val="PGE-Normal"/>
      </w:pPr>
    </w:p>
    <w:p w14:paraId="019345BC" w14:textId="77777777" w:rsidR="00EC6176" w:rsidRDefault="00EC6176" w:rsidP="009F75EF">
      <w:pPr>
        <w:pStyle w:val="PGE-Normal"/>
      </w:pPr>
      <w:r>
        <w:t xml:space="preserve">Vitória, ____ de __________ </w:t>
      </w:r>
      <w:proofErr w:type="spellStart"/>
      <w:r>
        <w:t>de</w:t>
      </w:r>
      <w:proofErr w:type="spellEnd"/>
      <w:r>
        <w:t xml:space="preserve"> ______.</w:t>
      </w:r>
    </w:p>
    <w:p w14:paraId="09E6FC64" w14:textId="77777777" w:rsidR="00EC6176" w:rsidRDefault="00EC6176" w:rsidP="009F75EF">
      <w:pPr>
        <w:pStyle w:val="PGE-Normal"/>
      </w:pPr>
    </w:p>
    <w:p w14:paraId="7D6D398E" w14:textId="77777777" w:rsidR="00EC6176" w:rsidRDefault="00EC6176" w:rsidP="009F75EF">
      <w:pPr>
        <w:pStyle w:val="PGE-Normal"/>
      </w:pPr>
      <w:r>
        <w:t>________________________________</w:t>
      </w:r>
    </w:p>
    <w:p w14:paraId="6245EEE3" w14:textId="77777777" w:rsidR="00EC6176" w:rsidRDefault="00EC6176" w:rsidP="009F75EF">
      <w:pPr>
        <w:pStyle w:val="PGE-Normal"/>
      </w:pPr>
      <w:r>
        <w:t>Licitante interessado</w:t>
      </w:r>
    </w:p>
    <w:p w14:paraId="2FEA6B15" w14:textId="77777777" w:rsidR="00EC6176" w:rsidRDefault="00EC6176" w:rsidP="00EC6176"/>
    <w:p w14:paraId="4F1ADEB1" w14:textId="77777777" w:rsidR="00EC6176" w:rsidRDefault="00EC6176" w:rsidP="00EC6176"/>
    <w:p w14:paraId="54DE12E0" w14:textId="77777777" w:rsidR="00EC6176" w:rsidRDefault="00EC6176" w:rsidP="00EC6176"/>
    <w:p w14:paraId="66870EC3" w14:textId="77777777" w:rsidR="00EC6176" w:rsidRDefault="00EC6176" w:rsidP="00EC6176"/>
    <w:p w14:paraId="664E448D" w14:textId="77777777" w:rsidR="00EC6176" w:rsidRDefault="00EC6176" w:rsidP="00EC6176"/>
    <w:p w14:paraId="63A8BCC6" w14:textId="77777777" w:rsidR="00EC6176" w:rsidRDefault="00EC6176" w:rsidP="00EC6176"/>
    <w:p w14:paraId="5B5ED2D1" w14:textId="77777777" w:rsidR="00EC6176" w:rsidRDefault="00EC6176" w:rsidP="00EC6176"/>
    <w:p w14:paraId="5FCA826D" w14:textId="77777777" w:rsidR="00EC6176" w:rsidRDefault="00EC6176" w:rsidP="00EC6176"/>
    <w:p w14:paraId="76FA7C04" w14:textId="77777777" w:rsidR="00EC6176" w:rsidRDefault="00EC6176" w:rsidP="00EC6176"/>
    <w:p w14:paraId="02749F4A" w14:textId="77777777" w:rsidR="00EC6176" w:rsidRDefault="00EC6176" w:rsidP="00EC6176"/>
    <w:p w14:paraId="4F0F9AD8" w14:textId="77777777" w:rsidR="009F75EF" w:rsidRDefault="009F75EF" w:rsidP="00EC6176"/>
    <w:p w14:paraId="24B43CD2" w14:textId="77777777" w:rsidR="00EC6176" w:rsidRDefault="00EC6176" w:rsidP="00EC6176"/>
    <w:p w14:paraId="318E016F" w14:textId="77777777" w:rsidR="00EC6176" w:rsidRDefault="00EC6176" w:rsidP="00EC6176">
      <w:pPr>
        <w:pStyle w:val="Ttulo"/>
      </w:pPr>
      <w:r>
        <w:t>ANEXO III – EXIGÊNCIAS PARA HABILITAÇÃO</w:t>
      </w:r>
    </w:p>
    <w:p w14:paraId="2FD9BB31" w14:textId="77777777" w:rsidR="00EC6176" w:rsidRDefault="00EC6176" w:rsidP="00EC6176"/>
    <w:p w14:paraId="4EEF25A9" w14:textId="77777777" w:rsidR="00EC6176" w:rsidRDefault="00EC6176" w:rsidP="009F75EF">
      <w:pPr>
        <w:pStyle w:val="PGE-Normal"/>
      </w:pPr>
      <w:r w:rsidRPr="00A74587">
        <w:t>Para habilitar-se no certame, após a fase de disputa, o licitante deverá apresentar a seguinte documentação:</w:t>
      </w:r>
    </w:p>
    <w:p w14:paraId="47849C96" w14:textId="77777777" w:rsidR="00EC6176" w:rsidRDefault="00EC6176" w:rsidP="00D55BBF">
      <w:pPr>
        <w:pStyle w:val="Ttulo1"/>
        <w:numPr>
          <w:ilvl w:val="0"/>
          <w:numId w:val="17"/>
        </w:numPr>
      </w:pPr>
      <w:r>
        <w:t>DA HABILITAÇÃO</w:t>
      </w:r>
    </w:p>
    <w:p w14:paraId="4577F850" w14:textId="7B0C962A" w:rsidR="00EC6176" w:rsidRPr="00293E0E" w:rsidRDefault="00EC6176" w:rsidP="009F75EF">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A728BA">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4A484E50" w14:textId="79B35C48" w:rsidR="00EC6176" w:rsidRPr="00293E0E" w:rsidRDefault="00EC6176" w:rsidP="00D55BBF">
      <w:pPr>
        <w:pStyle w:val="PGE-Normal"/>
      </w:pPr>
      <w:r w:rsidRPr="00293E0E">
        <w:t>Deverá estar prevista no Estatuto ou Contrato Social da licitante a autorização para empreender atividades compatíveis com o objeto desta Licitação.</w:t>
      </w:r>
    </w:p>
    <w:p w14:paraId="52F11F90" w14:textId="77777777" w:rsidR="00EC6176" w:rsidRPr="009F75EF" w:rsidRDefault="00EC6176" w:rsidP="00ED300C">
      <w:pPr>
        <w:pStyle w:val="N11"/>
        <w:numPr>
          <w:ilvl w:val="1"/>
          <w:numId w:val="21"/>
        </w:numPr>
        <w:rPr>
          <w:b/>
        </w:rPr>
      </w:pPr>
      <w:r w:rsidRPr="009F75EF">
        <w:rPr>
          <w:b/>
        </w:rPr>
        <w:t>DA HABILITAÇÃO JURÍDICA</w:t>
      </w:r>
    </w:p>
    <w:p w14:paraId="0754C29D" w14:textId="77777777" w:rsidR="00EC6176" w:rsidRDefault="00EC6176" w:rsidP="00ED300C">
      <w:pPr>
        <w:pStyle w:val="N111"/>
        <w:numPr>
          <w:ilvl w:val="2"/>
          <w:numId w:val="21"/>
        </w:numPr>
        <w:ind w:left="284"/>
      </w:pPr>
      <w:r>
        <w:t>Registro comercial, no caso de empresa individual;</w:t>
      </w:r>
    </w:p>
    <w:p w14:paraId="59BAB8B5" w14:textId="77777777" w:rsidR="00EC6176" w:rsidRPr="0025044F" w:rsidRDefault="00EC6176" w:rsidP="00ED300C">
      <w:pPr>
        <w:pStyle w:val="N111"/>
        <w:numPr>
          <w:ilvl w:val="2"/>
          <w:numId w:val="21"/>
        </w:numPr>
        <w:ind w:left="284"/>
      </w:pPr>
      <w:r w:rsidRPr="0025044F">
        <w:t>Ato constitutivo, estatuto ou contrato em vigor, devidamente registrado, em se tratando de sociedades comerciais e no caso de sociedade por ações, acompanhado dos documentos de eleição de seus atuais administradores;</w:t>
      </w:r>
    </w:p>
    <w:p w14:paraId="6B4CD004" w14:textId="77777777" w:rsidR="00EC6176" w:rsidRPr="0025044F" w:rsidRDefault="00EC6176" w:rsidP="00ED300C">
      <w:pPr>
        <w:pStyle w:val="N111"/>
        <w:numPr>
          <w:ilvl w:val="2"/>
          <w:numId w:val="21"/>
        </w:numPr>
        <w:ind w:left="284"/>
      </w:pPr>
      <w:r w:rsidRPr="0025044F">
        <w:t>Inscrição do ato constitutivo no caso de sociedades civis, acompanhada de documentação que identifique a Diretoria em exercício;</w:t>
      </w:r>
    </w:p>
    <w:p w14:paraId="7CD5289A" w14:textId="77777777" w:rsidR="00EC6176" w:rsidRDefault="00EC6176" w:rsidP="00ED300C">
      <w:pPr>
        <w:pStyle w:val="N111"/>
        <w:numPr>
          <w:ilvl w:val="2"/>
          <w:numId w:val="21"/>
        </w:numPr>
        <w:ind w:left="284"/>
      </w:pPr>
      <w:r w:rsidRPr="0025044F">
        <w:t>Decreto de autorização, em se tratando de empresa ou sociedade estrangeira em funcionamento no País, e ato de registro ou autorização para funcionamento expedido pelo órgão competente.</w:t>
      </w:r>
    </w:p>
    <w:p w14:paraId="1883A597" w14:textId="77777777" w:rsidR="00EC6176" w:rsidRDefault="00EC6176" w:rsidP="00ED300C">
      <w:pPr>
        <w:pStyle w:val="N11"/>
        <w:numPr>
          <w:ilvl w:val="1"/>
          <w:numId w:val="21"/>
        </w:numPr>
        <w:rPr>
          <w:b/>
        </w:rPr>
      </w:pPr>
      <w:r w:rsidRPr="00293E0E">
        <w:rPr>
          <w:b/>
        </w:rPr>
        <w:t>DA REGULARIDADE FISCAL E TRABALHISTA</w:t>
      </w:r>
    </w:p>
    <w:p w14:paraId="0D745F43" w14:textId="77777777" w:rsidR="00EC6176" w:rsidRPr="00293E0E" w:rsidRDefault="00EC6176" w:rsidP="00ED300C">
      <w:pPr>
        <w:pStyle w:val="N111"/>
        <w:numPr>
          <w:ilvl w:val="2"/>
          <w:numId w:val="21"/>
        </w:numPr>
        <w:ind w:left="284"/>
      </w:pPr>
      <w:r w:rsidRPr="00293E0E">
        <w:t>Prova de inscrição no Cadastro Nacional de Pessoa Jurídica - CNPJ.</w:t>
      </w:r>
    </w:p>
    <w:p w14:paraId="447732CE" w14:textId="77777777" w:rsidR="00EC6176" w:rsidRPr="00293E0E" w:rsidRDefault="00EC6176" w:rsidP="00ED300C">
      <w:pPr>
        <w:pStyle w:val="N111"/>
        <w:numPr>
          <w:ilvl w:val="2"/>
          <w:numId w:val="21"/>
        </w:numPr>
        <w:ind w:left="284"/>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2BE4DBC8" w14:textId="77777777" w:rsidR="00EC6176" w:rsidRPr="00293E0E" w:rsidRDefault="00EC6176" w:rsidP="00ED300C">
      <w:pPr>
        <w:pStyle w:val="N111"/>
        <w:numPr>
          <w:ilvl w:val="2"/>
          <w:numId w:val="21"/>
        </w:numPr>
        <w:ind w:left="284"/>
      </w:pPr>
      <w:r w:rsidRPr="00293E0E">
        <w:t>Prova de regularidade com a Fazenda Estadual (onde for sediada a empresa e a do Estado do Espírito Santo, quando a sede não for deste Estado).</w:t>
      </w:r>
    </w:p>
    <w:p w14:paraId="05D0646C" w14:textId="77777777" w:rsidR="00EC6176" w:rsidRPr="00293E0E" w:rsidRDefault="00EC6176" w:rsidP="00ED300C">
      <w:pPr>
        <w:pStyle w:val="N111"/>
        <w:numPr>
          <w:ilvl w:val="2"/>
          <w:numId w:val="21"/>
        </w:numPr>
        <w:ind w:left="284"/>
      </w:pPr>
      <w:r w:rsidRPr="00293E0E">
        <w:t>Prova de regularidade com a Fazenda Pública Municipal da sede da licitante.</w:t>
      </w:r>
    </w:p>
    <w:p w14:paraId="26A931C4" w14:textId="77777777" w:rsidR="00EC6176" w:rsidRPr="00293E0E" w:rsidRDefault="00EC6176" w:rsidP="00ED300C">
      <w:pPr>
        <w:pStyle w:val="N111"/>
        <w:numPr>
          <w:ilvl w:val="2"/>
          <w:numId w:val="21"/>
        </w:numPr>
        <w:ind w:left="284"/>
      </w:pPr>
      <w:r w:rsidRPr="00293E0E">
        <w:t>Prova de regularidade com o Fundo de Garantia por Tempo de Serviço - FGTS.</w:t>
      </w:r>
    </w:p>
    <w:p w14:paraId="43E6FE53" w14:textId="77777777" w:rsidR="00EC6176" w:rsidRPr="00293E0E" w:rsidRDefault="00EC6176" w:rsidP="00ED300C">
      <w:pPr>
        <w:pStyle w:val="N111"/>
        <w:numPr>
          <w:ilvl w:val="2"/>
          <w:numId w:val="21"/>
        </w:numPr>
        <w:ind w:left="284"/>
      </w:pPr>
      <w:r w:rsidRPr="00293E0E">
        <w:lastRenderedPageBreak/>
        <w:t>Prova de inexistência de débitos inadimplidos perante a Justiça do Trabalho, mediante a apresentação de certidão negativa ou positiva com efeito de negativa.</w:t>
      </w:r>
    </w:p>
    <w:p w14:paraId="0FB792FE" w14:textId="77777777" w:rsidR="00EC6176" w:rsidRDefault="00EC6176" w:rsidP="00ED300C">
      <w:pPr>
        <w:pStyle w:val="N1111"/>
        <w:numPr>
          <w:ilvl w:val="3"/>
          <w:numId w:val="21"/>
        </w:numPr>
        <w:ind w:left="567"/>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108ECFC7" w14:textId="58F94D5F" w:rsidR="00EC6176" w:rsidRDefault="00EC6176" w:rsidP="00ED300C">
      <w:pPr>
        <w:pStyle w:val="N1111"/>
        <w:numPr>
          <w:ilvl w:val="3"/>
          <w:numId w:val="21"/>
        </w:numPr>
        <w:ind w:left="567"/>
      </w:pPr>
      <w:r w:rsidRPr="005D42D4">
        <w:t>Nos casos de microempresas, empresas de pequeno porte ou equiparadas, não se exige comprovação de regularidade fiscal</w:t>
      </w:r>
      <w:r w:rsidR="00024A15">
        <w:t xml:space="preserve"> e trabalhista</w:t>
      </w:r>
      <w:r w:rsidRPr="005D42D4">
        <w:t xml:space="preserve"> para fins de habilitação, mas somente para formalização da contratação, observadas as seguintes regras:</w:t>
      </w:r>
    </w:p>
    <w:p w14:paraId="51C5ACEE" w14:textId="73AF9BDB" w:rsidR="00EC6176" w:rsidRDefault="00EC6176" w:rsidP="00ED300C">
      <w:pPr>
        <w:pStyle w:val="N1111"/>
        <w:numPr>
          <w:ilvl w:val="4"/>
          <w:numId w:val="21"/>
        </w:numPr>
        <w:ind w:left="851"/>
      </w:pPr>
      <w:r w:rsidRPr="005D42D4">
        <w:t>A licitante deverá apresentar, à época da habilitação, todos os documentos exigidos para efeito de comprovação de regularidade fiscal</w:t>
      </w:r>
      <w:r w:rsidR="00024A15" w:rsidRPr="00024A15">
        <w:t xml:space="preserve"> </w:t>
      </w:r>
      <w:r w:rsidR="00024A15">
        <w:t>e trabalhista</w:t>
      </w:r>
      <w:r w:rsidRPr="005D42D4">
        <w:t>, mesmo que apresentem alguma restrição;</w:t>
      </w:r>
    </w:p>
    <w:p w14:paraId="278803AC" w14:textId="67DCA24F" w:rsidR="00EC6176" w:rsidRDefault="00EC6176" w:rsidP="00ED300C">
      <w:pPr>
        <w:pStyle w:val="N1111"/>
        <w:numPr>
          <w:ilvl w:val="4"/>
          <w:numId w:val="21"/>
        </w:numPr>
        <w:ind w:left="851"/>
      </w:pPr>
      <w:r w:rsidRPr="005D42D4">
        <w:t>Havendo alguma restrição na comprovação da regularidade fiscal</w:t>
      </w:r>
      <w:r w:rsidR="00024A15" w:rsidRPr="00024A15">
        <w:t xml:space="preserve"> </w:t>
      </w:r>
      <w:r w:rsidR="00024A15">
        <w:t>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2801B5D4" w14:textId="77777777" w:rsidR="00EC6176" w:rsidRDefault="00EC6176" w:rsidP="00ED300C">
      <w:pPr>
        <w:pStyle w:val="N1111"/>
        <w:numPr>
          <w:ilvl w:val="4"/>
          <w:numId w:val="21"/>
        </w:numPr>
        <w:ind w:left="851"/>
      </w:pPr>
      <w:r w:rsidRPr="005D42D4">
        <w:t xml:space="preserve">O prazo a que se refere o </w:t>
      </w:r>
      <w:r>
        <w:t>item</w:t>
      </w:r>
      <w:r w:rsidRPr="005D42D4">
        <w:t xml:space="preserve"> anterior poderá, a critério da Administração Pública, ser prorrogado por igual período;</w:t>
      </w:r>
    </w:p>
    <w:p w14:paraId="64A93F69" w14:textId="6CC0AE46" w:rsidR="00EC6176" w:rsidRDefault="00EC6176" w:rsidP="00ED300C">
      <w:pPr>
        <w:pStyle w:val="N1111"/>
        <w:numPr>
          <w:ilvl w:val="4"/>
          <w:numId w:val="21"/>
        </w:numPr>
        <w:ind w:left="851"/>
      </w:pPr>
      <w:r w:rsidRPr="005D42D4">
        <w:t>Em caso de atraso por parte do órgão competente para emissão de certidões comprobatórias de regularidade fiscal</w:t>
      </w:r>
      <w:r w:rsidR="00024A15" w:rsidRPr="00024A15">
        <w:t xml:space="preserve"> </w:t>
      </w:r>
      <w:r w:rsidR="00024A15">
        <w:t>e trabalhista</w:t>
      </w:r>
      <w:r w:rsidRPr="005D42D4">
        <w:t xml:space="preserve">, a licitante poderá apresentar à Administração outro documento que comprove a extinção ou suspensão do crédito tributário, respectivamente, nos termos dos </w:t>
      </w:r>
      <w:proofErr w:type="spellStart"/>
      <w:r w:rsidRPr="005D42D4">
        <w:t>art</w:t>
      </w:r>
      <w:r>
        <w:t>s</w:t>
      </w:r>
      <w:proofErr w:type="spellEnd"/>
      <w:r>
        <w:t>.</w:t>
      </w:r>
      <w:r w:rsidRPr="005D42D4">
        <w:t xml:space="preserve"> 156 e 151 do Código Tributário Nacional, acompanhado de prova do protocolo do pedido de certidão</w:t>
      </w:r>
      <w:r>
        <w:t>;</w:t>
      </w:r>
    </w:p>
    <w:p w14:paraId="4BF27E3A" w14:textId="63A40EE9" w:rsidR="00EC6176" w:rsidRDefault="00EC6176" w:rsidP="00ED300C">
      <w:pPr>
        <w:pStyle w:val="N1111"/>
        <w:numPr>
          <w:ilvl w:val="4"/>
          <w:numId w:val="21"/>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024A15" w:rsidRPr="00024A15">
        <w:t xml:space="preserve"> </w:t>
      </w:r>
      <w:r w:rsidR="00024A15">
        <w:t>e trabalhista</w:t>
      </w:r>
      <w:r w:rsidRPr="005D42D4">
        <w:t>;</w:t>
      </w:r>
    </w:p>
    <w:p w14:paraId="30E1642B" w14:textId="77777777" w:rsidR="00EC6176" w:rsidRDefault="00EC6176" w:rsidP="00ED300C">
      <w:pPr>
        <w:pStyle w:val="N1111"/>
        <w:numPr>
          <w:ilvl w:val="4"/>
          <w:numId w:val="21"/>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51CC8B14" w14:textId="632605A2" w:rsidR="00EC6176" w:rsidRDefault="00EC6176" w:rsidP="00ED300C">
      <w:pPr>
        <w:pStyle w:val="N1111"/>
        <w:numPr>
          <w:ilvl w:val="4"/>
          <w:numId w:val="21"/>
        </w:numPr>
        <w:ind w:left="851"/>
      </w:pPr>
      <w:r w:rsidRPr="005D42D4">
        <w:t>A formalização da contratação fica condicionada à regularização da documentação comprobatória de regularidade fiscal</w:t>
      </w:r>
      <w:r w:rsidR="00024A15" w:rsidRPr="00024A15">
        <w:t xml:space="preserve"> </w:t>
      </w:r>
      <w:r w:rsidR="00024A15">
        <w:t>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2F0066B8" w14:textId="77777777" w:rsidR="00EC6176" w:rsidRDefault="00EC6176" w:rsidP="00ED300C">
      <w:pPr>
        <w:pStyle w:val="N11"/>
        <w:numPr>
          <w:ilvl w:val="1"/>
          <w:numId w:val="21"/>
        </w:numPr>
        <w:rPr>
          <w:b/>
        </w:rPr>
      </w:pPr>
      <w:r>
        <w:rPr>
          <w:b/>
        </w:rPr>
        <w:t>DA QUALIFICAÇÃO TÉCNICA</w:t>
      </w:r>
    </w:p>
    <w:p w14:paraId="3D715C43" w14:textId="48C3EFC7" w:rsidR="00EC6176" w:rsidRPr="00293E0E" w:rsidRDefault="00EC6176" w:rsidP="00ED300C">
      <w:pPr>
        <w:pStyle w:val="N111"/>
        <w:numPr>
          <w:ilvl w:val="2"/>
          <w:numId w:val="21"/>
        </w:numPr>
        <w:ind w:left="284"/>
      </w:pPr>
      <w:r w:rsidRPr="00293E0E">
        <w:lastRenderedPageBreak/>
        <w:t xml:space="preserve">Comprovação de que </w:t>
      </w:r>
      <w:r>
        <w:t>o</w:t>
      </w:r>
      <w:r w:rsidRPr="00293E0E">
        <w:t xml:space="preserve"> licitante forneceu, sem restrição, </w:t>
      </w:r>
      <w:r>
        <w:t xml:space="preserve">produto </w:t>
      </w:r>
      <w:r w:rsidRPr="00293E0E">
        <w:t>igual ou semelhante ao indicado no Anexo I do edital. A comprovação será feita por meio de apresentação de no mínimo 1 (um) atestado, devidamente assinado, carimbado e em papel timbrado da empresa ou órgão comprador, compatível com o objeto desta licitação.</w:t>
      </w:r>
    </w:p>
    <w:p w14:paraId="40ED51C1" w14:textId="77777777" w:rsidR="00EC6176" w:rsidRDefault="00EC6176" w:rsidP="00ED300C">
      <w:pPr>
        <w:pStyle w:val="N11"/>
        <w:numPr>
          <w:ilvl w:val="1"/>
          <w:numId w:val="21"/>
        </w:numPr>
        <w:rPr>
          <w:b/>
        </w:rPr>
      </w:pPr>
      <w:r w:rsidRPr="00293E0E">
        <w:rPr>
          <w:b/>
        </w:rPr>
        <w:t>DA QUALIFICAÇÃO ECONÔMICO-FINANCEIRA</w:t>
      </w:r>
    </w:p>
    <w:p w14:paraId="6B6623AA" w14:textId="77777777" w:rsidR="00EC6176" w:rsidRPr="005D42D4" w:rsidRDefault="00EC6176" w:rsidP="00ED300C">
      <w:pPr>
        <w:pStyle w:val="N111"/>
        <w:numPr>
          <w:ilvl w:val="2"/>
          <w:numId w:val="21"/>
        </w:numPr>
        <w:ind w:left="284"/>
      </w:pPr>
      <w:r w:rsidRPr="005D42D4">
        <w:t xml:space="preserve">Certidão Negativa de Falência, Recuperação Judicial e Extrajudicial expedida pelo distribuidor da sede da pessoa jurídica, observada a data de validade definida no instrumento. </w:t>
      </w:r>
    </w:p>
    <w:p w14:paraId="487326B2" w14:textId="77777777" w:rsidR="00EC6176" w:rsidRPr="005D42D4" w:rsidRDefault="00EC6176" w:rsidP="00ED300C">
      <w:pPr>
        <w:pStyle w:val="N111"/>
        <w:numPr>
          <w:ilvl w:val="2"/>
          <w:numId w:val="21"/>
        </w:numPr>
        <w:ind w:left="284"/>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04A050E9" w14:textId="77777777" w:rsidR="00EC6176" w:rsidRPr="005D42D4" w:rsidRDefault="00EC6176" w:rsidP="00ED300C">
      <w:pPr>
        <w:pStyle w:val="N111"/>
        <w:numPr>
          <w:ilvl w:val="2"/>
          <w:numId w:val="21"/>
        </w:numPr>
        <w:ind w:left="284"/>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154CB0BF" w14:textId="77777777" w:rsidR="00EC6176" w:rsidRPr="00293E0E" w:rsidRDefault="00EC6176" w:rsidP="00ED300C">
      <w:pPr>
        <w:pStyle w:val="N11"/>
        <w:numPr>
          <w:ilvl w:val="1"/>
          <w:numId w:val="21"/>
        </w:numPr>
        <w:rPr>
          <w:b/>
        </w:rPr>
      </w:pPr>
      <w:r w:rsidRPr="00293E0E">
        <w:rPr>
          <w:b/>
        </w:rPr>
        <w:t>DA DECLARAÇÃO DE ATENDIMENTO AO INCISO XXXIII, ART. 7º, DA CF</w:t>
      </w:r>
    </w:p>
    <w:p w14:paraId="3A254868" w14:textId="77777777" w:rsidR="00EC6176" w:rsidRPr="003168EC" w:rsidRDefault="00EC6176" w:rsidP="00ED300C">
      <w:pPr>
        <w:pStyle w:val="N111"/>
        <w:numPr>
          <w:ilvl w:val="2"/>
          <w:numId w:val="21"/>
        </w:numPr>
        <w:ind w:left="284"/>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4357A063" w14:textId="77777777" w:rsidR="00EC6176" w:rsidRDefault="00EC6176" w:rsidP="00ED300C">
      <w:pPr>
        <w:pStyle w:val="Ttulo1"/>
        <w:numPr>
          <w:ilvl w:val="0"/>
          <w:numId w:val="21"/>
        </w:numPr>
      </w:pPr>
      <w:r w:rsidRPr="00293E0E">
        <w:t>DAS REGRAS RELATIVAS AO CRC/ES</w:t>
      </w:r>
    </w:p>
    <w:p w14:paraId="13B0D14E" w14:textId="77777777" w:rsidR="00EC6176" w:rsidRDefault="00EC6176" w:rsidP="00ED300C">
      <w:pPr>
        <w:pStyle w:val="N11"/>
        <w:numPr>
          <w:ilvl w:val="1"/>
          <w:numId w:val="21"/>
        </w:numPr>
      </w:pPr>
      <w:r>
        <w:t>Os licitantes que desejarem se cadastrar perante o Cadastro de Fornecedores do Estado do Espírito Santo (CRC/ES) deverão seguir as regras estabelecidas pelo Decreto Estadual 2.394-R/2009 e demais normas complementares.</w:t>
      </w:r>
    </w:p>
    <w:p w14:paraId="015A60ED" w14:textId="77777777" w:rsidR="00EC6176" w:rsidRDefault="00EC6176" w:rsidP="00ED300C">
      <w:pPr>
        <w:pStyle w:val="N11"/>
        <w:numPr>
          <w:ilvl w:val="1"/>
          <w:numId w:val="21"/>
        </w:numPr>
      </w:pPr>
      <w:r>
        <w:t>Os licitantes cadastrados no CRC/ES poderão deixar de apresentar a documentação exigida nos itens 1.1 e 1.2.</w:t>
      </w:r>
    </w:p>
    <w:p w14:paraId="0345116F" w14:textId="77777777" w:rsidR="00EC6176" w:rsidRDefault="00EC6176" w:rsidP="00ED300C">
      <w:pPr>
        <w:pStyle w:val="N11"/>
        <w:numPr>
          <w:ilvl w:val="1"/>
          <w:numId w:val="21"/>
        </w:numPr>
      </w:pPr>
      <w:r>
        <w:t>Somente serão dispensados os documentos exigidos no item 1.2, que se encontrarem dentro do prazo de sua validade.</w:t>
      </w:r>
    </w:p>
    <w:p w14:paraId="0BBA7EAF" w14:textId="77777777" w:rsidR="00EC6176" w:rsidRDefault="00EC6176" w:rsidP="00ED300C">
      <w:pPr>
        <w:pStyle w:val="N11"/>
        <w:numPr>
          <w:ilvl w:val="1"/>
          <w:numId w:val="21"/>
        </w:numPr>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0C9AB6C3" w14:textId="77777777" w:rsidR="00EC6176" w:rsidRDefault="00EC6176" w:rsidP="00ED300C">
      <w:pPr>
        <w:pStyle w:val="N11"/>
        <w:numPr>
          <w:ilvl w:val="1"/>
          <w:numId w:val="21"/>
        </w:numPr>
      </w:pPr>
      <w:r>
        <w:t>O CRC/ES não exime os interessados de apresentar a documentação relativa à qualificação técnica (item 1.3) exigida, salvo se previamente encaminhada ao Núcleo de Cadastro e devidamente cadastrada.</w:t>
      </w:r>
    </w:p>
    <w:p w14:paraId="2661FE00" w14:textId="77777777" w:rsidR="00EC6176" w:rsidRDefault="00EC6176" w:rsidP="00ED300C">
      <w:pPr>
        <w:pStyle w:val="N11"/>
        <w:numPr>
          <w:ilvl w:val="1"/>
          <w:numId w:val="21"/>
        </w:numPr>
      </w:pPr>
      <w:r>
        <w:t>Em todo o caso, fica o licitante - cadastrado ou habilitado parcialmente - obrigado a declarar, sob as penalidades legais, a eventual ocorrência de fato superveniente impeditivo de sua habilitação.</w:t>
      </w:r>
    </w:p>
    <w:p w14:paraId="185A185C" w14:textId="77777777" w:rsidR="00EC6176" w:rsidRDefault="00EC6176" w:rsidP="00ED300C">
      <w:pPr>
        <w:pStyle w:val="N11"/>
        <w:numPr>
          <w:ilvl w:val="1"/>
          <w:numId w:val="21"/>
        </w:numPr>
      </w:pPr>
      <w:r>
        <w:lastRenderedPageBreak/>
        <w:t>Declarando o licitante que possui cadastro no CRC/ES, competirá ao Pregoeiro verificar a veracidade da afirmação por meio de consulta ao referido Sistema, devendo ser juntados aos autos os comprovantes da consulta.</w:t>
      </w:r>
    </w:p>
    <w:p w14:paraId="536535AF" w14:textId="77777777" w:rsidR="00EC6176" w:rsidRDefault="00EC6176" w:rsidP="00ED300C">
      <w:pPr>
        <w:pStyle w:val="Ttulo1"/>
        <w:numPr>
          <w:ilvl w:val="0"/>
          <w:numId w:val="21"/>
        </w:numPr>
      </w:pPr>
      <w:r w:rsidRPr="00293E0E">
        <w:t>DA COMPROVAÇÃO DA CONDIÇÃO DE MICROEMPRESAS OU EMPRESAS DE PEQUENO PORTE OU EQUIPARADAS</w:t>
      </w:r>
    </w:p>
    <w:p w14:paraId="6CC95BDE" w14:textId="77777777" w:rsidR="00EC6176" w:rsidRDefault="00EC6176" w:rsidP="00ED300C">
      <w:pPr>
        <w:pStyle w:val="N11"/>
        <w:numPr>
          <w:ilvl w:val="1"/>
          <w:numId w:val="21"/>
        </w:numPr>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03D63B5A" w14:textId="77777777" w:rsidR="00EC6176" w:rsidRDefault="00EC6176" w:rsidP="00ED300C">
      <w:pPr>
        <w:pStyle w:val="N11"/>
        <w:numPr>
          <w:ilvl w:val="1"/>
          <w:numId w:val="21"/>
        </w:numPr>
      </w:pPr>
      <w:r w:rsidRPr="00C80916">
        <w:t>Licitantes optantes pelo Sistema Simples Nacional de Tributação, regido pela Lei Complementar 123/2006:</w:t>
      </w:r>
    </w:p>
    <w:p w14:paraId="4CAFAE28" w14:textId="77777777" w:rsidR="00EC6176" w:rsidRDefault="00EC6176" w:rsidP="00ED300C">
      <w:pPr>
        <w:pStyle w:val="N111"/>
        <w:numPr>
          <w:ilvl w:val="2"/>
          <w:numId w:val="21"/>
        </w:numPr>
        <w:ind w:left="284"/>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0AB912CB" w14:textId="77777777" w:rsidR="00EC6176" w:rsidRDefault="00EC6176" w:rsidP="00ED300C">
      <w:pPr>
        <w:pStyle w:val="N111"/>
        <w:numPr>
          <w:ilvl w:val="2"/>
          <w:numId w:val="21"/>
        </w:numPr>
        <w:ind w:left="284"/>
      </w:pPr>
      <w:r w:rsidRPr="00C80916">
        <w:t>Declaração, firmada pelo representante legal da empresa, de não haver nenhum dos impedimentos previstos do § 4º do art. 3º da LC 123/</w:t>
      </w:r>
      <w:r>
        <w:t>20</w:t>
      </w:r>
      <w:r w:rsidRPr="00C80916">
        <w:t>06.</w:t>
      </w:r>
    </w:p>
    <w:p w14:paraId="7912BC8D" w14:textId="77777777" w:rsidR="00EC6176" w:rsidRPr="00C80916" w:rsidRDefault="00EC6176" w:rsidP="00ED300C">
      <w:pPr>
        <w:pStyle w:val="N11"/>
        <w:numPr>
          <w:ilvl w:val="1"/>
          <w:numId w:val="21"/>
        </w:numPr>
      </w:pPr>
      <w:r w:rsidRPr="00C80916">
        <w:rPr>
          <w:rStyle w:val="N11Char"/>
        </w:rPr>
        <w:t>Licitantes não optantes p</w:t>
      </w:r>
      <w:r w:rsidRPr="00C80916">
        <w:t>el</w:t>
      </w:r>
      <w:r>
        <w:t>o Sistema Simples de Tributação</w:t>
      </w:r>
      <w:r w:rsidRPr="00C80916">
        <w:t>:</w:t>
      </w:r>
    </w:p>
    <w:p w14:paraId="5ED86003" w14:textId="77777777" w:rsidR="00EC6176" w:rsidRPr="00C80916" w:rsidRDefault="00EC6176" w:rsidP="00ED300C">
      <w:pPr>
        <w:pStyle w:val="N111"/>
        <w:numPr>
          <w:ilvl w:val="2"/>
          <w:numId w:val="21"/>
        </w:numPr>
        <w:ind w:left="284"/>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2DE8376C" w14:textId="77777777" w:rsidR="00EC6176" w:rsidRPr="00C80916" w:rsidRDefault="00EC6176" w:rsidP="00ED300C">
      <w:pPr>
        <w:pStyle w:val="N111"/>
        <w:numPr>
          <w:ilvl w:val="2"/>
          <w:numId w:val="21"/>
        </w:numPr>
        <w:ind w:left="284"/>
      </w:pPr>
      <w:r w:rsidRPr="00C80916">
        <w:t>Cópia da Declaração de Informação Econômico-Fiscais da Pessoa Jurídica – DIPJ e respectivo recibo de entrega, em conformidade com o Balanço e a DRE;</w:t>
      </w:r>
    </w:p>
    <w:p w14:paraId="40A2E607" w14:textId="77777777" w:rsidR="00EC6176" w:rsidRPr="00C80916" w:rsidRDefault="00EC6176" w:rsidP="00ED300C">
      <w:pPr>
        <w:pStyle w:val="N111"/>
        <w:numPr>
          <w:ilvl w:val="2"/>
          <w:numId w:val="21"/>
        </w:numPr>
        <w:ind w:left="284"/>
      </w:pPr>
      <w:r w:rsidRPr="00C80916">
        <w:t>Comprovante de inscrição e situação cadastral no Cadastro Nacional de Pessoa Jurídica – CNPJ;</w:t>
      </w:r>
    </w:p>
    <w:p w14:paraId="445F726F" w14:textId="77777777" w:rsidR="00EC6176" w:rsidRPr="00C80916" w:rsidRDefault="00EC6176" w:rsidP="00ED300C">
      <w:pPr>
        <w:pStyle w:val="N111"/>
        <w:numPr>
          <w:ilvl w:val="2"/>
          <w:numId w:val="21"/>
        </w:numPr>
        <w:ind w:left="284"/>
      </w:pPr>
      <w:r w:rsidRPr="00C80916">
        <w:t>Cópia do contrato social e suas alterações; e</w:t>
      </w:r>
    </w:p>
    <w:p w14:paraId="1CB5E8A3" w14:textId="77777777" w:rsidR="00EC6176" w:rsidRPr="00C80916" w:rsidRDefault="00EC6176" w:rsidP="00ED300C">
      <w:pPr>
        <w:pStyle w:val="N111"/>
        <w:numPr>
          <w:ilvl w:val="2"/>
          <w:numId w:val="21"/>
        </w:numPr>
        <w:ind w:left="284"/>
      </w:pPr>
      <w:r w:rsidRPr="00C80916">
        <w:t xml:space="preserve">Declaração, firmada pelo representante legal da empresa, de não haver nenhum dos impedimentos previstos nos incisos do § 4º do </w:t>
      </w:r>
      <w:r>
        <w:t>art.</w:t>
      </w:r>
      <w:r w:rsidRPr="00C80916">
        <w:t xml:space="preserve"> 3º da LC 123/06.</w:t>
      </w:r>
    </w:p>
    <w:p w14:paraId="09AA86AA" w14:textId="77777777" w:rsidR="00EC6176" w:rsidRDefault="00EC6176" w:rsidP="00ED300C">
      <w:pPr>
        <w:pStyle w:val="N11"/>
        <w:numPr>
          <w:ilvl w:val="1"/>
          <w:numId w:val="21"/>
        </w:numPr>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6DFCEC3D" w14:textId="77777777" w:rsidR="00EC6176" w:rsidRDefault="00EC6176" w:rsidP="00ED300C">
      <w:pPr>
        <w:pStyle w:val="N11"/>
        <w:numPr>
          <w:ilvl w:val="1"/>
          <w:numId w:val="21"/>
        </w:numPr>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1AFFE11D" w14:textId="77777777" w:rsidR="00EC6176" w:rsidRDefault="00EC6176" w:rsidP="00ED300C">
      <w:pPr>
        <w:pStyle w:val="N11"/>
        <w:numPr>
          <w:ilvl w:val="1"/>
          <w:numId w:val="21"/>
        </w:numPr>
      </w:pPr>
      <w:r>
        <w:lastRenderedPageBreak/>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656BE03D" w14:textId="77777777" w:rsidR="00EC6176" w:rsidRDefault="00EC6176" w:rsidP="00ED300C">
      <w:pPr>
        <w:pStyle w:val="N11"/>
        <w:numPr>
          <w:ilvl w:val="1"/>
          <w:numId w:val="21"/>
        </w:numPr>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768661AB" w14:textId="77777777" w:rsidR="00EC6176" w:rsidRDefault="00EC6176" w:rsidP="00EC6176"/>
    <w:p w14:paraId="1C5DD156" w14:textId="77777777" w:rsidR="00EC6176" w:rsidRDefault="00EC6176" w:rsidP="00EC6176"/>
    <w:p w14:paraId="56349F97" w14:textId="77777777" w:rsidR="00EC6176" w:rsidRDefault="00EC6176" w:rsidP="00EC6176"/>
    <w:p w14:paraId="3BDB4B68" w14:textId="77777777" w:rsidR="00EC6176" w:rsidRDefault="00EC6176" w:rsidP="00EC6176"/>
    <w:p w14:paraId="66E8AFAB" w14:textId="77777777" w:rsidR="00EC6176" w:rsidRDefault="00EC6176" w:rsidP="00EC6176"/>
    <w:p w14:paraId="07A819A0" w14:textId="77777777" w:rsidR="00EC6176" w:rsidRDefault="00EC6176" w:rsidP="00EC6176"/>
    <w:p w14:paraId="56EBD52F" w14:textId="77777777" w:rsidR="00EC6176" w:rsidRDefault="00EC6176" w:rsidP="00EC6176"/>
    <w:p w14:paraId="305E3F8C" w14:textId="77777777" w:rsidR="00EC6176" w:rsidRDefault="00EC6176" w:rsidP="00EC6176"/>
    <w:p w14:paraId="2AB89EAD" w14:textId="77777777" w:rsidR="00EC6176" w:rsidRDefault="00EC6176" w:rsidP="00EC6176"/>
    <w:p w14:paraId="07AC0AE6" w14:textId="77777777" w:rsidR="00EC6176" w:rsidRDefault="00EC6176" w:rsidP="00EC6176"/>
    <w:p w14:paraId="6E2AC7EF" w14:textId="77777777" w:rsidR="00EC6176" w:rsidRDefault="00EC6176" w:rsidP="00EC6176"/>
    <w:p w14:paraId="7A45065E" w14:textId="77777777" w:rsidR="00EC6176" w:rsidRDefault="00EC6176" w:rsidP="00EC6176"/>
    <w:p w14:paraId="45124FBD" w14:textId="77777777" w:rsidR="00EC6176" w:rsidRDefault="00EC6176" w:rsidP="00EC6176"/>
    <w:p w14:paraId="6A89EEC8" w14:textId="77777777" w:rsidR="00EC6176" w:rsidRDefault="00EC6176" w:rsidP="00EC6176"/>
    <w:p w14:paraId="489A68CA" w14:textId="77777777" w:rsidR="00EC6176" w:rsidRDefault="00EC6176" w:rsidP="00EC6176"/>
    <w:p w14:paraId="4AEDDB20" w14:textId="77777777" w:rsidR="00EC6176" w:rsidRDefault="00EC6176" w:rsidP="00EC6176"/>
    <w:p w14:paraId="21FC391D" w14:textId="77777777" w:rsidR="00EC6176" w:rsidRDefault="00EC6176" w:rsidP="00EC6176"/>
    <w:p w14:paraId="6427C2E2" w14:textId="77777777" w:rsidR="00EC6176" w:rsidRDefault="00EC6176" w:rsidP="00EC6176"/>
    <w:p w14:paraId="2E65BEB7" w14:textId="77777777" w:rsidR="0087645E" w:rsidRDefault="0087645E">
      <w:pPr>
        <w:spacing w:before="0" w:after="160" w:line="259" w:lineRule="auto"/>
        <w:jc w:val="left"/>
        <w:rPr>
          <w:rFonts w:eastAsiaTheme="majorEastAsia" w:cstheme="majorBidi"/>
          <w:b/>
          <w:i/>
          <w:spacing w:val="-10"/>
          <w:kern w:val="28"/>
          <w:sz w:val="28"/>
          <w:szCs w:val="56"/>
        </w:rPr>
      </w:pPr>
      <w:r>
        <w:br w:type="page"/>
      </w:r>
    </w:p>
    <w:p w14:paraId="646C3E87" w14:textId="2579029B" w:rsidR="00EC6176" w:rsidRDefault="00EC6176" w:rsidP="00EC6176">
      <w:pPr>
        <w:pStyle w:val="Ttulo"/>
      </w:pPr>
      <w:r>
        <w:lastRenderedPageBreak/>
        <w:t>ANEXO IV – MINUTA DE TERMO DE CONTRATO</w:t>
      </w:r>
    </w:p>
    <w:p w14:paraId="27A7A67F" w14:textId="77777777" w:rsidR="00EC6176" w:rsidRDefault="00EC6176" w:rsidP="00EC6176">
      <w:pPr>
        <w:pStyle w:val="PGE-Normal"/>
      </w:pPr>
    </w:p>
    <w:p w14:paraId="65AB2DBA" w14:textId="77777777" w:rsidR="00EC6176" w:rsidRDefault="00EC6176" w:rsidP="00EC6176">
      <w:pPr>
        <w:pStyle w:val="PGE-Normal"/>
        <w:spacing w:before="0" w:after="0"/>
      </w:pPr>
      <w:r>
        <w:t>Contrato nº ___/_____</w:t>
      </w:r>
    </w:p>
    <w:p w14:paraId="73061F5E" w14:textId="77777777" w:rsidR="00EC6176" w:rsidRDefault="00EC6176" w:rsidP="00EC6176">
      <w:pPr>
        <w:pStyle w:val="PGE-Normal"/>
        <w:spacing w:before="0" w:after="0"/>
      </w:pPr>
      <w:r>
        <w:t>Pregão nº ___/_____</w:t>
      </w:r>
    </w:p>
    <w:p w14:paraId="4CEE6171" w14:textId="77777777" w:rsidR="00EC6176" w:rsidRDefault="00EC6176" w:rsidP="00EC6176">
      <w:pPr>
        <w:pStyle w:val="PGE-Normal"/>
        <w:spacing w:before="0" w:after="0"/>
      </w:pPr>
      <w:r>
        <w:t>Processo nº ____________</w:t>
      </w:r>
    </w:p>
    <w:p w14:paraId="701D1579" w14:textId="77777777" w:rsidR="00EC6176" w:rsidRDefault="00EC6176" w:rsidP="00EC6176">
      <w:pPr>
        <w:pStyle w:val="PGE-Normal"/>
      </w:pPr>
    </w:p>
    <w:p w14:paraId="26CDB29A" w14:textId="77777777" w:rsidR="00EC6176" w:rsidRDefault="00EC6176" w:rsidP="00EC6176">
      <w:pPr>
        <w:pStyle w:val="PGE-Normal"/>
        <w:ind w:left="3969"/>
      </w:pPr>
      <w:r w:rsidRPr="004D2FF9">
        <w:t xml:space="preserve">TERMO DE CONTRATO QUE ENTRE SI FAZEM O ESTADO DO ESPÍRITO SANTO, POR INTERMÉDIO </w:t>
      </w:r>
      <w:r>
        <w:t>DO (NOME DO ÓRGÃO)</w:t>
      </w:r>
      <w:r w:rsidRPr="004D2FF9">
        <w:t xml:space="preserve"> E A EMPRESA ....................................... PARA A AQUISIÇÃO DE (DE</w:t>
      </w:r>
      <w:r>
        <w:t>SCREVER O MATERIAL).</w:t>
      </w:r>
    </w:p>
    <w:p w14:paraId="3C498A4C" w14:textId="77777777" w:rsidR="00EC6176" w:rsidRDefault="00EC6176" w:rsidP="00EC6176">
      <w:pPr>
        <w:pStyle w:val="PGE-Normal"/>
      </w:pPr>
    </w:p>
    <w:p w14:paraId="6C4B62F8" w14:textId="77777777" w:rsidR="00EC6176" w:rsidRDefault="00EC6176" w:rsidP="00EC6176">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de compra e venda de (DESCREVER O MATERIAL),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2320AA5F" w14:textId="77777777" w:rsidR="00EC6176" w:rsidRDefault="00EC6176" w:rsidP="00397CDC">
      <w:pPr>
        <w:pStyle w:val="Ttulo1"/>
        <w:numPr>
          <w:ilvl w:val="0"/>
          <w:numId w:val="12"/>
        </w:numPr>
      </w:pPr>
      <w:r>
        <w:t>CLÁUSULA PRIMEIRA: DO OBJETO</w:t>
      </w:r>
    </w:p>
    <w:p w14:paraId="3734D61B" w14:textId="77777777" w:rsidR="00EC6176" w:rsidRDefault="00EC6176" w:rsidP="00ED300C">
      <w:pPr>
        <w:pStyle w:val="N11"/>
        <w:numPr>
          <w:ilvl w:val="1"/>
          <w:numId w:val="20"/>
        </w:numPr>
      </w:pPr>
      <w:r w:rsidRPr="00463857">
        <w:t>Este Contrato tem por objeto a aquisição de (DESCREVER O MATERIAL), incluindo a prestação de serviços de assistência técnica gratuita durante o período de garanti</w:t>
      </w:r>
      <w:r>
        <w:t>a, de acordo com o descrito no A</w:t>
      </w:r>
      <w:r w:rsidRPr="00463857">
        <w:t>nexo I</w:t>
      </w:r>
      <w:r>
        <w:t xml:space="preserve"> do Edital</w:t>
      </w:r>
      <w:r w:rsidRPr="00463857">
        <w:t>.</w:t>
      </w:r>
    </w:p>
    <w:p w14:paraId="01068A40" w14:textId="77777777" w:rsidR="00EC6176" w:rsidRDefault="00EC6176" w:rsidP="00ED300C">
      <w:pPr>
        <w:pStyle w:val="N11"/>
        <w:numPr>
          <w:ilvl w:val="1"/>
          <w:numId w:val="20"/>
        </w:numPr>
      </w:pPr>
      <w:r>
        <w:t>Integram este Contrato, como partes indissociáveis e independentemente de transcrição, os seguintes anexos:</w:t>
      </w:r>
    </w:p>
    <w:p w14:paraId="72F274D1" w14:textId="77777777" w:rsidR="00EC6176" w:rsidRDefault="00EC6176" w:rsidP="00ED300C">
      <w:pPr>
        <w:pStyle w:val="Nabc"/>
        <w:numPr>
          <w:ilvl w:val="6"/>
          <w:numId w:val="20"/>
        </w:numPr>
        <w:ind w:left="284"/>
      </w:pPr>
      <w:r>
        <w:t>o Edital e todos os seus Anexos;</w:t>
      </w:r>
    </w:p>
    <w:p w14:paraId="5A785F46" w14:textId="77777777" w:rsidR="00EC6176" w:rsidRDefault="00EC6176" w:rsidP="00ED300C">
      <w:pPr>
        <w:pStyle w:val="Nabc"/>
        <w:numPr>
          <w:ilvl w:val="6"/>
          <w:numId w:val="20"/>
        </w:numPr>
        <w:ind w:left="284"/>
      </w:pPr>
      <w:r>
        <w:t>a Proposta Comercial da Contratada.</w:t>
      </w:r>
    </w:p>
    <w:p w14:paraId="56EBF4A4" w14:textId="77777777" w:rsidR="00EC6176" w:rsidRDefault="00EC6176" w:rsidP="00ED300C">
      <w:pPr>
        <w:pStyle w:val="Ttulo1"/>
        <w:numPr>
          <w:ilvl w:val="0"/>
          <w:numId w:val="19"/>
        </w:numPr>
      </w:pPr>
      <w:r>
        <w:t>CLÁUSULA SEGUNDA: DO PREÇO</w:t>
      </w:r>
    </w:p>
    <w:p w14:paraId="35152D37" w14:textId="77777777" w:rsidR="00EC6176" w:rsidRDefault="00EC6176" w:rsidP="00ED300C">
      <w:pPr>
        <w:pStyle w:val="N11"/>
        <w:numPr>
          <w:ilvl w:val="1"/>
          <w:numId w:val="19"/>
        </w:numPr>
      </w:pPr>
      <w:r w:rsidRPr="00463857">
        <w:lastRenderedPageBreak/>
        <w:t>O Contratante pagará à Contratada o valor de R$ __________(valor por extenso), e nele deverão estar inclusos todas as espécies de tributos, diretos e indiretos, encargos sociais, seguros, fretes, material, mão</w:t>
      </w:r>
      <w:r>
        <w:t xml:space="preserve"> </w:t>
      </w:r>
      <w:r w:rsidRPr="00463857">
        <w:t>de</w:t>
      </w:r>
      <w:r>
        <w:t xml:space="preserve"> </w:t>
      </w:r>
      <w:r w:rsidRPr="00463857">
        <w:t>obra, instalações e q</w:t>
      </w:r>
      <w:r>
        <w:t xml:space="preserve">uaisquer despesas inerentes à </w:t>
      </w:r>
      <w:r w:rsidRPr="00463857">
        <w:t>execução do objeto do contrato.</w:t>
      </w:r>
    </w:p>
    <w:p w14:paraId="08747791" w14:textId="77777777" w:rsidR="00EC6176" w:rsidRPr="00463857" w:rsidRDefault="00EC6176" w:rsidP="00ED300C">
      <w:pPr>
        <w:pStyle w:val="N11"/>
        <w:numPr>
          <w:ilvl w:val="1"/>
          <w:numId w:val="19"/>
        </w:numPr>
      </w:pPr>
      <w:r w:rsidRPr="00463857">
        <w:t>Os preços contratados serão fixos e irreajustáveis.</w:t>
      </w:r>
    </w:p>
    <w:p w14:paraId="771BAE52" w14:textId="77777777" w:rsidR="00EC6176" w:rsidRDefault="00EC6176" w:rsidP="00ED300C">
      <w:pPr>
        <w:pStyle w:val="Ttulo1"/>
        <w:numPr>
          <w:ilvl w:val="0"/>
          <w:numId w:val="19"/>
        </w:numPr>
      </w:pPr>
      <w:r>
        <w:t>CLÁUSULA TERCEIRA: DAS CONDIÇÕES DE PAGAMENTO</w:t>
      </w:r>
    </w:p>
    <w:p w14:paraId="7BFB65EA" w14:textId="77777777" w:rsidR="00EC6176" w:rsidRDefault="00EC6176" w:rsidP="00ED300C">
      <w:pPr>
        <w:pStyle w:val="N11"/>
        <w:numPr>
          <w:ilvl w:val="1"/>
          <w:numId w:val="19"/>
        </w:numPr>
      </w:pPr>
      <w:r w:rsidRPr="00463857">
        <w:t>A Contratante pagará à Contratada pelos materiais adquiridos, até o décimo dia útil após a apresentação da Nota Fiscal/Fatura correspondente, devidamente aceita pelo Contratante, vedada a antecipação.</w:t>
      </w:r>
    </w:p>
    <w:p w14:paraId="7681B206" w14:textId="77777777" w:rsidR="00EC6176" w:rsidRDefault="00EC6176" w:rsidP="00ED300C">
      <w:pPr>
        <w:pStyle w:val="N11"/>
        <w:numPr>
          <w:ilvl w:val="1"/>
          <w:numId w:val="19"/>
        </w:numPr>
      </w:pPr>
      <w:r>
        <w:t xml:space="preserve">Decorrido o prazo indicado no item anterior, incidirá multa financeira nos seguintes termos: </w:t>
      </w:r>
    </w:p>
    <w:p w14:paraId="68977F4C" w14:textId="77777777" w:rsidR="00FE7745" w:rsidRPr="0063373D" w:rsidRDefault="00FE7745" w:rsidP="00FE7745">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16FB6ED6" w14:textId="77777777" w:rsidR="00FE7745" w:rsidRPr="00FB66AB" w:rsidRDefault="00FE7745" w:rsidP="00FE7745">
      <w:pPr>
        <w:pStyle w:val="PGE-Normal"/>
        <w:spacing w:before="0" w:after="0"/>
        <w:rPr>
          <w:rFonts w:cs="Arial"/>
          <w:szCs w:val="24"/>
        </w:rPr>
      </w:pPr>
      <w:r w:rsidRPr="00FB66AB">
        <w:rPr>
          <w:rFonts w:cs="Arial"/>
          <w:szCs w:val="24"/>
        </w:rPr>
        <w:t>Onde:</w:t>
      </w:r>
    </w:p>
    <w:p w14:paraId="46D7D49E" w14:textId="77777777" w:rsidR="00FE7745" w:rsidRPr="00FB66AB" w:rsidRDefault="00FE7745" w:rsidP="00FE7745">
      <w:pPr>
        <w:pStyle w:val="PGE-Normal"/>
        <w:spacing w:before="0" w:after="0"/>
        <w:ind w:left="1134"/>
        <w:rPr>
          <w:rFonts w:cs="Arial"/>
          <w:szCs w:val="24"/>
        </w:rPr>
      </w:pPr>
      <w:r w:rsidRPr="00FB66AB">
        <w:rPr>
          <w:rFonts w:cs="Arial"/>
          <w:szCs w:val="24"/>
        </w:rPr>
        <w:t>VM = Valor da Multa Financeira.</w:t>
      </w:r>
    </w:p>
    <w:p w14:paraId="6104992C" w14:textId="77777777" w:rsidR="00FE7745" w:rsidRPr="00FB66AB" w:rsidRDefault="00FE7745" w:rsidP="00FE7745">
      <w:pPr>
        <w:pStyle w:val="PGE-Normal"/>
        <w:spacing w:before="0" w:after="0"/>
        <w:ind w:left="1134"/>
        <w:rPr>
          <w:rFonts w:cs="Arial"/>
          <w:szCs w:val="24"/>
        </w:rPr>
      </w:pPr>
      <w:r w:rsidRPr="00FB66AB">
        <w:rPr>
          <w:rFonts w:cs="Arial"/>
          <w:szCs w:val="24"/>
        </w:rPr>
        <w:t>VF = Valor da Nota Fiscal referente ao mês em atraso.</w:t>
      </w:r>
    </w:p>
    <w:p w14:paraId="08751CC8" w14:textId="77777777" w:rsidR="00FE7745" w:rsidRPr="00FB66AB" w:rsidRDefault="00FE7745" w:rsidP="00FE7745">
      <w:pPr>
        <w:pStyle w:val="PGE-Normal"/>
        <w:spacing w:before="0" w:after="0"/>
        <w:ind w:left="1134"/>
        <w:rPr>
          <w:rFonts w:cs="Arial"/>
          <w:szCs w:val="24"/>
        </w:rPr>
      </w:pPr>
      <w:r w:rsidRPr="00FB66AB">
        <w:rPr>
          <w:rFonts w:cs="Arial"/>
          <w:szCs w:val="24"/>
        </w:rPr>
        <w:t>ND = Número de dias em atraso.</w:t>
      </w:r>
    </w:p>
    <w:p w14:paraId="0FDDD86F" w14:textId="77777777" w:rsidR="00EC6176" w:rsidRDefault="00EC6176" w:rsidP="00ED300C">
      <w:pPr>
        <w:pStyle w:val="N11"/>
        <w:numPr>
          <w:ilvl w:val="1"/>
          <w:numId w:val="19"/>
        </w:numPr>
      </w:pPr>
      <w:r>
        <w:t>O pagamento far-se-á por meio de uma única fatura.</w:t>
      </w:r>
    </w:p>
    <w:p w14:paraId="4CC4E181" w14:textId="77777777" w:rsidR="00EC6176" w:rsidRDefault="00EC6176" w:rsidP="00ED300C">
      <w:pPr>
        <w:pStyle w:val="N11"/>
        <w:numPr>
          <w:ilvl w:val="1"/>
          <w:numId w:val="19"/>
        </w:numPr>
      </w:pPr>
      <w:r>
        <w:t>Incumbirão à Contratada a iniciativa e o encargo do cálculo minucioso da fatura devida, a ser revisto e aprovado pela Contratante, juntando-se o cálculo da fatura.</w:t>
      </w:r>
    </w:p>
    <w:p w14:paraId="380C0122" w14:textId="1FD28F3E" w:rsidR="00EC6176" w:rsidRDefault="00EC6176" w:rsidP="00ED300C">
      <w:pPr>
        <w:pStyle w:val="N11"/>
        <w:numPr>
          <w:ilvl w:val="1"/>
          <w:numId w:val="19"/>
        </w:numPr>
      </w:pPr>
      <w:r>
        <w:t xml:space="preserve">A liquidação das despesas obedecerá rigorosamente </w:t>
      </w:r>
      <w:r w:rsidR="00751FCA">
        <w:t>a</w:t>
      </w:r>
      <w:r>
        <w:t>o estabelecido na Lei 4.320/1964, assim como na Lei Estadual 2.583/1971.</w:t>
      </w:r>
    </w:p>
    <w:p w14:paraId="3F944513" w14:textId="77777777" w:rsidR="00EC6176" w:rsidRDefault="00EC6176" w:rsidP="00ED300C">
      <w:pPr>
        <w:pStyle w:val="N11"/>
        <w:numPr>
          <w:ilvl w:val="1"/>
          <w:numId w:val="19"/>
        </w:numPr>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362ACDEF" w14:textId="77777777" w:rsidR="00EC6176" w:rsidRDefault="00EC6176" w:rsidP="00ED300C">
      <w:pPr>
        <w:pStyle w:val="Ttulo1"/>
        <w:numPr>
          <w:ilvl w:val="0"/>
          <w:numId w:val="19"/>
        </w:numPr>
      </w:pPr>
      <w:r>
        <w:t xml:space="preserve">CLÁUSULA QUARTA: </w:t>
      </w:r>
      <w:r w:rsidRPr="00245C33">
        <w:t>DO PRAZO DE VIGÊNCIA CONTRATUAL</w:t>
      </w:r>
    </w:p>
    <w:p w14:paraId="232B101C" w14:textId="77777777" w:rsidR="00EC6176" w:rsidRDefault="00EC6176" w:rsidP="00ED300C">
      <w:pPr>
        <w:pStyle w:val="N11"/>
        <w:numPr>
          <w:ilvl w:val="1"/>
          <w:numId w:val="19"/>
        </w:numPr>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4615C42F" w14:textId="77777777" w:rsidR="00EC6176" w:rsidRDefault="00EC6176" w:rsidP="00ED300C">
      <w:pPr>
        <w:pStyle w:val="N11"/>
        <w:numPr>
          <w:ilvl w:val="1"/>
          <w:numId w:val="19"/>
        </w:numPr>
      </w:pPr>
      <w:r>
        <w:t>É vedada a assunção de obrigações que importem em necessidade de alocação de créditos orçamentários relativos a exercício financeiro futuro.</w:t>
      </w:r>
    </w:p>
    <w:p w14:paraId="4C1419E3" w14:textId="77777777" w:rsidR="00EC6176" w:rsidRDefault="00EC6176" w:rsidP="00ED300C">
      <w:pPr>
        <w:pStyle w:val="N11"/>
        <w:numPr>
          <w:ilvl w:val="1"/>
          <w:numId w:val="19"/>
        </w:numPr>
      </w:pPr>
      <w:r>
        <w:t>Fica resguardado o prazo de garantia do bem adquirido, conforme estipulado no Anexo I deste Edital.</w:t>
      </w:r>
    </w:p>
    <w:p w14:paraId="3A31F900" w14:textId="77777777" w:rsidR="00EC6176" w:rsidRDefault="00EC6176" w:rsidP="00ED300C">
      <w:pPr>
        <w:pStyle w:val="Ttulo1"/>
        <w:numPr>
          <w:ilvl w:val="0"/>
          <w:numId w:val="19"/>
        </w:numPr>
      </w:pPr>
      <w:r>
        <w:t>CLÁUSULA QUINTA: DA DOTAÇÃO ORÇAMENTÁRIA</w:t>
      </w:r>
    </w:p>
    <w:p w14:paraId="2A2A3F2E" w14:textId="77777777" w:rsidR="00EC6176" w:rsidRDefault="00EC6176" w:rsidP="00ED300C">
      <w:pPr>
        <w:pStyle w:val="N11"/>
        <w:numPr>
          <w:ilvl w:val="1"/>
          <w:numId w:val="19"/>
        </w:numPr>
      </w:pPr>
      <w:r w:rsidRPr="00245C33">
        <w:lastRenderedPageBreak/>
        <w:t>Os recursos necessários ao pagamento das despesas inerentes a este Contrato correrão na atividade no __________________, Elemento Despesa no __________________, do orçamento do _______(sigla do Órgão)______ para o exercício de ________.</w:t>
      </w:r>
    </w:p>
    <w:p w14:paraId="31C69ACF" w14:textId="77777777" w:rsidR="00EC6176" w:rsidRDefault="00EC6176" w:rsidP="00ED300C">
      <w:pPr>
        <w:pStyle w:val="Ttulo1"/>
        <w:numPr>
          <w:ilvl w:val="0"/>
          <w:numId w:val="19"/>
        </w:numPr>
      </w:pPr>
      <w:r>
        <w:t>CLÁUSULA SEXTA: DA ENTREGA E RECEBIMENTO DO PRODUTO</w:t>
      </w:r>
    </w:p>
    <w:p w14:paraId="2B2DBB89" w14:textId="77777777" w:rsidR="00EC6176" w:rsidRDefault="00EC6176" w:rsidP="00ED300C">
      <w:pPr>
        <w:pStyle w:val="N11"/>
        <w:numPr>
          <w:ilvl w:val="1"/>
          <w:numId w:val="19"/>
        </w:numPr>
      </w:pPr>
      <w:r w:rsidRPr="004D4AA8">
        <w:t>A entrega do</w:t>
      </w:r>
      <w:r>
        <w:t xml:space="preserve"> objeto do contrato</w:t>
      </w:r>
      <w:r w:rsidRPr="004D4AA8">
        <w:t xml:space="preserve"> dar-se-á no prazo máximo de _____ (__________) dias após o início da vigência do Contrato.</w:t>
      </w:r>
    </w:p>
    <w:p w14:paraId="1480436D" w14:textId="77777777" w:rsidR="00EC6176" w:rsidRDefault="00EC6176" w:rsidP="00ED300C">
      <w:pPr>
        <w:pStyle w:val="N11"/>
        <w:numPr>
          <w:ilvl w:val="1"/>
          <w:numId w:val="19"/>
        </w:numPr>
      </w:pPr>
      <w:r>
        <w:t>A Administração designará servidor (ou comissão de, no mínimo, três membros, na hipótese de compras de valor superior a R$ 80.000,00, conforme o art. 15, § 8º, da Lei 8.666/1993) para recebimento do objeto contratual da seguinte forma:</w:t>
      </w:r>
    </w:p>
    <w:p w14:paraId="17A7591C" w14:textId="77777777" w:rsidR="00EC6176" w:rsidRDefault="00EC6176" w:rsidP="00ED300C">
      <w:pPr>
        <w:pStyle w:val="N111"/>
        <w:numPr>
          <w:ilvl w:val="2"/>
          <w:numId w:val="19"/>
        </w:numPr>
        <w:ind w:left="0"/>
      </w:pPr>
      <w:r>
        <w:t xml:space="preserve">Provisoriamente, no ato da entrega, para efeito de posterior verificação da conformidade do material com a especificação demandada e com a proposta apresentada, atestado por escrito. </w:t>
      </w:r>
    </w:p>
    <w:p w14:paraId="0A12369B" w14:textId="77777777" w:rsidR="00EC6176" w:rsidRDefault="00EC6176" w:rsidP="00ED300C">
      <w:pPr>
        <w:pStyle w:val="N111"/>
        <w:numPr>
          <w:ilvl w:val="2"/>
          <w:numId w:val="19"/>
        </w:numPr>
        <w:ind w:left="0"/>
      </w:pPr>
      <w:r>
        <w:t>Definitivamente, após a verificação da qualidade e quantidade do material e consequente aceitação, no prazo de 10 (dez) dias úteis contados do recebimento provisório, mediante Termo de Recebimento Definitivo.</w:t>
      </w:r>
    </w:p>
    <w:p w14:paraId="77C58AF5" w14:textId="77777777" w:rsidR="00EC6176" w:rsidRDefault="00EC6176" w:rsidP="00ED300C">
      <w:pPr>
        <w:pStyle w:val="N11"/>
        <w:numPr>
          <w:ilvl w:val="1"/>
          <w:numId w:val="19"/>
        </w:numPr>
      </w:pPr>
      <w:r>
        <w:t>Na hipótese de a verificação a que se refere o subitem anterior não ser procedida dentro do prazo fixado, reputar-se-á como realizada, consumando-se o recebimento definitivo no dia do esgotamento do prazo.</w:t>
      </w:r>
    </w:p>
    <w:p w14:paraId="7070D11D" w14:textId="77777777" w:rsidR="00EC6176" w:rsidRDefault="00EC6176" w:rsidP="00ED300C">
      <w:pPr>
        <w:pStyle w:val="N11"/>
        <w:numPr>
          <w:ilvl w:val="1"/>
          <w:numId w:val="19"/>
        </w:numPr>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331325F8" w14:textId="77777777" w:rsidR="00EC6176" w:rsidRDefault="00EC6176" w:rsidP="00ED300C">
      <w:pPr>
        <w:pStyle w:val="N11"/>
        <w:numPr>
          <w:ilvl w:val="1"/>
          <w:numId w:val="19"/>
        </w:numPr>
      </w:pPr>
      <w:r>
        <w:t>O recebimento provisório ou definitivo do objeto não exclui a responsabilidade da contratada pelos prejuízos resultantes da incorreta execução do contrato.</w:t>
      </w:r>
    </w:p>
    <w:p w14:paraId="00A46C3F" w14:textId="77777777" w:rsidR="00EC6176" w:rsidRDefault="00EC6176" w:rsidP="00ED300C">
      <w:pPr>
        <w:pStyle w:val="Ttulo1"/>
        <w:numPr>
          <w:ilvl w:val="0"/>
          <w:numId w:val="19"/>
        </w:numPr>
      </w:pPr>
      <w:r>
        <w:t>CLÁUSULA SÉTIMA: DA GARANTIA E ASSISTÊNCIA TÉCNICA</w:t>
      </w:r>
    </w:p>
    <w:p w14:paraId="3ED95580" w14:textId="77777777" w:rsidR="00EC6176" w:rsidRDefault="00EC6176" w:rsidP="00ED300C">
      <w:pPr>
        <w:pStyle w:val="N11"/>
        <w:numPr>
          <w:ilvl w:val="1"/>
          <w:numId w:val="19"/>
        </w:numPr>
      </w:pPr>
      <w:r w:rsidRPr="00D459B8">
        <w:t>O</w:t>
      </w:r>
      <w:r>
        <w:t>s</w:t>
      </w:r>
      <w:r w:rsidRPr="00D459B8">
        <w:t xml:space="preserve"> </w:t>
      </w:r>
      <w:r>
        <w:t xml:space="preserve">produtos </w:t>
      </w:r>
      <w:r w:rsidRPr="00D459B8">
        <w:t>objeto deste Contrato</w:t>
      </w:r>
      <w:r>
        <w:t xml:space="preserve"> terão</w:t>
      </w:r>
      <w:r w:rsidRPr="00D459B8">
        <w:t xml:space="preserve"> garantia de</w:t>
      </w:r>
      <w:r>
        <w:t xml:space="preserve">, no mínimo, </w:t>
      </w:r>
      <w:r w:rsidRPr="00D459B8">
        <w:t>____</w:t>
      </w:r>
      <w:r>
        <w:t xml:space="preserve"> </w:t>
      </w:r>
      <w:r w:rsidRPr="00D459B8">
        <w:t>(por extenso) meses, contados a partir da data da entrega dos mesmos.</w:t>
      </w:r>
    </w:p>
    <w:p w14:paraId="32B1D436" w14:textId="77777777" w:rsidR="00EC6176" w:rsidRPr="00815432" w:rsidRDefault="00EC6176" w:rsidP="00ED300C">
      <w:pPr>
        <w:pStyle w:val="Ttulo1"/>
        <w:numPr>
          <w:ilvl w:val="0"/>
          <w:numId w:val="19"/>
        </w:numPr>
      </w:pPr>
      <w:r>
        <w:t>CLÁUSULA OITAVA: DAS RESPONSABILIDADES DAS PARTES</w:t>
      </w:r>
    </w:p>
    <w:p w14:paraId="6B26F035" w14:textId="77777777" w:rsidR="00EC6176" w:rsidRDefault="00EC6176" w:rsidP="00ED300C">
      <w:pPr>
        <w:pStyle w:val="N11"/>
        <w:numPr>
          <w:ilvl w:val="1"/>
          <w:numId w:val="19"/>
        </w:numPr>
      </w:pPr>
      <w:r w:rsidRPr="00D459B8">
        <w:t>Compete à Contratada:</w:t>
      </w:r>
    </w:p>
    <w:p w14:paraId="4FDA243A" w14:textId="77777777" w:rsidR="00EC6176" w:rsidRPr="00397CDC" w:rsidRDefault="00EC6176" w:rsidP="00ED300C">
      <w:pPr>
        <w:pStyle w:val="Nabc"/>
        <w:numPr>
          <w:ilvl w:val="6"/>
          <w:numId w:val="19"/>
        </w:numPr>
        <w:ind w:left="284"/>
      </w:pPr>
      <w:r w:rsidRPr="00397CDC">
        <w:t>entregar os equipamentos de acordo com as condições e prazos propostos e mantê-los em pleno funcionamento dentro do período da garantia;</w:t>
      </w:r>
    </w:p>
    <w:p w14:paraId="7EACB263" w14:textId="77777777" w:rsidR="00EC6176" w:rsidRPr="00397CDC" w:rsidRDefault="00EC6176" w:rsidP="00ED300C">
      <w:pPr>
        <w:pStyle w:val="Nabc"/>
        <w:numPr>
          <w:ilvl w:val="6"/>
          <w:numId w:val="19"/>
        </w:numPr>
        <w:ind w:left="284"/>
      </w:pPr>
      <w:r w:rsidRPr="00397CDC">
        <w:t>providenciar a imediata correção das deficiências apontadas pelo setor competente do Contratante;</w:t>
      </w:r>
    </w:p>
    <w:p w14:paraId="424480B1" w14:textId="77777777" w:rsidR="00EC6176" w:rsidRPr="00397CDC" w:rsidRDefault="00EC6176" w:rsidP="00ED300C">
      <w:pPr>
        <w:pStyle w:val="Nabc"/>
        <w:numPr>
          <w:ilvl w:val="6"/>
          <w:numId w:val="19"/>
        </w:numPr>
        <w:ind w:left="284"/>
      </w:pPr>
      <w:r w:rsidRPr="00397CDC">
        <w:lastRenderedPageBreak/>
        <w:t>manter, durante toda a execução do Contrato, em compatibilidade com as  obrigações assumidas, todas as condições de habilitação e qualificação exigidas na licitação, conforme dispõe o inciso XIII do art. 55 da Lei  8.666/1993;</w:t>
      </w:r>
    </w:p>
    <w:p w14:paraId="5909E289" w14:textId="77777777" w:rsidR="00EC6176" w:rsidRPr="00397CDC" w:rsidRDefault="00EC6176" w:rsidP="00ED300C">
      <w:pPr>
        <w:pStyle w:val="Nabc"/>
        <w:numPr>
          <w:ilvl w:val="6"/>
          <w:numId w:val="19"/>
        </w:numPr>
        <w:ind w:left="284"/>
      </w:pPr>
      <w:r w:rsidRPr="00397CDC">
        <w:t xml:space="preserve">garantir a execução qualificada do contrato durante o período de garantia. </w:t>
      </w:r>
    </w:p>
    <w:p w14:paraId="6B44929C" w14:textId="77777777" w:rsidR="00EC6176" w:rsidRPr="00397CDC" w:rsidRDefault="00EC6176" w:rsidP="00ED300C">
      <w:pPr>
        <w:pStyle w:val="Nabc"/>
        <w:numPr>
          <w:ilvl w:val="6"/>
          <w:numId w:val="19"/>
        </w:numPr>
        <w:ind w:left="284"/>
      </w:pPr>
      <w:r w:rsidRPr="00397CDC">
        <w:t>subcontratar até _______% (_____ por cento) dos serviços a microempresa, empresa de pequeno porte ou equiparada, caso a contratada não se enquadre em nenhuma dessas categorias.</w:t>
      </w:r>
    </w:p>
    <w:p w14:paraId="40B959A4" w14:textId="77777777" w:rsidR="00EC6176" w:rsidRPr="00D459B8" w:rsidRDefault="00EC6176" w:rsidP="00EC6176">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(e</w:t>
      </w:r>
      <w:r w:rsidRPr="00D459B8">
        <w:rPr>
          <w:highlight w:val="yellow"/>
        </w:rPr>
        <w:t>) Observar vedação da subcontratação no todo ou em parte, do objeto contratado”.</w:t>
      </w:r>
    </w:p>
    <w:p w14:paraId="21B0C2DE" w14:textId="77777777" w:rsidR="00EC6176" w:rsidRDefault="00EC6176" w:rsidP="00ED300C">
      <w:pPr>
        <w:pStyle w:val="N11"/>
        <w:numPr>
          <w:ilvl w:val="1"/>
          <w:numId w:val="19"/>
        </w:numPr>
      </w:pPr>
      <w:r w:rsidRPr="00D459B8">
        <w:t>Compete à Contratante:</w:t>
      </w:r>
    </w:p>
    <w:p w14:paraId="153093C5" w14:textId="77777777" w:rsidR="00EC6176" w:rsidRPr="00397CDC" w:rsidRDefault="00EC6176" w:rsidP="00397CDC">
      <w:pPr>
        <w:pStyle w:val="Nabc"/>
        <w:numPr>
          <w:ilvl w:val="6"/>
          <w:numId w:val="9"/>
        </w:numPr>
        <w:ind w:left="284"/>
      </w:pPr>
      <w:r w:rsidRPr="00397CDC">
        <w:t>efetuar o pagamento do preço previsto nos termos deste contrato;</w:t>
      </w:r>
    </w:p>
    <w:p w14:paraId="03A1AD3C" w14:textId="77777777" w:rsidR="00EC6176" w:rsidRPr="00397CDC" w:rsidRDefault="00EC6176" w:rsidP="00ED300C">
      <w:pPr>
        <w:pStyle w:val="Nabc"/>
        <w:numPr>
          <w:ilvl w:val="6"/>
          <w:numId w:val="19"/>
        </w:numPr>
        <w:ind w:left="284"/>
      </w:pPr>
      <w:r w:rsidRPr="00397CDC">
        <w:t>definir o local para entrega dos equipamentos adquiridos;</w:t>
      </w:r>
    </w:p>
    <w:p w14:paraId="6C7F80E7" w14:textId="77777777" w:rsidR="00EC6176" w:rsidRPr="00397CDC" w:rsidRDefault="00EC6176" w:rsidP="00ED300C">
      <w:pPr>
        <w:pStyle w:val="Nabc"/>
        <w:numPr>
          <w:ilvl w:val="6"/>
          <w:numId w:val="19"/>
        </w:numPr>
        <w:ind w:left="284"/>
      </w:pPr>
      <w:r w:rsidRPr="00397CDC">
        <w:t>designar servidor (ou comissão de, no mínimo, 3 três membros, na hipótese do § 8º do art. 15 da Lei 8.666/1993) responsável pelo acompanhamento e fiscalização da entrega dos produtos adquiridos.</w:t>
      </w:r>
    </w:p>
    <w:p w14:paraId="72812144" w14:textId="77777777" w:rsidR="00EC6176" w:rsidRDefault="00EC6176" w:rsidP="00ED300C">
      <w:pPr>
        <w:pStyle w:val="Ttulo1"/>
        <w:numPr>
          <w:ilvl w:val="0"/>
          <w:numId w:val="19"/>
        </w:numPr>
      </w:pPr>
      <w:r>
        <w:t>CLÁUSULA NONA: DOS ADITAMENTOS</w:t>
      </w:r>
    </w:p>
    <w:p w14:paraId="5EE61793" w14:textId="77777777" w:rsidR="00EC6176" w:rsidRPr="00010283" w:rsidRDefault="00EC6176" w:rsidP="00ED300C">
      <w:pPr>
        <w:pStyle w:val="N11"/>
        <w:numPr>
          <w:ilvl w:val="1"/>
          <w:numId w:val="19"/>
        </w:numPr>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3C235591" w14:textId="77777777" w:rsidR="00EC6176" w:rsidRDefault="00EC6176" w:rsidP="00ED300C">
      <w:pPr>
        <w:pStyle w:val="Ttulo1"/>
        <w:numPr>
          <w:ilvl w:val="0"/>
          <w:numId w:val="19"/>
        </w:numPr>
      </w:pPr>
      <w:r>
        <w:t>CLÁUSULA DÉCIMA: DAS SANÇÕES ADMINISTRATIVAS</w:t>
      </w:r>
    </w:p>
    <w:p w14:paraId="32967C7C" w14:textId="77777777" w:rsidR="00EC6176" w:rsidRDefault="00EC6176" w:rsidP="00ED300C">
      <w:pPr>
        <w:pStyle w:val="N11"/>
        <w:numPr>
          <w:ilvl w:val="1"/>
          <w:numId w:val="19"/>
        </w:numPr>
      </w:pPr>
      <w:r>
        <w:t>O atraso injustificado na execução do contrato sujeitará o licitante contratado à aplicação de multa de mora, nas seguintes condições:</w:t>
      </w:r>
    </w:p>
    <w:p w14:paraId="52326E99" w14:textId="77777777" w:rsidR="00EC6176" w:rsidRDefault="00EC6176" w:rsidP="00ED300C">
      <w:pPr>
        <w:pStyle w:val="N111"/>
        <w:numPr>
          <w:ilvl w:val="2"/>
          <w:numId w:val="19"/>
        </w:numPr>
        <w:ind w:left="284"/>
      </w:pPr>
      <w:r>
        <w:t>Fixa-se a multa de mora em 0,3 % (três décimos por cento) por dia de atraso, a incidir sobre o valor total reajustado do contrato, ou sobre o saldo reajustado não atendido, caso o contrato encontre-se parcialmente executado;</w:t>
      </w:r>
    </w:p>
    <w:p w14:paraId="73C9BD58" w14:textId="77777777" w:rsidR="00EC6176" w:rsidRDefault="00EC6176" w:rsidP="00ED300C">
      <w:pPr>
        <w:pStyle w:val="N111"/>
        <w:numPr>
          <w:ilvl w:val="2"/>
          <w:numId w:val="19"/>
        </w:numPr>
        <w:ind w:left="284"/>
      </w:pPr>
      <w:r>
        <w:t>Os dias de atraso serão contabilizados em conformidade com o cronograma de execução do contrato;</w:t>
      </w:r>
    </w:p>
    <w:p w14:paraId="1D71CA0A" w14:textId="77777777" w:rsidR="00EC6176" w:rsidRDefault="00EC6176" w:rsidP="00ED300C">
      <w:pPr>
        <w:pStyle w:val="N111"/>
        <w:numPr>
          <w:ilvl w:val="2"/>
          <w:numId w:val="19"/>
        </w:numPr>
        <w:ind w:left="284"/>
      </w:pPr>
      <w:r>
        <w:t>A aplicação da multa de mora não impede que a Administração rescinda unilateralmente o contrato e aplique as outras sanções previstas no item 10.2 deste edital e na Lei 8.666/1993.</w:t>
      </w:r>
    </w:p>
    <w:p w14:paraId="316098DB" w14:textId="77777777" w:rsidR="00EC6176" w:rsidRDefault="00EC6176" w:rsidP="00ED300C">
      <w:pPr>
        <w:pStyle w:val="N11"/>
        <w:numPr>
          <w:ilvl w:val="1"/>
          <w:numId w:val="19"/>
        </w:numPr>
      </w:pPr>
      <w:r>
        <w:t>A inexecução total ou parcial do contrato ensejará a aplicação das seguintes sanções ao licitante contratado:</w:t>
      </w:r>
    </w:p>
    <w:p w14:paraId="61D4DE60" w14:textId="77777777" w:rsidR="00EC6176" w:rsidRPr="00397CDC" w:rsidRDefault="00EC6176" w:rsidP="00397CDC">
      <w:pPr>
        <w:pStyle w:val="Nabc"/>
        <w:numPr>
          <w:ilvl w:val="6"/>
          <w:numId w:val="11"/>
        </w:numPr>
        <w:ind w:left="284"/>
      </w:pPr>
      <w:r w:rsidRPr="00397CDC">
        <w:lastRenderedPageBreak/>
        <w:t>advertência;</w:t>
      </w:r>
    </w:p>
    <w:p w14:paraId="3E63FA64" w14:textId="77777777" w:rsidR="00EC6176" w:rsidRPr="00397CDC" w:rsidRDefault="00EC6176" w:rsidP="00ED300C">
      <w:pPr>
        <w:pStyle w:val="Nabc"/>
        <w:numPr>
          <w:ilvl w:val="6"/>
          <w:numId w:val="19"/>
        </w:numPr>
        <w:ind w:left="284"/>
      </w:pPr>
      <w:r w:rsidRPr="00397CDC">
        <w:t>multa compensatória por perdas e danos, no montante de até 10% (dez por cento) sobre o saldo contratual reajustado não executado pelo particular;</w:t>
      </w:r>
    </w:p>
    <w:p w14:paraId="1C89AF4A" w14:textId="7B61A26B" w:rsidR="00EC6176" w:rsidRPr="00397CDC" w:rsidRDefault="00C8644D" w:rsidP="00ED300C">
      <w:pPr>
        <w:pStyle w:val="Nabc"/>
        <w:numPr>
          <w:ilvl w:val="6"/>
          <w:numId w:val="19"/>
        </w:numPr>
        <w:ind w:left="284"/>
      </w:pPr>
      <w:r>
        <w:t>s</w:t>
      </w:r>
      <w:r w:rsidRPr="00C8644D">
        <w:t>uspensão temporária de participação em licitação e impedimento de contratar com a Administração Pública, por prazo não superior a 02 (dois) anos, nos termos do art. 87, III, da Lei nº 8.666/93</w:t>
      </w:r>
      <w:r w:rsidR="00EC6176" w:rsidRPr="00397CDC">
        <w:t>;</w:t>
      </w:r>
    </w:p>
    <w:p w14:paraId="69165F01" w14:textId="0ED60C23" w:rsidR="00EC6176" w:rsidRPr="00397CDC" w:rsidRDefault="00C8644D" w:rsidP="00ED300C">
      <w:pPr>
        <w:pStyle w:val="Nabc"/>
        <w:numPr>
          <w:ilvl w:val="6"/>
          <w:numId w:val="19"/>
        </w:numPr>
        <w:ind w:left="284"/>
      </w:pPr>
      <w:r>
        <w:t>i</w:t>
      </w:r>
      <w:r w:rsidRPr="00C8644D">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C6176" w:rsidRPr="00397CDC">
        <w:t>;</w:t>
      </w:r>
    </w:p>
    <w:p w14:paraId="1A47A140" w14:textId="77777777" w:rsidR="00EC6176" w:rsidRPr="00397CDC" w:rsidRDefault="00EC6176" w:rsidP="00ED300C">
      <w:pPr>
        <w:pStyle w:val="Nabc"/>
        <w:numPr>
          <w:ilvl w:val="6"/>
          <w:numId w:val="19"/>
        </w:numPr>
        <w:ind w:left="284"/>
      </w:pPr>
      <w:r w:rsidRPr="00397CDC">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4901DFB4" w14:textId="77777777" w:rsidR="00EC6176" w:rsidRDefault="00EC6176" w:rsidP="00397CDC">
      <w:pPr>
        <w:pStyle w:val="N111"/>
        <w:numPr>
          <w:ilvl w:val="2"/>
          <w:numId w:val="13"/>
        </w:numPr>
      </w:pPr>
      <w:r>
        <w:t>As sanções previstas nas alíneas “a”, “c”; “d” e “e” deste item, não são cumulativas entre si, mas poderão ser aplicadas juntamente com a multa compensatória por perdas e danos (alínea “b”).</w:t>
      </w:r>
    </w:p>
    <w:p w14:paraId="67EFD2DB" w14:textId="77777777" w:rsidR="00EC6176" w:rsidRDefault="00EC6176" w:rsidP="00ED300C">
      <w:pPr>
        <w:pStyle w:val="N111"/>
        <w:numPr>
          <w:ilvl w:val="2"/>
          <w:numId w:val="19"/>
        </w:numPr>
        <w:ind w:left="284"/>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6790CEC" w14:textId="77777777" w:rsidR="00EC6176" w:rsidRDefault="00EC6176" w:rsidP="00ED300C">
      <w:pPr>
        <w:pStyle w:val="N111"/>
        <w:numPr>
          <w:ilvl w:val="2"/>
          <w:numId w:val="19"/>
        </w:numPr>
        <w:ind w:left="284"/>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1CF1B31F" w14:textId="77777777" w:rsidR="00EC6176" w:rsidRDefault="00EC6176" w:rsidP="00ED300C">
      <w:pPr>
        <w:pStyle w:val="N111"/>
        <w:numPr>
          <w:ilvl w:val="2"/>
          <w:numId w:val="19"/>
        </w:numPr>
        <w:ind w:left="284"/>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7F7169A0" w14:textId="77777777" w:rsidR="00EC6176" w:rsidRDefault="00EC6176" w:rsidP="00ED300C">
      <w:pPr>
        <w:pStyle w:val="N11"/>
        <w:numPr>
          <w:ilvl w:val="1"/>
          <w:numId w:val="19"/>
        </w:numPr>
      </w:pPr>
      <w:r>
        <w:t>As sanções administrativas somente serão aplicadas mediante regular processo administrativo, assegurada a ampla defesa e o contraditório, observando-se as seguintes regras:</w:t>
      </w:r>
    </w:p>
    <w:p w14:paraId="3CEE1643" w14:textId="77777777" w:rsidR="00EC6176" w:rsidRPr="00397CDC" w:rsidRDefault="00EC6176" w:rsidP="00397CDC">
      <w:pPr>
        <w:pStyle w:val="Nabc"/>
        <w:numPr>
          <w:ilvl w:val="6"/>
          <w:numId w:val="10"/>
        </w:numPr>
        <w:ind w:left="284"/>
      </w:pPr>
      <w:r w:rsidRPr="00397CDC">
        <w:t>Antes da aplicação de qualquer sanção administrativa, o órgão promotor do certame deverá notificar o licitante contratado, facultando-lhe a apresentação de defesa prévia;</w:t>
      </w:r>
    </w:p>
    <w:p w14:paraId="14D8DAFD" w14:textId="77777777" w:rsidR="00EC6176" w:rsidRPr="00397CDC" w:rsidRDefault="00EC6176" w:rsidP="00ED300C">
      <w:pPr>
        <w:pStyle w:val="Nabc"/>
        <w:numPr>
          <w:ilvl w:val="6"/>
          <w:numId w:val="19"/>
        </w:numPr>
        <w:ind w:left="284"/>
      </w:pPr>
      <w:r w:rsidRPr="00397CDC">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5E55DCCC" w14:textId="77777777" w:rsidR="00EC6176" w:rsidRPr="00397CDC" w:rsidRDefault="00EC6176" w:rsidP="00ED300C">
      <w:pPr>
        <w:pStyle w:val="Nabc"/>
        <w:numPr>
          <w:ilvl w:val="6"/>
          <w:numId w:val="19"/>
        </w:numPr>
        <w:ind w:left="284"/>
      </w:pPr>
      <w:r w:rsidRPr="00397CDC">
        <w:t>O prazo para apresentação de defesa prévia será de 05 (cinco) dias úteis a contar da intimação, exceto na hipótese de declaração de inidoneidade, em que o prazo será de 10 (dez) dias consecutivos, devendo, em ambos os casos, ser observada a regra do art. 110 da Lei 8.666/1993;</w:t>
      </w:r>
    </w:p>
    <w:p w14:paraId="1F04637D" w14:textId="77777777" w:rsidR="00EC6176" w:rsidRPr="00397CDC" w:rsidRDefault="00EC6176" w:rsidP="00ED300C">
      <w:pPr>
        <w:pStyle w:val="Nabc"/>
        <w:numPr>
          <w:ilvl w:val="6"/>
          <w:numId w:val="19"/>
        </w:numPr>
        <w:ind w:left="284"/>
      </w:pPr>
      <w:r w:rsidRPr="00397CDC">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06698309" w14:textId="77777777" w:rsidR="00EC6176" w:rsidRPr="00397CDC" w:rsidRDefault="00EC6176" w:rsidP="00ED300C">
      <w:pPr>
        <w:pStyle w:val="Nabc"/>
        <w:numPr>
          <w:ilvl w:val="6"/>
          <w:numId w:val="19"/>
        </w:numPr>
        <w:ind w:left="284"/>
      </w:pPr>
      <w:r w:rsidRPr="00397CDC">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8.666/1993;</w:t>
      </w:r>
    </w:p>
    <w:p w14:paraId="18D4B4D5" w14:textId="77777777" w:rsidR="00EC6176" w:rsidRPr="00397CDC" w:rsidRDefault="00EC6176" w:rsidP="00ED300C">
      <w:pPr>
        <w:pStyle w:val="Nabc"/>
        <w:numPr>
          <w:ilvl w:val="6"/>
          <w:numId w:val="19"/>
        </w:numPr>
        <w:ind w:left="284"/>
      </w:pPr>
      <w:r w:rsidRPr="00397CDC">
        <w:t>O recurso administrativo a que se refere a alínea anterior será submetido à análise da Procuradoria Geral do Estado do Espírito Santo.</w:t>
      </w:r>
    </w:p>
    <w:p w14:paraId="332A0A93" w14:textId="77777777" w:rsidR="00EC6176" w:rsidRDefault="00EC6176" w:rsidP="00ED300C">
      <w:pPr>
        <w:pStyle w:val="N11"/>
        <w:numPr>
          <w:ilvl w:val="1"/>
          <w:numId w:val="19"/>
        </w:numPr>
      </w:pPr>
      <w:r>
        <w:t>Os montantes relativos às multas moratória e compensatória aplicadas pela Administração poderão ser cobrados judicialmente ou descontados dos valores devidos ao licitante contratado, relativos às parcelas efetivamente executadas do contrato;</w:t>
      </w:r>
    </w:p>
    <w:p w14:paraId="6EE46FE8" w14:textId="77777777" w:rsidR="00EC6176" w:rsidRDefault="00EC6176" w:rsidP="00ED300C">
      <w:pPr>
        <w:pStyle w:val="N11"/>
        <w:numPr>
          <w:ilvl w:val="1"/>
          <w:numId w:val="19"/>
        </w:numPr>
      </w:pPr>
      <w:r>
        <w:t>Nas hipóteses em que os fatos ensejadores da aplicação das multas acarretarem também a rescisão do contrato, os valores referentes às penalidades poderão ainda ser descontados da garantia prestada pela contratada;</w:t>
      </w:r>
    </w:p>
    <w:p w14:paraId="4CA61490" w14:textId="77777777" w:rsidR="00EC6176" w:rsidRDefault="00EC6176" w:rsidP="00ED300C">
      <w:pPr>
        <w:pStyle w:val="N11"/>
        <w:numPr>
          <w:ilvl w:val="1"/>
          <w:numId w:val="19"/>
        </w:numPr>
      </w:pPr>
      <w:r>
        <w:t>Em qualquer caso, se após o desconto dos valores relativos às multas restar valor residual em desfavor do licitante contratado, é obrigatória a cobrança judicial da diferença.</w:t>
      </w:r>
    </w:p>
    <w:p w14:paraId="1A6FA6C4" w14:textId="18DA8C6E" w:rsidR="00EC6176" w:rsidRDefault="00EC6176" w:rsidP="00ED300C">
      <w:pPr>
        <w:pStyle w:val="N11"/>
        <w:numPr>
          <w:ilvl w:val="1"/>
          <w:numId w:val="19"/>
        </w:numPr>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1871D47" w14:textId="6B25C909" w:rsidR="00E636B7" w:rsidRPr="007A164E" w:rsidRDefault="00E636B7" w:rsidP="00ED300C">
      <w:pPr>
        <w:pStyle w:val="Ttulo1"/>
        <w:numPr>
          <w:ilvl w:val="0"/>
          <w:numId w:val="19"/>
        </w:numPr>
      </w:pPr>
      <w:r>
        <w:t xml:space="preserve">CLÁUSULA </w:t>
      </w:r>
      <w:r w:rsidR="003B7804">
        <w:t xml:space="preserve">DÉCIMA PRIMEIRA: </w:t>
      </w:r>
      <w:r w:rsidRPr="007A164E">
        <w:t>DA SUPERVENIENTE IRREGULARIDADE FISCAL OU TRABALHISTA</w:t>
      </w:r>
    </w:p>
    <w:p w14:paraId="777B153D" w14:textId="77777777" w:rsidR="00E636B7" w:rsidRDefault="00E636B7" w:rsidP="00ED300C">
      <w:pPr>
        <w:pStyle w:val="N11"/>
        <w:numPr>
          <w:ilvl w:val="1"/>
          <w:numId w:val="19"/>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7EACD4E" w14:textId="77777777" w:rsidR="00E636B7" w:rsidRDefault="00E636B7" w:rsidP="00ED300C">
      <w:pPr>
        <w:pStyle w:val="N11"/>
        <w:numPr>
          <w:ilvl w:val="1"/>
          <w:numId w:val="19"/>
        </w:numPr>
      </w:pPr>
      <w:r>
        <w:t>Transcorrido esse prazo, ainda que não comprovada a regularidade e que não seja aceita a defesa apresentada, o pagamento será efetuado, sem prejuízo da tramitação do procedimento de aplicação de sanções.</w:t>
      </w:r>
    </w:p>
    <w:p w14:paraId="15D304D4" w14:textId="77777777" w:rsidR="00E636B7" w:rsidRDefault="00E636B7" w:rsidP="00ED300C">
      <w:pPr>
        <w:pStyle w:val="N11"/>
        <w:numPr>
          <w:ilvl w:val="1"/>
          <w:numId w:val="19"/>
        </w:numPr>
      </w:pPr>
      <w:r>
        <w:lastRenderedPageBreak/>
        <w:t>Em não sendo aceitas as justificativas apresentadas pelo CONTRATADO, será imposta multa de 2% (dois por cento) sobre o saldo contratual não executado.</w:t>
      </w:r>
    </w:p>
    <w:p w14:paraId="5B6CE42C" w14:textId="77777777" w:rsidR="00E636B7" w:rsidRDefault="00E636B7" w:rsidP="00ED300C">
      <w:pPr>
        <w:pStyle w:val="N11"/>
        <w:numPr>
          <w:ilvl w:val="1"/>
          <w:numId w:val="19"/>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7B7A5DCC" w14:textId="77777777" w:rsidR="00E636B7" w:rsidRDefault="00E636B7" w:rsidP="00ED300C">
      <w:pPr>
        <w:pStyle w:val="N11"/>
        <w:numPr>
          <w:ilvl w:val="1"/>
          <w:numId w:val="19"/>
        </w:numPr>
      </w:pPr>
      <w:r>
        <w:t>Em se tratando de irregularidade fiscal decorrente de crédito estadual, o CONTRATANTE informará à Procuradoria Fiscal da Procuradoria Geral do Estado sobre os créditos em favor da empresa, antes mesmo da notificação à empresa.</w:t>
      </w:r>
    </w:p>
    <w:p w14:paraId="485D677F" w14:textId="2437CC05" w:rsidR="00EC6176" w:rsidRDefault="00EC6176" w:rsidP="00ED300C">
      <w:pPr>
        <w:pStyle w:val="Ttulo1"/>
        <w:numPr>
          <w:ilvl w:val="0"/>
          <w:numId w:val="19"/>
        </w:numPr>
      </w:pPr>
      <w:r>
        <w:t xml:space="preserve">CLÁUSULA DÉCIMA </w:t>
      </w:r>
      <w:r w:rsidR="00E636B7">
        <w:t>SEGUNDA</w:t>
      </w:r>
      <w:r>
        <w:t>: DA RESCISÃO</w:t>
      </w:r>
    </w:p>
    <w:p w14:paraId="4258591D" w14:textId="77777777" w:rsidR="00EC6176" w:rsidRDefault="00EC6176" w:rsidP="00ED300C">
      <w:pPr>
        <w:pStyle w:val="N11"/>
        <w:numPr>
          <w:ilvl w:val="1"/>
          <w:numId w:val="19"/>
        </w:numPr>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525F8F8A" w14:textId="1AC15FF9" w:rsidR="00EC6176" w:rsidRDefault="00EC6176" w:rsidP="00ED300C">
      <w:pPr>
        <w:pStyle w:val="Ttulo1"/>
        <w:numPr>
          <w:ilvl w:val="0"/>
          <w:numId w:val="19"/>
        </w:numPr>
      </w:pPr>
      <w:r>
        <w:t xml:space="preserve">CLÁUSULA DÉCIMA </w:t>
      </w:r>
      <w:r w:rsidR="00E636B7">
        <w:t>TERCEIRA</w:t>
      </w:r>
      <w:r>
        <w:t>: DOS RECURSOS</w:t>
      </w:r>
    </w:p>
    <w:p w14:paraId="37129174" w14:textId="77777777" w:rsidR="00EC6176" w:rsidRDefault="00EC6176" w:rsidP="00ED300C">
      <w:pPr>
        <w:pStyle w:val="N11"/>
        <w:numPr>
          <w:ilvl w:val="1"/>
          <w:numId w:val="19"/>
        </w:numPr>
      </w:pPr>
      <w:r w:rsidRPr="00010283">
        <w:t>Os recursos, representação e pedido de reconsideração, somente serão acolhidos nos termos do art. 109 da Lei 8.666/</w:t>
      </w:r>
      <w:r>
        <w:t>1993.</w:t>
      </w:r>
    </w:p>
    <w:p w14:paraId="5E62CD54" w14:textId="7EA69CB9" w:rsidR="00EC6176" w:rsidRPr="00245C33" w:rsidRDefault="00EC6176" w:rsidP="00ED300C">
      <w:pPr>
        <w:pStyle w:val="Ttulo1"/>
        <w:numPr>
          <w:ilvl w:val="0"/>
          <w:numId w:val="19"/>
        </w:numPr>
      </w:pPr>
      <w:r>
        <w:t>CLÁUSULA DÉCIMA</w:t>
      </w:r>
      <w:r w:rsidR="00E636B7">
        <w:t xml:space="preserve"> QUARTA</w:t>
      </w:r>
      <w:r>
        <w:t>: DO ACOMPANHAMENTO E FISCALIZAÇÃO</w:t>
      </w:r>
    </w:p>
    <w:p w14:paraId="0F6C0694" w14:textId="77777777" w:rsidR="00EC6176" w:rsidRDefault="00EC6176" w:rsidP="00ED300C">
      <w:pPr>
        <w:pStyle w:val="N11"/>
        <w:numPr>
          <w:ilvl w:val="1"/>
          <w:numId w:val="19"/>
        </w:numPr>
      </w:pPr>
      <w:r w:rsidRPr="00010283">
        <w:t>A execução do contrato será acompanhada pelo(a) (UNIDADE DO ÓRGÃO), designado representante da Administração nos termos do art. 67 da Lei 8.666/</w:t>
      </w:r>
      <w:r>
        <w:t>19</w:t>
      </w:r>
      <w:r w:rsidRPr="00010283">
        <w:t>93, que deverá atestar a execução do objeto contratado, observadas as disposições deste Contrato, sem o que não será permitido qualquer pagamento.</w:t>
      </w:r>
    </w:p>
    <w:p w14:paraId="3E45274B" w14:textId="3F5D9032" w:rsidR="00EC6176" w:rsidRDefault="00EC6176" w:rsidP="00ED300C">
      <w:pPr>
        <w:pStyle w:val="Ttulo1"/>
        <w:numPr>
          <w:ilvl w:val="0"/>
          <w:numId w:val="19"/>
        </w:numPr>
      </w:pPr>
      <w:r>
        <w:t>CLÁUSULA DÉCIMA QU</w:t>
      </w:r>
      <w:r w:rsidR="00E636B7">
        <w:t>INTA</w:t>
      </w:r>
      <w:r>
        <w:t>: DO</w:t>
      </w:r>
      <w:r w:rsidRPr="00010283">
        <w:t xml:space="preserve"> REPRESENTANTE DA CONTRATADA</w:t>
      </w:r>
    </w:p>
    <w:p w14:paraId="7E0145AE" w14:textId="77777777" w:rsidR="00EC6176" w:rsidRDefault="00EC6176" w:rsidP="00ED300C">
      <w:pPr>
        <w:pStyle w:val="N11"/>
        <w:numPr>
          <w:ilvl w:val="1"/>
          <w:numId w:val="19"/>
        </w:numPr>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11DB1176" w14:textId="550A2E4E" w:rsidR="00EC6176" w:rsidRDefault="00EC6176" w:rsidP="00ED300C">
      <w:pPr>
        <w:pStyle w:val="Ttulo1"/>
        <w:numPr>
          <w:ilvl w:val="0"/>
          <w:numId w:val="19"/>
        </w:numPr>
      </w:pPr>
      <w:r>
        <w:t xml:space="preserve">CLÁUSULA DÉCIMA </w:t>
      </w:r>
      <w:r w:rsidR="00E636B7">
        <w:t>SEXTA</w:t>
      </w:r>
      <w:r>
        <w:t>: DO FORO</w:t>
      </w:r>
    </w:p>
    <w:p w14:paraId="1C39890D" w14:textId="77777777" w:rsidR="00EC6176" w:rsidRDefault="00EC6176" w:rsidP="00ED300C">
      <w:pPr>
        <w:pStyle w:val="N11"/>
        <w:numPr>
          <w:ilvl w:val="1"/>
          <w:numId w:val="19"/>
        </w:numPr>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664B7F80" w14:textId="77777777" w:rsidR="00EC6176" w:rsidRPr="00397CDC" w:rsidRDefault="00EC6176" w:rsidP="00397CDC">
      <w:pPr>
        <w:pStyle w:val="PGE-Normal"/>
      </w:pPr>
      <w:r w:rsidRPr="00397CDC">
        <w:t>E, por estarem justos e contratados, assinam o presente em três vias de igual teor e forma, para igual distribuição, para que produza seus efeitos legais.</w:t>
      </w:r>
    </w:p>
    <w:p w14:paraId="79675226" w14:textId="77777777" w:rsidR="00EC6176" w:rsidRPr="00397CDC" w:rsidRDefault="00EC6176" w:rsidP="00397CDC">
      <w:pPr>
        <w:pStyle w:val="PGE-Normal"/>
      </w:pPr>
      <w:r w:rsidRPr="00397CDC">
        <w:t xml:space="preserve">Vitória, ____ de __________ </w:t>
      </w:r>
      <w:proofErr w:type="spellStart"/>
      <w:r w:rsidRPr="00397CDC">
        <w:t>de</w:t>
      </w:r>
      <w:proofErr w:type="spellEnd"/>
      <w:r w:rsidRPr="00397CDC">
        <w:t xml:space="preserve"> ______.</w:t>
      </w:r>
    </w:p>
    <w:p w14:paraId="0BC7774A" w14:textId="77777777" w:rsidR="00EC6176" w:rsidRPr="00397CDC" w:rsidRDefault="00EC6176" w:rsidP="00397CDC">
      <w:pPr>
        <w:pStyle w:val="PGE-Normal"/>
      </w:pPr>
    </w:p>
    <w:p w14:paraId="7E38128B" w14:textId="77777777" w:rsidR="00EC6176" w:rsidRPr="00397CDC" w:rsidRDefault="00EC6176" w:rsidP="00397CDC">
      <w:pPr>
        <w:pStyle w:val="PGE-Normal"/>
      </w:pPr>
      <w:r w:rsidRPr="00397CDC">
        <w:lastRenderedPageBreak/>
        <w:t>_________________________________</w:t>
      </w:r>
    </w:p>
    <w:p w14:paraId="482C5555" w14:textId="77777777" w:rsidR="00EC6176" w:rsidRPr="00397CDC" w:rsidRDefault="00EC6176" w:rsidP="00397CDC">
      <w:pPr>
        <w:pStyle w:val="PGE-Normal"/>
      </w:pPr>
      <w:r w:rsidRPr="00397CDC">
        <w:t>CONTRATANTE</w:t>
      </w:r>
    </w:p>
    <w:p w14:paraId="67D27B03" w14:textId="77777777" w:rsidR="00EC6176" w:rsidRPr="00397CDC" w:rsidRDefault="00EC6176" w:rsidP="00397CDC">
      <w:pPr>
        <w:pStyle w:val="PGE-Normal"/>
      </w:pPr>
    </w:p>
    <w:p w14:paraId="10C619D4" w14:textId="77777777" w:rsidR="00EC6176" w:rsidRPr="00397CDC" w:rsidRDefault="00EC6176" w:rsidP="00397CDC">
      <w:pPr>
        <w:pStyle w:val="PGE-Normal"/>
      </w:pPr>
      <w:r w:rsidRPr="00397CDC">
        <w:t>_________________________________</w:t>
      </w:r>
    </w:p>
    <w:p w14:paraId="1AD99789" w14:textId="77777777" w:rsidR="00EC6176" w:rsidRPr="00397CDC" w:rsidRDefault="00EC6176" w:rsidP="00397CDC">
      <w:pPr>
        <w:pStyle w:val="PGE-Normal"/>
      </w:pPr>
      <w:r w:rsidRPr="00397CDC">
        <w:t>CONTRATADA</w:t>
      </w:r>
    </w:p>
    <w:p w14:paraId="28971B1E" w14:textId="77777777" w:rsidR="00EC6176" w:rsidRDefault="00EC6176" w:rsidP="00EC6176"/>
    <w:p w14:paraId="47F81827" w14:textId="77777777" w:rsidR="00EC6176" w:rsidRPr="00B95182" w:rsidRDefault="00EC6176" w:rsidP="00EC6176">
      <w:pPr>
        <w:pStyle w:val="PGE-NotaExplicativa"/>
        <w:rPr>
          <w:highlight w:val="yellow"/>
        </w:rPr>
      </w:pPr>
      <w:r w:rsidRPr="00B95182">
        <w:rPr>
          <w:highlight w:val="yellow"/>
        </w:rPr>
        <w:t xml:space="preserve">Nota Explicativa: O INSTRUMENTO DE CONTRATO PODERÁ SER SUBSTITUÍDO POR ORDEM DE COMPRA NAS HIPÓTESES PREVISTAS NO ART. 62, </w:t>
      </w:r>
      <w:r w:rsidRPr="00B95182">
        <w:rPr>
          <w:i/>
          <w:highlight w:val="yellow"/>
        </w:rPr>
        <w:t xml:space="preserve">CAPUT, </w:t>
      </w:r>
      <w:r w:rsidRPr="00B95182">
        <w:rPr>
          <w:highlight w:val="yellow"/>
        </w:rPr>
        <w:t>E § 4º, DA LEI 8.666/1993.</w:t>
      </w:r>
    </w:p>
    <w:p w14:paraId="13C36A3C" w14:textId="77777777" w:rsidR="00EC6176" w:rsidRPr="00B95182" w:rsidRDefault="00EC6176" w:rsidP="00EC6176">
      <w:pPr>
        <w:pStyle w:val="PGE-NotaExplicativa"/>
        <w:rPr>
          <w:highlight w:val="yellow"/>
        </w:rPr>
      </w:pPr>
      <w:r w:rsidRPr="00B95182">
        <w:rPr>
          <w:highlight w:val="yellow"/>
        </w:rPr>
        <w:t>Se essa for a opção da Administração, deve ser alterada a redação da cláusula sobre vigência do contrato, que consta do Edital, passando a constar:</w:t>
      </w:r>
    </w:p>
    <w:p w14:paraId="4ACF4003" w14:textId="77777777" w:rsidR="00EC6176" w:rsidRDefault="00EC6176" w:rsidP="00EC6176">
      <w:pPr>
        <w:pStyle w:val="PGE-NotaExplicativa"/>
        <w:rPr>
          <w:highlight w:val="yellow"/>
        </w:rPr>
      </w:pPr>
      <w:r w:rsidRPr="00B95182">
        <w:rPr>
          <w:highlight w:val="yellow"/>
        </w:rPr>
        <w:t>“</w:t>
      </w:r>
      <w:r>
        <w:rPr>
          <w:highlight w:val="yellow"/>
        </w:rPr>
        <w:t xml:space="preserve">5.1 - </w:t>
      </w:r>
      <w:r w:rsidRPr="00B95182">
        <w:rPr>
          <w:highlight w:val="yellow"/>
        </w:rPr>
        <w:t>O contrato terá início na data do efetivo recebimento da ordem de compra, sendo</w:t>
      </w:r>
      <w:r>
        <w:rPr>
          <w:highlight w:val="yellow"/>
        </w:rPr>
        <w:t xml:space="preserve"> finalizado</w:t>
      </w:r>
      <w:r w:rsidRPr="00B95182">
        <w:rPr>
          <w:highlight w:val="yellow"/>
        </w:rPr>
        <w:t xml:space="preserve"> com a entrega, recebimento e pagamento, não podendo ultrapassar a vigência dos créditos orçamentários.”</w:t>
      </w:r>
    </w:p>
    <w:p w14:paraId="0BD7801F" w14:textId="77777777" w:rsidR="00EC6176" w:rsidRPr="00B04C59" w:rsidRDefault="00EC6176" w:rsidP="00EC6176">
      <w:pPr>
        <w:pStyle w:val="PGE-NotaExplicativa"/>
      </w:pPr>
      <w:r w:rsidRPr="00D81ADA">
        <w:rPr>
          <w:highlight w:val="yellow"/>
        </w:rPr>
        <w:t>A previsão</w:t>
      </w:r>
      <w:r>
        <w:rPr>
          <w:highlight w:val="yellow"/>
        </w:rPr>
        <w:t>,</w:t>
      </w:r>
      <w:r w:rsidRPr="00D81ADA">
        <w:rPr>
          <w:highlight w:val="yellow"/>
        </w:rPr>
        <w:t xml:space="preserve"> </w:t>
      </w:r>
      <w:r>
        <w:rPr>
          <w:highlight w:val="yellow"/>
        </w:rPr>
        <w:t xml:space="preserve">no Termo de Referência, </w:t>
      </w:r>
      <w:r w:rsidRPr="00D81ADA">
        <w:rPr>
          <w:highlight w:val="yellow"/>
        </w:rPr>
        <w:t>de sanções administrativas para a fase de execução contratual se impõe, em especial, se a Administração optar por substituir o termo de contrato por instrumento equivalente. A conteúdo desta cláusula poderá ser introduzido com base nas previsões da minuta de termo de contrato deste edital, com as adaptações eventualmente exigidas pelo objeto da licitação.</w:t>
      </w:r>
      <w:r>
        <w:t xml:space="preserve">  </w:t>
      </w:r>
    </w:p>
    <w:p w14:paraId="655ACE3F" w14:textId="77777777" w:rsidR="00EC6176" w:rsidRPr="00B95182" w:rsidRDefault="00EC6176" w:rsidP="00EC6176">
      <w:pPr>
        <w:pStyle w:val="PGE-NotaExplicativa"/>
        <w:rPr>
          <w:highlight w:val="yellow"/>
        </w:rPr>
      </w:pPr>
      <w:r w:rsidRPr="00B95182">
        <w:rPr>
          <w:highlight w:val="yellow"/>
        </w:rPr>
        <w:t>No mais, este Anexo deverá ter seu conteúdo substituído pelo seguinte:</w:t>
      </w:r>
    </w:p>
    <w:p w14:paraId="67A72E6F" w14:textId="77777777" w:rsidR="00EC6176" w:rsidRPr="00B95182" w:rsidRDefault="00EC6176" w:rsidP="00EC6176">
      <w:pPr>
        <w:pStyle w:val="PGE-NotaExplicativa"/>
        <w:rPr>
          <w:highlight w:val="yellow"/>
        </w:rPr>
      </w:pPr>
    </w:p>
    <w:p w14:paraId="13AD5994" w14:textId="77777777" w:rsidR="00EC6176" w:rsidRPr="00B95182" w:rsidRDefault="00EC6176" w:rsidP="001D1AA9">
      <w:pPr>
        <w:pStyle w:val="PGE-NotaExplicativa"/>
        <w:rPr>
          <w:highlight w:val="yellow"/>
          <w:lang w:eastAsia="pt-BR"/>
        </w:rPr>
      </w:pPr>
      <w:r w:rsidRPr="00B95182">
        <w:rPr>
          <w:highlight w:val="yellow"/>
          <w:lang w:eastAsia="pt-BR"/>
        </w:rPr>
        <w:t>MINUTA DE ORDEM DE COMPRA</w:t>
      </w:r>
    </w:p>
    <w:p w14:paraId="7C5242E7" w14:textId="77777777" w:rsidR="00EC6176" w:rsidRPr="00B95182" w:rsidRDefault="00EC6176" w:rsidP="001D1AA9">
      <w:pPr>
        <w:pStyle w:val="PGE-NotaExplicativa"/>
        <w:rPr>
          <w:highlight w:val="yellow"/>
          <w:lang w:eastAsia="pt-BR"/>
        </w:rPr>
      </w:pPr>
    </w:p>
    <w:p w14:paraId="7ADD8456" w14:textId="77777777" w:rsidR="00EC6176" w:rsidRPr="00B95182" w:rsidRDefault="00EC6176" w:rsidP="001D1AA9">
      <w:pPr>
        <w:pStyle w:val="PGE-NotaExplicativa"/>
        <w:rPr>
          <w:highlight w:val="yellow"/>
          <w:lang w:eastAsia="pt-BR"/>
        </w:rPr>
      </w:pPr>
      <w:r w:rsidRPr="00B95182">
        <w:rPr>
          <w:highlight w:val="yellow"/>
          <w:lang w:eastAsia="pt-BR"/>
        </w:rPr>
        <w:t>Ordem de Compra nº. ___/___</w:t>
      </w:r>
    </w:p>
    <w:p w14:paraId="1F2AD127" w14:textId="77777777" w:rsidR="00EC6176" w:rsidRPr="00B95182" w:rsidRDefault="00EC6176" w:rsidP="001D1AA9">
      <w:pPr>
        <w:pStyle w:val="PGE-NotaExplicativa"/>
        <w:rPr>
          <w:highlight w:val="yellow"/>
          <w:lang w:eastAsia="pt-BR"/>
        </w:rPr>
      </w:pPr>
    </w:p>
    <w:p w14:paraId="48A68D06" w14:textId="77777777" w:rsidR="00EC6176" w:rsidRPr="00B95182" w:rsidRDefault="00EC6176" w:rsidP="001D1AA9">
      <w:pPr>
        <w:pStyle w:val="PGE-NotaExplicativa"/>
        <w:rPr>
          <w:highlight w:val="yellow"/>
          <w:lang w:eastAsia="pt-BR"/>
        </w:rPr>
      </w:pPr>
    </w:p>
    <w:p w14:paraId="387D0070" w14:textId="77777777" w:rsidR="00EC6176" w:rsidRPr="00B95182" w:rsidRDefault="00EC6176" w:rsidP="001D1AA9">
      <w:pPr>
        <w:pStyle w:val="PGE-NotaExplicativa"/>
        <w:rPr>
          <w:highlight w:val="yellow"/>
          <w:lang w:eastAsia="pt-BR"/>
        </w:rPr>
      </w:pPr>
      <w:r w:rsidRPr="00B95182">
        <w:rPr>
          <w:highlight w:val="yellow"/>
          <w:lang w:eastAsia="pt-BR"/>
        </w:rPr>
        <w:t>Ref.: Pregão nº _____/_____</w:t>
      </w:r>
    </w:p>
    <w:p w14:paraId="2E8699B0" w14:textId="77777777" w:rsidR="00EC6176" w:rsidRPr="00B95182" w:rsidRDefault="00EC6176" w:rsidP="001D1AA9">
      <w:pPr>
        <w:pStyle w:val="PGE-NotaExplicativa"/>
        <w:rPr>
          <w:highlight w:val="yellow"/>
          <w:lang w:eastAsia="pt-BR"/>
        </w:rPr>
      </w:pPr>
    </w:p>
    <w:tbl>
      <w:tblPr>
        <w:tblW w:w="9356" w:type="dxa"/>
        <w:tblInd w:w="107" w:type="dxa"/>
        <w:tblLayout w:type="fixed"/>
        <w:tblCellMar>
          <w:left w:w="107" w:type="dxa"/>
          <w:right w:w="107" w:type="dxa"/>
        </w:tblCellMar>
        <w:tblLook w:val="0000" w:firstRow="0" w:lastRow="0" w:firstColumn="0" w:lastColumn="0" w:noHBand="0" w:noVBand="0"/>
      </w:tblPr>
      <w:tblGrid>
        <w:gridCol w:w="9356"/>
      </w:tblGrid>
      <w:tr w:rsidR="00EC6176" w:rsidRPr="00B95182" w14:paraId="54CC04C5" w14:textId="77777777" w:rsidTr="00EC6176">
        <w:trPr>
          <w:cantSplit/>
          <w:trHeight w:val="480"/>
        </w:trPr>
        <w:tc>
          <w:tcPr>
            <w:tcW w:w="9356" w:type="dxa"/>
            <w:tcBorders>
              <w:top w:val="nil"/>
              <w:left w:val="single" w:sz="6" w:space="0" w:color="auto"/>
              <w:bottom w:val="single" w:sz="6" w:space="0" w:color="auto"/>
              <w:right w:val="single" w:sz="6" w:space="0" w:color="auto"/>
            </w:tcBorders>
            <w:vAlign w:val="bottom"/>
          </w:tcPr>
          <w:p w14:paraId="7CC2B5F9"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À Empresa</w:t>
            </w:r>
          </w:p>
        </w:tc>
      </w:tr>
      <w:tr w:rsidR="00EC6176" w:rsidRPr="00B95182" w14:paraId="1D4122EB" w14:textId="77777777" w:rsidTr="00EC6176">
        <w:tblPrEx>
          <w:tblCellMar>
            <w:left w:w="108" w:type="dxa"/>
            <w:right w:w="108" w:type="dxa"/>
          </w:tblCellMar>
        </w:tblPrEx>
        <w:trPr>
          <w:cantSplit/>
          <w:trHeight w:val="463"/>
        </w:trPr>
        <w:tc>
          <w:tcPr>
            <w:tcW w:w="9356" w:type="dxa"/>
            <w:tcBorders>
              <w:top w:val="nil"/>
              <w:left w:val="single" w:sz="6" w:space="0" w:color="auto"/>
              <w:bottom w:val="single" w:sz="6" w:space="0" w:color="auto"/>
              <w:right w:val="single" w:sz="6" w:space="0" w:color="auto"/>
            </w:tcBorders>
          </w:tcPr>
          <w:p w14:paraId="31DFE863"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lastRenderedPageBreak/>
              <w:t xml:space="preserve">Endereço: </w:t>
            </w:r>
          </w:p>
          <w:p w14:paraId="75E2EA3D" w14:textId="77777777" w:rsidR="00EC6176" w:rsidRPr="00B95182" w:rsidRDefault="00EC6176" w:rsidP="001D1AA9">
            <w:pPr>
              <w:pStyle w:val="PGE-NotaExplicativa"/>
              <w:rPr>
                <w:snapToGrid w:val="0"/>
                <w:highlight w:val="yellow"/>
                <w:lang w:eastAsia="pt-BR"/>
              </w:rPr>
            </w:pPr>
          </w:p>
        </w:tc>
      </w:tr>
    </w:tbl>
    <w:p w14:paraId="66E5557B"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ab/>
      </w:r>
      <w:r w:rsidRPr="00B95182">
        <w:rPr>
          <w:snapToGrid w:val="0"/>
          <w:highlight w:val="yellow"/>
          <w:lang w:eastAsia="pt-BR"/>
        </w:rPr>
        <w:tab/>
      </w:r>
    </w:p>
    <w:tbl>
      <w:tblPr>
        <w:tblW w:w="0" w:type="auto"/>
        <w:tblInd w:w="108" w:type="dxa"/>
        <w:tblLayout w:type="fixed"/>
        <w:tblLook w:val="0000" w:firstRow="0" w:lastRow="0" w:firstColumn="0" w:lastColumn="0" w:noHBand="0" w:noVBand="0"/>
      </w:tblPr>
      <w:tblGrid>
        <w:gridCol w:w="2410"/>
        <w:gridCol w:w="6946"/>
      </w:tblGrid>
      <w:tr w:rsidR="00EC6176" w:rsidRPr="00B95182" w14:paraId="2B581321" w14:textId="77777777" w:rsidTr="00EC6176">
        <w:trPr>
          <w:cantSplit/>
          <w:trHeight w:val="400"/>
        </w:trPr>
        <w:tc>
          <w:tcPr>
            <w:tcW w:w="2410" w:type="dxa"/>
            <w:tcBorders>
              <w:top w:val="nil"/>
              <w:left w:val="single" w:sz="6" w:space="0" w:color="auto"/>
              <w:bottom w:val="single" w:sz="6" w:space="0" w:color="auto"/>
              <w:right w:val="single" w:sz="6" w:space="0" w:color="auto"/>
            </w:tcBorders>
          </w:tcPr>
          <w:p w14:paraId="070D2DCC"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CNPJ</w:t>
            </w:r>
          </w:p>
          <w:p w14:paraId="1FA2A3FB" w14:textId="77777777" w:rsidR="00EC6176" w:rsidRPr="00B95182" w:rsidRDefault="00EC6176" w:rsidP="001D1AA9">
            <w:pPr>
              <w:pStyle w:val="PGE-NotaExplicativa"/>
              <w:rPr>
                <w:snapToGrid w:val="0"/>
                <w:highlight w:val="yellow"/>
                <w:lang w:eastAsia="pt-BR"/>
              </w:rPr>
            </w:pPr>
          </w:p>
        </w:tc>
        <w:tc>
          <w:tcPr>
            <w:tcW w:w="6946" w:type="dxa"/>
            <w:tcBorders>
              <w:top w:val="nil"/>
              <w:left w:val="single" w:sz="6" w:space="0" w:color="auto"/>
              <w:bottom w:val="single" w:sz="6" w:space="0" w:color="auto"/>
              <w:right w:val="single" w:sz="6" w:space="0" w:color="auto"/>
            </w:tcBorders>
          </w:tcPr>
          <w:p w14:paraId="3D79A8DA" w14:textId="3016BA9F" w:rsidR="00EC6176" w:rsidRPr="00B95182" w:rsidRDefault="00EC6176" w:rsidP="001D1AA9">
            <w:pPr>
              <w:pStyle w:val="PGE-NotaExplicativa"/>
              <w:rPr>
                <w:snapToGrid w:val="0"/>
                <w:highlight w:val="yellow"/>
                <w:lang w:eastAsia="pt-BR"/>
              </w:rPr>
            </w:pPr>
            <w:r w:rsidRPr="00B95182">
              <w:rPr>
                <w:snapToGrid w:val="0"/>
                <w:highlight w:val="yellow"/>
                <w:lang w:eastAsia="pt-BR"/>
              </w:rPr>
              <w:t xml:space="preserve"> Telefone                                        </w:t>
            </w:r>
          </w:p>
          <w:p w14:paraId="7F4F96C5"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 xml:space="preserve"> </w:t>
            </w:r>
          </w:p>
        </w:tc>
      </w:tr>
    </w:tbl>
    <w:p w14:paraId="6CE2B3B9" w14:textId="77777777" w:rsidR="00EC6176" w:rsidRPr="00B95182" w:rsidRDefault="00EC6176" w:rsidP="001D1AA9">
      <w:pPr>
        <w:pStyle w:val="PGE-NotaExplicativa"/>
        <w:rPr>
          <w:snapToGrid w:val="0"/>
          <w:highlight w:val="yellow"/>
          <w:lang w:eastAsia="pt-BR"/>
        </w:rPr>
      </w:pPr>
    </w:p>
    <w:p w14:paraId="5015BF23"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Autorizamos V.S.ª a fornecer o material adiante discriminado, observadas as especificações e demais condições constantes do Edital e Anexo I do Pregão nº. ..........  e à sua proposta de __________ - Processo nº. .................................</w:t>
      </w:r>
    </w:p>
    <w:p w14:paraId="6D52702A" w14:textId="77777777" w:rsidR="00EC6176" w:rsidRPr="00B95182" w:rsidRDefault="00EC6176" w:rsidP="001D1AA9">
      <w:pPr>
        <w:pStyle w:val="PGE-NotaExplicativa"/>
        <w:rPr>
          <w:snapToGrid w:val="0"/>
          <w:highlight w:val="yellow"/>
          <w:lang w:eastAsia="pt-BR"/>
        </w:rPr>
      </w:pPr>
    </w:p>
    <w:p w14:paraId="0EA5DBEB"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 xml:space="preserve">I </w:t>
      </w:r>
      <w:proofErr w:type="gramStart"/>
      <w:r w:rsidRPr="00B95182">
        <w:rPr>
          <w:snapToGrid w:val="0"/>
          <w:highlight w:val="yellow"/>
          <w:lang w:eastAsia="pt-BR"/>
        </w:rPr>
        <w:t>–  DO</w:t>
      </w:r>
      <w:proofErr w:type="gramEnd"/>
      <w:r w:rsidRPr="00B95182">
        <w:rPr>
          <w:snapToGrid w:val="0"/>
          <w:highlight w:val="yellow"/>
          <w:lang w:eastAsia="pt-BR"/>
        </w:rPr>
        <w:t xml:space="preserve"> OBJETO</w:t>
      </w:r>
    </w:p>
    <w:p w14:paraId="0BF28623" w14:textId="77777777" w:rsidR="00EC6176" w:rsidRPr="00B95182" w:rsidRDefault="00EC6176" w:rsidP="001D1AA9">
      <w:pPr>
        <w:pStyle w:val="PGE-NotaExplicativa"/>
        <w:rPr>
          <w:snapToGrid w:val="0"/>
          <w:highlight w:val="yellow"/>
          <w:lang w:eastAsia="pt-BR"/>
        </w:rPr>
      </w:pPr>
      <w:r>
        <w:rPr>
          <w:snapToGrid w:val="0"/>
          <w:highlight w:val="yellow"/>
          <w:lang w:eastAsia="pt-BR"/>
        </w:rPr>
        <w:t>1 -</w:t>
      </w:r>
    </w:p>
    <w:p w14:paraId="7210B64B"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Item</w:t>
      </w:r>
      <w:r w:rsidRPr="00B95182">
        <w:rPr>
          <w:snapToGrid w:val="0"/>
          <w:highlight w:val="yellow"/>
          <w:lang w:eastAsia="pt-BR"/>
        </w:rPr>
        <w:tab/>
        <w:t>Especificações</w:t>
      </w:r>
    </w:p>
    <w:p w14:paraId="062E4353" w14:textId="77777777" w:rsidR="00EC6176" w:rsidRPr="00B95182" w:rsidRDefault="00EC6176" w:rsidP="001D1AA9">
      <w:pPr>
        <w:pStyle w:val="PGE-NotaExplicativa"/>
        <w:rPr>
          <w:snapToGrid w:val="0"/>
          <w:highlight w:val="yellow"/>
          <w:lang w:eastAsia="pt-BR"/>
        </w:rPr>
      </w:pPr>
    </w:p>
    <w:p w14:paraId="37D9862B" w14:textId="02A9A7CB" w:rsidR="00EC6176" w:rsidRPr="00B95182" w:rsidRDefault="00EC6176" w:rsidP="001D1AA9">
      <w:pPr>
        <w:pStyle w:val="PGE-NotaExplicativa"/>
        <w:rPr>
          <w:snapToGrid w:val="0"/>
          <w:highlight w:val="yellow"/>
          <w:lang w:eastAsia="pt-BR"/>
        </w:rPr>
      </w:pPr>
      <w:r w:rsidRPr="00B95182">
        <w:rPr>
          <w:snapToGrid w:val="0"/>
          <w:highlight w:val="yellow"/>
          <w:lang w:eastAsia="pt-BR"/>
        </w:rPr>
        <w:t>(TRANSCRE</w:t>
      </w:r>
      <w:r w:rsidR="00751FCA">
        <w:rPr>
          <w:snapToGrid w:val="0"/>
          <w:highlight w:val="yellow"/>
          <w:lang w:eastAsia="pt-BR"/>
        </w:rPr>
        <w:t>VER AS ESPECIFICAÇÕES DO OBJETO</w:t>
      </w:r>
      <w:r w:rsidRPr="00B95182">
        <w:rPr>
          <w:snapToGrid w:val="0"/>
          <w:highlight w:val="yellow"/>
          <w:lang w:eastAsia="pt-BR"/>
        </w:rPr>
        <w:t>)</w:t>
      </w:r>
    </w:p>
    <w:p w14:paraId="2EFCF03F" w14:textId="77777777" w:rsidR="00EC6176" w:rsidRPr="00B95182" w:rsidRDefault="00EC6176" w:rsidP="001D1AA9">
      <w:pPr>
        <w:pStyle w:val="PGE-NotaExplicativa"/>
        <w:rPr>
          <w:snapToGrid w:val="0"/>
          <w:highlight w:val="yellow"/>
          <w:lang w:eastAsia="pt-BR"/>
        </w:rPr>
      </w:pPr>
    </w:p>
    <w:p w14:paraId="38996572" w14:textId="77777777" w:rsidR="00EC6176" w:rsidRPr="00B95182" w:rsidRDefault="00EC6176" w:rsidP="001D1AA9">
      <w:pPr>
        <w:pStyle w:val="PGE-NotaExplicativa"/>
        <w:rPr>
          <w:snapToGrid w:val="0"/>
          <w:highlight w:val="yellow"/>
          <w:lang w:eastAsia="pt-BR"/>
        </w:rPr>
      </w:pPr>
      <w:r>
        <w:rPr>
          <w:snapToGrid w:val="0"/>
          <w:highlight w:val="yellow"/>
          <w:lang w:eastAsia="pt-BR"/>
        </w:rPr>
        <w:t xml:space="preserve">2 - </w:t>
      </w:r>
      <w:r w:rsidRPr="00B95182">
        <w:rPr>
          <w:snapToGrid w:val="0"/>
          <w:highlight w:val="yellow"/>
          <w:lang w:eastAsia="pt-BR"/>
        </w:rPr>
        <w:t>Marca/referência:  ______________;</w:t>
      </w:r>
    </w:p>
    <w:p w14:paraId="6FD5A7F8" w14:textId="77777777" w:rsidR="00EC6176" w:rsidRPr="00B95182" w:rsidRDefault="00EC6176" w:rsidP="001D1AA9">
      <w:pPr>
        <w:pStyle w:val="PGE-NotaExplicativa"/>
        <w:rPr>
          <w:snapToGrid w:val="0"/>
          <w:highlight w:val="yellow"/>
          <w:lang w:eastAsia="pt-BR"/>
        </w:rPr>
      </w:pPr>
    </w:p>
    <w:p w14:paraId="7299C1F6"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ab/>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EC6176" w:rsidRPr="00B95182" w14:paraId="47B6B2A3" w14:textId="77777777" w:rsidTr="00EC6176">
        <w:trPr>
          <w:cantSplit/>
          <w:trHeight w:hRule="exact" w:val="320"/>
        </w:trPr>
        <w:tc>
          <w:tcPr>
            <w:tcW w:w="3119" w:type="dxa"/>
            <w:tcBorders>
              <w:top w:val="nil"/>
              <w:bottom w:val="single" w:sz="12" w:space="0" w:color="auto"/>
            </w:tcBorders>
            <w:vAlign w:val="bottom"/>
          </w:tcPr>
          <w:p w14:paraId="0FB2F7BA"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 xml:space="preserve">________ </w:t>
            </w:r>
          </w:p>
        </w:tc>
        <w:tc>
          <w:tcPr>
            <w:tcW w:w="2693" w:type="dxa"/>
            <w:tcBorders>
              <w:top w:val="nil"/>
              <w:bottom w:val="single" w:sz="12" w:space="0" w:color="auto"/>
            </w:tcBorders>
            <w:vAlign w:val="bottom"/>
          </w:tcPr>
          <w:p w14:paraId="5FD649B3"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__________</w:t>
            </w:r>
          </w:p>
        </w:tc>
        <w:tc>
          <w:tcPr>
            <w:tcW w:w="2693" w:type="dxa"/>
            <w:tcBorders>
              <w:top w:val="nil"/>
              <w:bottom w:val="single" w:sz="12" w:space="0" w:color="auto"/>
            </w:tcBorders>
            <w:vAlign w:val="bottom"/>
          </w:tcPr>
          <w:p w14:paraId="3AD63B88"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__________</w:t>
            </w:r>
          </w:p>
        </w:tc>
      </w:tr>
    </w:tbl>
    <w:p w14:paraId="46EFF613"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ab/>
      </w:r>
    </w:p>
    <w:p w14:paraId="7EC00F17" w14:textId="77777777" w:rsidR="00EC6176" w:rsidRPr="00751FCA" w:rsidRDefault="00EC6176" w:rsidP="001D1AA9">
      <w:pPr>
        <w:pStyle w:val="PGE-NotaExplicativa"/>
        <w:rPr>
          <w:b/>
          <w:snapToGrid w:val="0"/>
          <w:highlight w:val="yellow"/>
          <w:lang w:eastAsia="pt-BR"/>
        </w:rPr>
      </w:pPr>
      <w:r w:rsidRPr="00751FCA">
        <w:rPr>
          <w:b/>
          <w:snapToGrid w:val="0"/>
          <w:highlight w:val="yellow"/>
          <w:lang w:eastAsia="pt-BR"/>
        </w:rPr>
        <w:t xml:space="preserve">II </w:t>
      </w:r>
      <w:r w:rsidRPr="00751FCA">
        <w:rPr>
          <w:b/>
          <w:snapToGrid w:val="0"/>
          <w:highlight w:val="yellow"/>
          <w:lang w:eastAsia="pt-BR"/>
        </w:rPr>
        <w:tab/>
        <w:t>- DA DOTAÇÃO ORÇAMENTÁRIA</w:t>
      </w:r>
    </w:p>
    <w:p w14:paraId="290FDD8B" w14:textId="77777777" w:rsidR="00EC6176" w:rsidRPr="00B95182" w:rsidRDefault="00EC6176" w:rsidP="001D1AA9">
      <w:pPr>
        <w:pStyle w:val="PGE-NotaExplicativa"/>
        <w:rPr>
          <w:highlight w:val="yellow"/>
          <w:lang w:eastAsia="pt-BR"/>
        </w:rPr>
      </w:pPr>
      <w:r w:rsidRPr="00B95182">
        <w:rPr>
          <w:highlight w:val="yellow"/>
          <w:lang w:eastAsia="pt-BR"/>
        </w:rPr>
        <w:t xml:space="preserve">Dotação Orçamentária: As despesas decorrentes da presente ordem de fornecimento correrão à conta da Atividade: </w:t>
      </w:r>
      <w:r w:rsidRPr="00B95182">
        <w:rPr>
          <w:highlight w:val="yellow"/>
          <w:lang w:eastAsia="pt-BR"/>
        </w:rPr>
        <w:softHyphen/>
      </w:r>
      <w:r w:rsidRPr="00B95182">
        <w:rPr>
          <w:highlight w:val="yellow"/>
          <w:lang w:eastAsia="pt-BR"/>
        </w:rPr>
        <w:softHyphen/>
      </w:r>
      <w:r w:rsidRPr="00B95182">
        <w:rPr>
          <w:highlight w:val="yellow"/>
          <w:lang w:eastAsia="pt-BR"/>
        </w:rPr>
        <w:softHyphen/>
      </w:r>
      <w:r w:rsidRPr="00B95182">
        <w:rPr>
          <w:highlight w:val="yellow"/>
          <w:lang w:eastAsia="pt-BR"/>
        </w:rPr>
        <w:softHyphen/>
      </w:r>
      <w:r w:rsidRPr="00B95182">
        <w:rPr>
          <w:highlight w:val="yellow"/>
          <w:lang w:eastAsia="pt-BR"/>
        </w:rPr>
        <w:softHyphen/>
        <w:t>____ – _________; Elemento de Despesa ___________ do orçamento do órgão requisitante para o exercício de ____________ .</w:t>
      </w:r>
    </w:p>
    <w:p w14:paraId="60B2DE75" w14:textId="77777777" w:rsidR="00EC6176" w:rsidRPr="00751FCA" w:rsidRDefault="00EC6176" w:rsidP="001D1AA9">
      <w:pPr>
        <w:pStyle w:val="PGE-NotaExplicativa"/>
        <w:rPr>
          <w:b/>
          <w:highlight w:val="yellow"/>
          <w:lang w:eastAsia="pt-BR"/>
        </w:rPr>
      </w:pPr>
      <w:r w:rsidRPr="00751FCA">
        <w:rPr>
          <w:b/>
          <w:highlight w:val="yellow"/>
          <w:lang w:eastAsia="pt-BR"/>
        </w:rPr>
        <w:lastRenderedPageBreak/>
        <w:t>III – DAS DEMAIS CONDIÇÕES</w:t>
      </w:r>
    </w:p>
    <w:p w14:paraId="490D1ADA" w14:textId="77777777" w:rsidR="00EC6176" w:rsidRPr="00B95182" w:rsidRDefault="00EC6176" w:rsidP="001D1AA9">
      <w:pPr>
        <w:pStyle w:val="PGE-NotaExplicativa"/>
        <w:rPr>
          <w:highlight w:val="yellow"/>
          <w:lang w:eastAsia="pt-BR"/>
        </w:rPr>
      </w:pPr>
      <w:r w:rsidRPr="00B95182">
        <w:rPr>
          <w:highlight w:val="yellow"/>
          <w:lang w:eastAsia="pt-BR"/>
        </w:rPr>
        <w:t>As condições de recebimento dos produtos, bem como de pagamento, obedecerão ao disposto no Edital em epígrafe.</w:t>
      </w:r>
    </w:p>
    <w:p w14:paraId="16CBE9B3" w14:textId="77777777" w:rsidR="00EC6176" w:rsidRPr="00B95182" w:rsidRDefault="00EC6176" w:rsidP="001D1AA9">
      <w:pPr>
        <w:pStyle w:val="PGE-NotaExplicativa"/>
        <w:rPr>
          <w:highlight w:val="yellow"/>
          <w:lang w:eastAsia="pt-BR"/>
        </w:rPr>
      </w:pPr>
      <w:r w:rsidRPr="00B95182">
        <w:rPr>
          <w:highlight w:val="yellow"/>
          <w:lang w:eastAsia="pt-BR"/>
        </w:rPr>
        <w:t>(local</w:t>
      </w:r>
      <w:proofErr w:type="gramStart"/>
      <w:r w:rsidRPr="00B95182">
        <w:rPr>
          <w:highlight w:val="yellow"/>
          <w:lang w:eastAsia="pt-BR"/>
        </w:rPr>
        <w:t>),_</w:t>
      </w:r>
      <w:proofErr w:type="gramEnd"/>
      <w:r w:rsidRPr="00B95182">
        <w:rPr>
          <w:highlight w:val="yellow"/>
          <w:lang w:eastAsia="pt-BR"/>
        </w:rPr>
        <w:t>_____</w:t>
      </w:r>
      <w:proofErr w:type="spellStart"/>
      <w:r w:rsidRPr="00B95182">
        <w:rPr>
          <w:highlight w:val="yellow"/>
          <w:lang w:eastAsia="pt-BR"/>
        </w:rPr>
        <w:t>de_________________de</w:t>
      </w:r>
      <w:proofErr w:type="spellEnd"/>
      <w:r w:rsidRPr="00B95182">
        <w:rPr>
          <w:highlight w:val="yellow"/>
          <w:lang w:eastAsia="pt-BR"/>
        </w:rPr>
        <w:t xml:space="preserve"> ________.</w:t>
      </w:r>
    </w:p>
    <w:p w14:paraId="27D13CF7" w14:textId="77777777" w:rsidR="00EC6176" w:rsidRPr="00B95182" w:rsidRDefault="00EC6176" w:rsidP="001D1AA9">
      <w:pPr>
        <w:pStyle w:val="PGE-NotaExplicativa"/>
        <w:rPr>
          <w:highlight w:val="yellow"/>
          <w:lang w:eastAsia="pt-BR"/>
        </w:rPr>
      </w:pPr>
    </w:p>
    <w:p w14:paraId="211C8768" w14:textId="77777777" w:rsidR="00EC6176" w:rsidRPr="00B95182" w:rsidRDefault="00EC6176" w:rsidP="001D1AA9">
      <w:pPr>
        <w:pStyle w:val="PGE-NotaExplicativa"/>
        <w:rPr>
          <w:highlight w:val="yellow"/>
          <w:lang w:eastAsia="pt-BR"/>
        </w:rPr>
      </w:pPr>
      <w:r w:rsidRPr="00B95182">
        <w:rPr>
          <w:highlight w:val="yellow"/>
          <w:lang w:eastAsia="pt-BR"/>
        </w:rPr>
        <w:t>Atenciosamente,</w:t>
      </w:r>
    </w:p>
    <w:p w14:paraId="5E8352AF" w14:textId="77777777" w:rsidR="00EC6176" w:rsidRPr="00B95182" w:rsidRDefault="00EC6176" w:rsidP="001D1AA9">
      <w:pPr>
        <w:pStyle w:val="PGE-NotaExplicativa"/>
        <w:rPr>
          <w:highlight w:val="yellow"/>
          <w:lang w:eastAsia="pt-BR"/>
        </w:rPr>
      </w:pPr>
    </w:p>
    <w:p w14:paraId="6F07DC5D" w14:textId="77777777" w:rsidR="00EC6176" w:rsidRPr="00B95182" w:rsidRDefault="00EC6176" w:rsidP="001D1AA9">
      <w:pPr>
        <w:pStyle w:val="PGE-NotaExplicativa"/>
        <w:rPr>
          <w:highlight w:val="yellow"/>
          <w:lang w:eastAsia="pt-BR"/>
        </w:rPr>
      </w:pPr>
    </w:p>
    <w:p w14:paraId="1B9DBEFE" w14:textId="77777777" w:rsidR="00EC6176" w:rsidRPr="00B95182" w:rsidRDefault="00EC6176" w:rsidP="001D1AA9">
      <w:pPr>
        <w:pStyle w:val="PGE-NotaExplicativa"/>
        <w:rPr>
          <w:highlight w:val="yellow"/>
          <w:lang w:eastAsia="pt-BR"/>
        </w:rPr>
      </w:pPr>
      <w:r w:rsidRPr="00B95182">
        <w:rPr>
          <w:highlight w:val="yellow"/>
          <w:lang w:eastAsia="pt-BR"/>
        </w:rPr>
        <w:t>______________________________________</w:t>
      </w:r>
    </w:p>
    <w:p w14:paraId="0DB4DCA2" w14:textId="77777777" w:rsidR="00EC6176" w:rsidRPr="00B95182" w:rsidRDefault="00EC6176" w:rsidP="001D1AA9">
      <w:pPr>
        <w:pStyle w:val="PGE-NotaExplicativa"/>
        <w:rPr>
          <w:highlight w:val="yellow"/>
          <w:lang w:eastAsia="pt-BR"/>
        </w:rPr>
      </w:pPr>
      <w:r w:rsidRPr="00B95182">
        <w:rPr>
          <w:highlight w:val="yellow"/>
          <w:lang w:eastAsia="pt-BR"/>
        </w:rPr>
        <w:t>Órgão Licitante</w:t>
      </w:r>
    </w:p>
    <w:p w14:paraId="6E80FBD4" w14:textId="77777777" w:rsidR="00EC6176" w:rsidRPr="00B95182" w:rsidRDefault="00EC6176" w:rsidP="001D1AA9">
      <w:pPr>
        <w:pStyle w:val="PGE-NotaExplicativa"/>
        <w:rPr>
          <w:snapToGrid w:val="0"/>
          <w:highlight w:val="yellow"/>
          <w:lang w:eastAsia="pt-BR"/>
        </w:rPr>
      </w:pPr>
    </w:p>
    <w:p w14:paraId="6549F112" w14:textId="77777777" w:rsidR="00EC6176" w:rsidRPr="00B95182" w:rsidRDefault="00EC6176" w:rsidP="001D1AA9">
      <w:pPr>
        <w:pStyle w:val="PGE-NotaExplicativa"/>
        <w:rPr>
          <w:snapToGrid w:val="0"/>
          <w:highlight w:val="yellow"/>
          <w:lang w:eastAsia="pt-BR"/>
        </w:rPr>
      </w:pPr>
    </w:p>
    <w:p w14:paraId="60B21F85" w14:textId="77777777" w:rsidR="00EC6176" w:rsidRPr="00B95182" w:rsidRDefault="00EC6176" w:rsidP="001D1AA9">
      <w:pPr>
        <w:pStyle w:val="PGE-NotaExplicativa"/>
        <w:rPr>
          <w:snapToGrid w:val="0"/>
          <w:highlight w:val="yellow"/>
          <w:lang w:eastAsia="pt-BR"/>
        </w:rPr>
      </w:pPr>
    </w:p>
    <w:p w14:paraId="2C70254F" w14:textId="77777777" w:rsidR="00EC6176" w:rsidRPr="00B95182" w:rsidRDefault="00EC6176" w:rsidP="001D1AA9">
      <w:pPr>
        <w:pStyle w:val="PGE-NotaExplicativa"/>
        <w:rPr>
          <w:snapToGrid w:val="0"/>
          <w:highlight w:val="yellow"/>
          <w:lang w:eastAsia="pt-BR"/>
        </w:rPr>
      </w:pPr>
    </w:p>
    <w:p w14:paraId="65540211"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Recebi o original desta Ordem de Fornecimento, ciente das condições estabelecidas.</w:t>
      </w:r>
    </w:p>
    <w:p w14:paraId="62E0331F" w14:textId="77777777" w:rsidR="00EC6176" w:rsidRPr="00B95182" w:rsidRDefault="00EC6176" w:rsidP="001D1AA9">
      <w:pPr>
        <w:pStyle w:val="PGE-NotaExplicativa"/>
        <w:rPr>
          <w:snapToGrid w:val="0"/>
          <w:highlight w:val="yellow"/>
          <w:lang w:eastAsia="pt-BR"/>
        </w:rPr>
      </w:pPr>
    </w:p>
    <w:p w14:paraId="4E160A25" w14:textId="77777777" w:rsidR="00EC6176" w:rsidRPr="00B95182" w:rsidRDefault="00EC6176" w:rsidP="001D1AA9">
      <w:pPr>
        <w:pStyle w:val="PGE-NotaExplicativa"/>
        <w:rPr>
          <w:snapToGrid w:val="0"/>
          <w:highlight w:val="yellow"/>
          <w:lang w:eastAsia="pt-BR"/>
        </w:rPr>
      </w:pPr>
    </w:p>
    <w:p w14:paraId="3E901E22" w14:textId="77777777" w:rsidR="00EC6176" w:rsidRPr="00B95182" w:rsidRDefault="00EC6176" w:rsidP="001D1AA9">
      <w:pPr>
        <w:pStyle w:val="PGE-NotaExplicativa"/>
        <w:rPr>
          <w:snapToGrid w:val="0"/>
          <w:highlight w:val="yellow"/>
          <w:lang w:eastAsia="pt-BR"/>
        </w:rPr>
      </w:pPr>
      <w:r w:rsidRPr="00B95182">
        <w:rPr>
          <w:snapToGrid w:val="0"/>
          <w:highlight w:val="yellow"/>
          <w:lang w:eastAsia="pt-BR"/>
        </w:rPr>
        <w:t>(Local</w:t>
      </w:r>
      <w:proofErr w:type="gramStart"/>
      <w:r w:rsidRPr="00B95182">
        <w:rPr>
          <w:snapToGrid w:val="0"/>
          <w:highlight w:val="yellow"/>
          <w:lang w:eastAsia="pt-BR"/>
        </w:rPr>
        <w:t>),  _</w:t>
      </w:r>
      <w:proofErr w:type="gramEnd"/>
      <w:r w:rsidRPr="00B95182">
        <w:rPr>
          <w:snapToGrid w:val="0"/>
          <w:highlight w:val="yellow"/>
          <w:lang w:eastAsia="pt-BR"/>
        </w:rPr>
        <w:t xml:space="preserve">_ de  ______________ </w:t>
      </w:r>
      <w:proofErr w:type="spellStart"/>
      <w:r w:rsidRPr="00B95182">
        <w:rPr>
          <w:snapToGrid w:val="0"/>
          <w:highlight w:val="yellow"/>
          <w:lang w:eastAsia="pt-BR"/>
        </w:rPr>
        <w:t>de</w:t>
      </w:r>
      <w:proofErr w:type="spellEnd"/>
      <w:r w:rsidRPr="00B95182">
        <w:rPr>
          <w:snapToGrid w:val="0"/>
          <w:highlight w:val="yellow"/>
          <w:lang w:eastAsia="pt-BR"/>
        </w:rPr>
        <w:t xml:space="preserve"> _____.</w:t>
      </w:r>
      <w:r w:rsidRPr="00B95182">
        <w:rPr>
          <w:snapToGrid w:val="0"/>
          <w:highlight w:val="yellow"/>
          <w:lang w:eastAsia="pt-BR"/>
        </w:rPr>
        <w:tab/>
      </w:r>
      <w:r w:rsidRPr="00B95182">
        <w:rPr>
          <w:snapToGrid w:val="0"/>
          <w:highlight w:val="yellow"/>
          <w:lang w:eastAsia="pt-BR"/>
        </w:rPr>
        <w:tab/>
      </w:r>
      <w:r w:rsidRPr="00B95182">
        <w:rPr>
          <w:snapToGrid w:val="0"/>
          <w:highlight w:val="yellow"/>
          <w:lang w:eastAsia="pt-BR"/>
        </w:rPr>
        <w:tab/>
      </w:r>
    </w:p>
    <w:p w14:paraId="39E0DF62" w14:textId="77777777" w:rsidR="00EC6176" w:rsidRDefault="00EC6176" w:rsidP="001D1AA9">
      <w:pPr>
        <w:pStyle w:val="PGE-NotaExplicativa"/>
        <w:rPr>
          <w:snapToGrid w:val="0"/>
          <w:highlight w:val="yellow"/>
          <w:lang w:eastAsia="pt-BR"/>
        </w:rPr>
      </w:pPr>
      <w:r w:rsidRPr="00B95182">
        <w:rPr>
          <w:snapToGrid w:val="0"/>
          <w:highlight w:val="yellow"/>
          <w:lang w:eastAsia="pt-BR"/>
        </w:rPr>
        <w:br/>
      </w:r>
    </w:p>
    <w:p w14:paraId="02E69510" w14:textId="77777777" w:rsidR="00EC6176" w:rsidRDefault="00EC6176" w:rsidP="001D1AA9">
      <w:pPr>
        <w:pStyle w:val="PGE-NotaExplicativa"/>
        <w:rPr>
          <w:snapToGrid w:val="0"/>
          <w:highlight w:val="yellow"/>
          <w:lang w:eastAsia="pt-BR"/>
        </w:rPr>
      </w:pPr>
      <w:r w:rsidRPr="00B95182">
        <w:rPr>
          <w:snapToGrid w:val="0"/>
          <w:highlight w:val="yellow"/>
          <w:lang w:eastAsia="pt-BR"/>
        </w:rPr>
        <w:t>__________________________</w:t>
      </w:r>
    </w:p>
    <w:p w14:paraId="62F12DD9" w14:textId="77777777" w:rsidR="00EC6176" w:rsidRPr="001E3183" w:rsidRDefault="00EC6176" w:rsidP="001D1AA9">
      <w:pPr>
        <w:pStyle w:val="PGE-NotaExplicativa"/>
      </w:pPr>
      <w:r w:rsidRPr="00B95182">
        <w:rPr>
          <w:snapToGrid w:val="0"/>
          <w:highlight w:val="yellow"/>
          <w:lang w:eastAsia="pt-BR"/>
        </w:rPr>
        <w:t>CONTRATADA</w:t>
      </w:r>
      <w:r w:rsidRPr="00B95182">
        <w:rPr>
          <w:snapToGrid w:val="0"/>
          <w:lang w:eastAsia="pt-BR"/>
        </w:rPr>
        <w:tab/>
      </w:r>
    </w:p>
    <w:p w14:paraId="5978D006" w14:textId="77777777" w:rsidR="002F1AA9" w:rsidRPr="002F1AA9" w:rsidRDefault="002F1AA9" w:rsidP="001D1AA9">
      <w:pPr>
        <w:pStyle w:val="PGE-NotaExplicativa"/>
      </w:pP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89E59" w14:textId="77777777" w:rsidR="00D55BBF" w:rsidRDefault="00D55BBF" w:rsidP="00FD0C29">
      <w:pPr>
        <w:spacing w:before="0" w:after="0"/>
      </w:pPr>
      <w:r>
        <w:separator/>
      </w:r>
    </w:p>
  </w:endnote>
  <w:endnote w:type="continuationSeparator" w:id="0">
    <w:p w14:paraId="05523149" w14:textId="77777777" w:rsidR="00D55BBF" w:rsidRDefault="00D55BBF" w:rsidP="00FD0C2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E168B" w14:textId="77777777" w:rsidR="00D55BBF" w:rsidRDefault="00D55BBF" w:rsidP="00FD0C29">
      <w:pPr>
        <w:spacing w:before="0" w:after="0"/>
      </w:pPr>
      <w:r>
        <w:separator/>
      </w:r>
    </w:p>
  </w:footnote>
  <w:footnote w:type="continuationSeparator" w:id="0">
    <w:p w14:paraId="0ACF0DAF" w14:textId="77777777" w:rsidR="00D55BBF" w:rsidRDefault="00D55BBF" w:rsidP="00FD0C2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B724DD1"/>
    <w:multiLevelType w:val="multilevel"/>
    <w:tmpl w:val="D2F2112A"/>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3232741"/>
    <w:multiLevelType w:val="multilevel"/>
    <w:tmpl w:val="4AB0BD36"/>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26275215"/>
    <w:multiLevelType w:val="multilevel"/>
    <w:tmpl w:val="44469A20"/>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53C04605"/>
    <w:multiLevelType w:val="multilevel"/>
    <w:tmpl w:val="D2F2112A"/>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6" w15:restartNumberingAfterBreak="0">
    <w:nsid w:val="543C4536"/>
    <w:multiLevelType w:val="multilevel"/>
    <w:tmpl w:val="30046EA8"/>
    <w:lvl w:ilvl="0">
      <w:start w:val="2"/>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15:restartNumberingAfterBreak="0">
    <w:nsid w:val="6E8404C1"/>
    <w:multiLevelType w:val="multilevel"/>
    <w:tmpl w:val="D2F2112A"/>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8" w15:restartNumberingAfterBreak="0">
    <w:nsid w:val="70E714C2"/>
    <w:multiLevelType w:val="multilevel"/>
    <w:tmpl w:val="0D2C9580"/>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6"/>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176"/>
    <w:rsid w:val="00024A15"/>
    <w:rsid w:val="000309BB"/>
    <w:rsid w:val="00061483"/>
    <w:rsid w:val="000B14D7"/>
    <w:rsid w:val="000D6E40"/>
    <w:rsid w:val="00115F82"/>
    <w:rsid w:val="00136BF3"/>
    <w:rsid w:val="001A6048"/>
    <w:rsid w:val="001B6787"/>
    <w:rsid w:val="001C541E"/>
    <w:rsid w:val="001D1AA9"/>
    <w:rsid w:val="001D4843"/>
    <w:rsid w:val="001F3C6C"/>
    <w:rsid w:val="0020035A"/>
    <w:rsid w:val="0023527F"/>
    <w:rsid w:val="00255AA5"/>
    <w:rsid w:val="0026041F"/>
    <w:rsid w:val="00261AB3"/>
    <w:rsid w:val="00294A38"/>
    <w:rsid w:val="002C3BDA"/>
    <w:rsid w:val="002C5B90"/>
    <w:rsid w:val="002F1AA9"/>
    <w:rsid w:val="002F65B1"/>
    <w:rsid w:val="00384A58"/>
    <w:rsid w:val="00397CDC"/>
    <w:rsid w:val="003B6621"/>
    <w:rsid w:val="003B7804"/>
    <w:rsid w:val="003F1651"/>
    <w:rsid w:val="004272CB"/>
    <w:rsid w:val="00446DFF"/>
    <w:rsid w:val="0045688F"/>
    <w:rsid w:val="004613E8"/>
    <w:rsid w:val="0047063B"/>
    <w:rsid w:val="00483843"/>
    <w:rsid w:val="004A6B3F"/>
    <w:rsid w:val="004B474D"/>
    <w:rsid w:val="004B56BA"/>
    <w:rsid w:val="004C6168"/>
    <w:rsid w:val="0050717F"/>
    <w:rsid w:val="00521467"/>
    <w:rsid w:val="0052250C"/>
    <w:rsid w:val="00525F3B"/>
    <w:rsid w:val="005409F9"/>
    <w:rsid w:val="00557F40"/>
    <w:rsid w:val="00583916"/>
    <w:rsid w:val="005979E6"/>
    <w:rsid w:val="005A13E0"/>
    <w:rsid w:val="005A2AAD"/>
    <w:rsid w:val="005A5090"/>
    <w:rsid w:val="0066505A"/>
    <w:rsid w:val="006918D2"/>
    <w:rsid w:val="006E0E66"/>
    <w:rsid w:val="00701792"/>
    <w:rsid w:val="00707623"/>
    <w:rsid w:val="00751FCA"/>
    <w:rsid w:val="007755DD"/>
    <w:rsid w:val="00794F22"/>
    <w:rsid w:val="007F03B3"/>
    <w:rsid w:val="00800576"/>
    <w:rsid w:val="0082657B"/>
    <w:rsid w:val="00846F66"/>
    <w:rsid w:val="0087645E"/>
    <w:rsid w:val="008A11FC"/>
    <w:rsid w:val="008B0DCE"/>
    <w:rsid w:val="00923BCB"/>
    <w:rsid w:val="00956FA7"/>
    <w:rsid w:val="00957F3C"/>
    <w:rsid w:val="00962252"/>
    <w:rsid w:val="0096245D"/>
    <w:rsid w:val="00987EB3"/>
    <w:rsid w:val="009C760D"/>
    <w:rsid w:val="009D3A98"/>
    <w:rsid w:val="009E6423"/>
    <w:rsid w:val="009F75EF"/>
    <w:rsid w:val="00A43621"/>
    <w:rsid w:val="00A66F31"/>
    <w:rsid w:val="00A728BA"/>
    <w:rsid w:val="00AA6495"/>
    <w:rsid w:val="00B567FF"/>
    <w:rsid w:val="00B634D0"/>
    <w:rsid w:val="00B84B8E"/>
    <w:rsid w:val="00BB40DB"/>
    <w:rsid w:val="00C129A8"/>
    <w:rsid w:val="00C207ED"/>
    <w:rsid w:val="00C219EA"/>
    <w:rsid w:val="00C32D8C"/>
    <w:rsid w:val="00C71FCC"/>
    <w:rsid w:val="00C8644D"/>
    <w:rsid w:val="00CB4316"/>
    <w:rsid w:val="00CB4F5A"/>
    <w:rsid w:val="00CB7AB7"/>
    <w:rsid w:val="00CF410C"/>
    <w:rsid w:val="00D36E46"/>
    <w:rsid w:val="00D55BBF"/>
    <w:rsid w:val="00DC7A89"/>
    <w:rsid w:val="00E06A34"/>
    <w:rsid w:val="00E51A1F"/>
    <w:rsid w:val="00E54244"/>
    <w:rsid w:val="00E636B7"/>
    <w:rsid w:val="00EC6176"/>
    <w:rsid w:val="00ED300C"/>
    <w:rsid w:val="00F41715"/>
    <w:rsid w:val="00F47FBF"/>
    <w:rsid w:val="00F53FDC"/>
    <w:rsid w:val="00FD0C29"/>
    <w:rsid w:val="00FE77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D71F325"/>
  <w15:chartTrackingRefBased/>
  <w15:docId w15:val="{8DF3C16D-AFDF-4015-B39C-B266E9654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semiHidden/>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semiHidden/>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EC6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13E8"/>
    <w:rPr>
      <w:color w:val="0000FF"/>
      <w:u w:val="single"/>
    </w:rPr>
  </w:style>
  <w:style w:type="character" w:styleId="Refdecomentrio">
    <w:name w:val="annotation reference"/>
    <w:basedOn w:val="Fontepargpadro"/>
    <w:uiPriority w:val="99"/>
    <w:semiHidden/>
    <w:unhideWhenUsed/>
    <w:rsid w:val="004613E8"/>
    <w:rPr>
      <w:sz w:val="16"/>
      <w:szCs w:val="16"/>
    </w:rPr>
  </w:style>
  <w:style w:type="paragraph" w:styleId="Textodecomentrio">
    <w:name w:val="annotation text"/>
    <w:basedOn w:val="Normal"/>
    <w:link w:val="TextodecomentrioChar"/>
    <w:uiPriority w:val="99"/>
    <w:unhideWhenUsed/>
    <w:rsid w:val="004613E8"/>
    <w:rPr>
      <w:sz w:val="20"/>
      <w:szCs w:val="20"/>
    </w:rPr>
  </w:style>
  <w:style w:type="character" w:customStyle="1" w:styleId="TextodecomentrioChar">
    <w:name w:val="Texto de comentário Char"/>
    <w:basedOn w:val="Fontepargpadro"/>
    <w:link w:val="Textodecomentrio"/>
    <w:uiPriority w:val="99"/>
    <w:rsid w:val="004613E8"/>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4613E8"/>
    <w:rPr>
      <w:b/>
      <w:bCs/>
    </w:rPr>
  </w:style>
  <w:style w:type="character" w:customStyle="1" w:styleId="AssuntodocomentrioChar">
    <w:name w:val="Assunto do comentário Char"/>
    <w:basedOn w:val="TextodecomentrioChar"/>
    <w:link w:val="Assuntodocomentrio"/>
    <w:uiPriority w:val="99"/>
    <w:semiHidden/>
    <w:rsid w:val="004613E8"/>
    <w:rPr>
      <w:rFonts w:ascii="Arial" w:hAnsi="Arial"/>
      <w:b/>
      <w:bCs/>
      <w:sz w:val="20"/>
      <w:szCs w:val="20"/>
    </w:rPr>
  </w:style>
  <w:style w:type="paragraph" w:styleId="Textodebalo">
    <w:name w:val="Balloon Text"/>
    <w:basedOn w:val="Normal"/>
    <w:link w:val="TextodebaloChar"/>
    <w:uiPriority w:val="99"/>
    <w:semiHidden/>
    <w:unhideWhenUsed/>
    <w:rsid w:val="004613E8"/>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613E8"/>
    <w:rPr>
      <w:rFonts w:ascii="Segoe UI" w:hAnsi="Segoe UI" w:cs="Segoe UI"/>
      <w:sz w:val="18"/>
      <w:szCs w:val="18"/>
    </w:rPr>
  </w:style>
  <w:style w:type="paragraph" w:styleId="Cabealho">
    <w:name w:val="header"/>
    <w:basedOn w:val="Normal"/>
    <w:link w:val="CabealhoChar"/>
    <w:uiPriority w:val="99"/>
    <w:unhideWhenUsed/>
    <w:rsid w:val="00FD0C29"/>
    <w:pPr>
      <w:tabs>
        <w:tab w:val="center" w:pos="4252"/>
        <w:tab w:val="right" w:pos="8504"/>
      </w:tabs>
      <w:spacing w:before="0" w:after="0"/>
    </w:pPr>
  </w:style>
  <w:style w:type="character" w:customStyle="1" w:styleId="CabealhoChar">
    <w:name w:val="Cabeçalho Char"/>
    <w:basedOn w:val="Fontepargpadro"/>
    <w:link w:val="Cabealho"/>
    <w:uiPriority w:val="99"/>
    <w:rsid w:val="00FD0C29"/>
    <w:rPr>
      <w:rFonts w:ascii="Arial" w:hAnsi="Arial"/>
      <w:sz w:val="24"/>
    </w:rPr>
  </w:style>
  <w:style w:type="paragraph" w:styleId="Rodap">
    <w:name w:val="footer"/>
    <w:basedOn w:val="Normal"/>
    <w:link w:val="RodapChar"/>
    <w:uiPriority w:val="99"/>
    <w:unhideWhenUsed/>
    <w:rsid w:val="00FD0C29"/>
    <w:pPr>
      <w:tabs>
        <w:tab w:val="center" w:pos="4252"/>
        <w:tab w:val="right" w:pos="8504"/>
      </w:tabs>
      <w:spacing w:before="0" w:after="0"/>
    </w:pPr>
  </w:style>
  <w:style w:type="character" w:customStyle="1" w:styleId="RodapChar">
    <w:name w:val="Rodapé Char"/>
    <w:basedOn w:val="Fontepargpadro"/>
    <w:link w:val="Rodap"/>
    <w:uiPriority w:val="99"/>
    <w:rsid w:val="00FD0C29"/>
    <w:rPr>
      <w:rFonts w:ascii="Arial" w:hAnsi="Arial"/>
      <w:sz w:val="24"/>
    </w:rPr>
  </w:style>
  <w:style w:type="paragraph" w:styleId="PargrafodaLista">
    <w:name w:val="List Paragraph"/>
    <w:basedOn w:val="Normal"/>
    <w:uiPriority w:val="34"/>
    <w:rsid w:val="005225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32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94640-4889-4675-BF8A-4FA3606B6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 - minutas padronizadas - COM macro</Template>
  <TotalTime>40</TotalTime>
  <Pages>37</Pages>
  <Words>11113</Words>
  <Characters>60012</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11</cp:revision>
  <dcterms:created xsi:type="dcterms:W3CDTF">2019-07-09T13:43:00Z</dcterms:created>
  <dcterms:modified xsi:type="dcterms:W3CDTF">2019-11-18T19:50:00Z</dcterms:modified>
</cp:coreProperties>
</file>