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8A738" w14:textId="77777777" w:rsidR="00E831DD" w:rsidRPr="007F29C1" w:rsidRDefault="00E831DD" w:rsidP="00E831DD">
      <w:pPr>
        <w:jc w:val="center"/>
      </w:pPr>
      <w:r w:rsidRPr="007F29C1">
        <w:t>ESTADO DO ESPÍRITO SANTO</w:t>
      </w:r>
    </w:p>
    <w:p w14:paraId="6CB3EDD3" w14:textId="77777777" w:rsidR="00E831DD" w:rsidRPr="007F29C1" w:rsidRDefault="00E831DD" w:rsidP="00E831DD">
      <w:pPr>
        <w:jc w:val="center"/>
      </w:pPr>
      <w:r w:rsidRPr="007F29C1">
        <w:t>(Nome do Órgão)</w:t>
      </w:r>
    </w:p>
    <w:p w14:paraId="4DB7B9BA" w14:textId="77777777" w:rsidR="00E831DD" w:rsidRDefault="00E831DD" w:rsidP="00E831DD">
      <w:pPr>
        <w:jc w:val="center"/>
      </w:pPr>
      <w:r w:rsidRPr="007F29C1">
        <w:t>AQUISIÇÃO DE EQUIPAMENTO</w:t>
      </w:r>
    </w:p>
    <w:p w14:paraId="1C5CFB00" w14:textId="77777777" w:rsidR="00D0704F" w:rsidRPr="0082657B" w:rsidRDefault="00D0704F" w:rsidP="00D0704F">
      <w:pPr>
        <w:pStyle w:val="PGE-NotaExplicativa"/>
        <w:rPr>
          <w:highlight w:val="yellow"/>
        </w:rPr>
      </w:pPr>
      <w:r w:rsidRPr="0082657B">
        <w:rPr>
          <w:highlight w:val="yellow"/>
        </w:rPr>
        <w:t>Notas Explicativas:</w:t>
      </w:r>
    </w:p>
    <w:p w14:paraId="3615EE17" w14:textId="77777777" w:rsidR="00D0704F" w:rsidRPr="0082657B" w:rsidRDefault="00D0704F" w:rsidP="00D0704F">
      <w:pPr>
        <w:pStyle w:val="PGE-NotaExplicativa"/>
        <w:rPr>
          <w:highlight w:val="yellow"/>
        </w:rPr>
      </w:pPr>
      <w:r w:rsidRPr="0082657B">
        <w:rPr>
          <w:highlight w:val="yellow"/>
        </w:rPr>
        <w:t>As Notas Explicativas constam distribuídas no corpo deste documento apenas para auxiliar no adequado preenchimento da minuta padronizada, portanto, deverão ser suprimidas quando finalizada tal tarefa.</w:t>
      </w:r>
    </w:p>
    <w:p w14:paraId="025BBFF3" w14:textId="77777777" w:rsidR="00D0704F" w:rsidRDefault="00D0704F" w:rsidP="00D0704F">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14DF8DB8" w14:textId="77777777" w:rsidR="00D0704F" w:rsidRPr="0082657B" w:rsidRDefault="00D0704F" w:rsidP="00D0704F">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2013 e versões mais recentes, na guia “Página Inicial”, na galeria “Estilos”</w:t>
      </w:r>
      <w:r>
        <w:rPr>
          <w:highlight w:val="yellow"/>
        </w:rPr>
        <w:t>.</w:t>
      </w:r>
    </w:p>
    <w:p w14:paraId="5F4C876A" w14:textId="77777777" w:rsidR="00D0704F" w:rsidRDefault="00D0704F" w:rsidP="00D0704F">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2013 e versões mais recentes, p. ex., utilize o Localizar (Ctrl+L) e a guia “Títulos”.</w:t>
      </w:r>
    </w:p>
    <w:p w14:paraId="15F3C780" w14:textId="77777777" w:rsidR="00E831DD" w:rsidRPr="007F29C1" w:rsidRDefault="00E831DD" w:rsidP="00E831DD"/>
    <w:p w14:paraId="443932BF" w14:textId="77777777" w:rsidR="00E831DD" w:rsidRPr="00D0704F" w:rsidRDefault="00E831DD" w:rsidP="00D0704F">
      <w:pPr>
        <w:pStyle w:val="Ttulo"/>
      </w:pPr>
      <w:r w:rsidRPr="00D0704F">
        <w:t>EDITAL DE TOMADADE PREÇOS N</w:t>
      </w:r>
      <w:r w:rsidR="00A84B85">
        <w:t>º</w:t>
      </w:r>
      <w:r w:rsidRPr="00D0704F">
        <w:t xml:space="preserve"> ____/______</w:t>
      </w:r>
    </w:p>
    <w:p w14:paraId="615C9A88" w14:textId="1B2141E5" w:rsidR="00E831DD" w:rsidRDefault="00E831DD" w:rsidP="00D0704F">
      <w:pPr>
        <w:pStyle w:val="PGE-Normal"/>
      </w:pPr>
      <w:r w:rsidRPr="007F29C1">
        <w:t xml:space="preserve">A (NOME DO ÓRGÃO), doravante denominada (SIGLA DO ÓRGÃO), com sede na (endereço completo), Vitória-ES, torna público, para conhecimento dos interessados, que realizará licitação na modalidade </w:t>
      </w:r>
      <w:r w:rsidRPr="007F29C1">
        <w:rPr>
          <w:b/>
          <w:bCs/>
        </w:rPr>
        <w:t>TOMADA DE PREÇOS</w:t>
      </w:r>
      <w:r w:rsidRPr="007F29C1">
        <w:t xml:space="preserve">, do tipo </w:t>
      </w:r>
      <w:r w:rsidRPr="007F29C1">
        <w:rPr>
          <w:b/>
          <w:bCs/>
        </w:rPr>
        <w:t>menor preço</w:t>
      </w:r>
      <w:r w:rsidRPr="007F29C1">
        <w:t xml:space="preserve">, conforme processo nº. __________, objetivando a aquisição de _________________________. O certame será realizado por comissão </w:t>
      </w:r>
      <w:r>
        <w:t>designada pela Portaria nº ___</w:t>
      </w:r>
      <w:r w:rsidRPr="007F29C1">
        <w:t xml:space="preserve">, publicada em </w:t>
      </w:r>
      <w:r>
        <w:t>__/__/____, e regido pela Lei</w:t>
      </w:r>
      <w:r w:rsidRPr="007F29C1">
        <w:t xml:space="preserve"> 8.666/</w:t>
      </w:r>
      <w:r>
        <w:t>19</w:t>
      </w:r>
      <w:r w:rsidRPr="007F29C1">
        <w:t xml:space="preserve">93, </w:t>
      </w:r>
      <w:r w:rsidRPr="00B20092">
        <w:rPr>
          <w:highlight w:val="yellow"/>
        </w:rPr>
        <w:t>Lei Estadual 9.090/</w:t>
      </w:r>
      <w:r>
        <w:t>20</w:t>
      </w:r>
      <w:r w:rsidRPr="007F29C1">
        <w:t>08 e pelo Decreto 2.060-R</w:t>
      </w:r>
      <w:r>
        <w:t>/</w:t>
      </w:r>
      <w:r w:rsidRPr="007F29C1">
        <w:t>2008, bem como pelas demais normas pertinentes e condições estabelecidas no presente Edital.</w:t>
      </w:r>
    </w:p>
    <w:p w14:paraId="54D7E608" w14:textId="77777777" w:rsidR="00B20092" w:rsidRDefault="00B20092" w:rsidP="00B20092">
      <w:pPr>
        <w:pStyle w:val="PGE-NotaExplicativa"/>
      </w:pPr>
      <w:r w:rsidRPr="006F5C30">
        <w:t>Nota Explicativa:</w:t>
      </w:r>
      <w:r>
        <w:t xml:space="preserve"> DA INVERSÃO DE FASES </w:t>
      </w:r>
    </w:p>
    <w:p w14:paraId="79A0B38B" w14:textId="77777777" w:rsidR="00B20092" w:rsidRDefault="00B20092" w:rsidP="00B20092">
      <w:pPr>
        <w:pStyle w:val="PGE-NotaExplicativa"/>
      </w:pPr>
      <w:r>
        <w:t xml:space="preserve">Nos termos da Lei Estadual 9.090/2008, regra geral, deve-se aplicar o procedimento de inversão de fases. Contudo, poderá a autoridade competente determinar o processamento da licitação conforme a ordem prevista na legislação federal (Lei 8.666/1993), desde que devidamente fundamentado. </w:t>
      </w:r>
    </w:p>
    <w:p w14:paraId="2514D841" w14:textId="77777777" w:rsidR="00B20092" w:rsidRPr="0094251D" w:rsidRDefault="00B20092" w:rsidP="00B20092">
      <w:pPr>
        <w:pStyle w:val="PGE-NotaExplicativa"/>
        <w:rPr>
          <w:u w:val="single"/>
        </w:rPr>
      </w:pPr>
      <w:r>
        <w:lastRenderedPageBreak/>
        <w:t xml:space="preserve">Em caso de opção pelo rito ordinário previsto na Lei 8.666/1993, deverá ser suprimido do preâmbulo a referência à Lei Estadual 9.090/2008, bem como ser alterado o item 7 do Edital “DA ABERTURA DOS ENVELOPES” consoante orientação contida no referido tópico. </w:t>
      </w:r>
      <w:r>
        <w:rPr>
          <w:u w:val="single"/>
        </w:rPr>
        <w:t xml:space="preserve"> </w:t>
      </w:r>
      <w:r w:rsidRPr="0094251D">
        <w:rPr>
          <w:u w:val="single"/>
        </w:rPr>
        <w:t xml:space="preserve"> </w:t>
      </w:r>
    </w:p>
    <w:p w14:paraId="38A148BF" w14:textId="77777777" w:rsidR="00E831DD" w:rsidRPr="00D0704F" w:rsidRDefault="00E831DD" w:rsidP="00D0704F">
      <w:pPr>
        <w:pStyle w:val="Ttulo1"/>
      </w:pPr>
      <w:r w:rsidRPr="00D0704F">
        <w:t>DISPOSIÇÕES PRELIMINARES</w:t>
      </w:r>
    </w:p>
    <w:p w14:paraId="1E708C19" w14:textId="77777777" w:rsidR="00E831DD" w:rsidRPr="00D0704F" w:rsidRDefault="00E831DD" w:rsidP="00D0704F">
      <w:pPr>
        <w:pStyle w:val="N11"/>
      </w:pPr>
      <w:r w:rsidRPr="00D0704F">
        <w:t>AQUISIÇÃO DO EDITAL: O presente edital e seus anexos poderão ser obtidos na (SIGLA DO ÓRGÃO), no endereço acima, de segunda a sexta-feira, no horário de ____________ às __________ horas.</w:t>
      </w:r>
    </w:p>
    <w:p w14:paraId="5EBB6436" w14:textId="77777777" w:rsidR="00E831DD" w:rsidRPr="00D0704F" w:rsidRDefault="00E831DD" w:rsidP="00D0704F">
      <w:pPr>
        <w:pStyle w:val="N11"/>
      </w:pPr>
      <w:r w:rsidRPr="00D0704F">
        <w:t>PEDIDO DE ESCLARECIMENTOS: Os interessados poderão solicitar esclarecimentos relativos ao presente certame à comissão de licitação no horário de ___:___ às ___:___ horas de segunda à sexta</w:t>
      </w:r>
      <w:r w:rsidRPr="00D0704F">
        <w:noBreakHyphen/>
        <w:t>feira, por meio do tel: (27) - __________ ou do  e-mail:_____@_____.</w:t>
      </w:r>
    </w:p>
    <w:p w14:paraId="5600503F" w14:textId="77777777" w:rsidR="00E831DD" w:rsidRPr="00D0704F" w:rsidRDefault="00E831DD" w:rsidP="00D0704F">
      <w:pPr>
        <w:pStyle w:val="N11"/>
      </w:pPr>
      <w:r w:rsidRPr="00D0704F">
        <w:t>RECEBIMENTO DOS ENVELOPES: O recebimento dos envelopes dar-se-á no endereço acima até às __________ horas do dia ________________.</w:t>
      </w:r>
    </w:p>
    <w:p w14:paraId="6513588D" w14:textId="77777777" w:rsidR="00E831DD" w:rsidRPr="00D0704F" w:rsidRDefault="00E831DD" w:rsidP="00D0704F">
      <w:pPr>
        <w:pStyle w:val="N11"/>
      </w:pPr>
      <w:r w:rsidRPr="00D0704F">
        <w:t>ABERTURA DOS ENVELOPES: No dia ________________, às _______ horas, no endereço indicado acima, será dado início à abertura dos envelopes.</w:t>
      </w:r>
    </w:p>
    <w:p w14:paraId="323906FE" w14:textId="77777777" w:rsidR="00E831DD" w:rsidRPr="00D0704F" w:rsidRDefault="00E831DD" w:rsidP="00D0704F">
      <w:pPr>
        <w:pStyle w:val="N11"/>
      </w:pPr>
      <w:r w:rsidRPr="00D0704F">
        <w:t>DOTAÇÃO ORÇAMENTÁRIA: As despesas decorrentes da presente licitação correrão à conta do orçamento próprio da ___________ a cargo da conta de atividade ________ – Ações _____, Elemento de Despesa no ______________– Equipamentos e Material Permanente.</w:t>
      </w:r>
    </w:p>
    <w:p w14:paraId="50CE1C15" w14:textId="77777777" w:rsidR="00E831DD" w:rsidRPr="00D0704F" w:rsidRDefault="00E831DD" w:rsidP="00D0704F">
      <w:pPr>
        <w:pStyle w:val="Ttulo1"/>
      </w:pPr>
      <w:r w:rsidRPr="00D0704F">
        <w:t>DO OBJETO</w:t>
      </w:r>
    </w:p>
    <w:p w14:paraId="0E183B5B" w14:textId="77777777" w:rsidR="00E831DD" w:rsidRPr="00D0704F" w:rsidRDefault="00E831DD" w:rsidP="00D0704F">
      <w:pPr>
        <w:pStyle w:val="N11"/>
      </w:pPr>
      <w:r w:rsidRPr="00D0704F">
        <w:t>O objeto do presente certame é a aquisição de equipamentos de _____________________ para atender ao(s) Setor(es) _________________, da _____sigla do órgão____, conforme discriminado no Anexo I deste edital.</w:t>
      </w:r>
    </w:p>
    <w:p w14:paraId="52A9D0D9" w14:textId="77777777" w:rsidR="00E831DD" w:rsidRPr="00D0704F" w:rsidRDefault="00E831DD" w:rsidP="00D0704F">
      <w:pPr>
        <w:pStyle w:val="Ttulo1"/>
      </w:pPr>
      <w:r w:rsidRPr="00D0704F">
        <w:t>DAS CONDIÇÕES DE PARTICIPAÇÃO</w:t>
      </w:r>
    </w:p>
    <w:p w14:paraId="57BDF6E9" w14:textId="77777777" w:rsidR="00E831DD" w:rsidRPr="00D0704F" w:rsidRDefault="00E831DD" w:rsidP="00D0704F">
      <w:pPr>
        <w:pStyle w:val="N11"/>
      </w:pPr>
      <w:r w:rsidRPr="00D0704F">
        <w:t>Somente poderão participar da presente licitação as empresas inscritas no Cadastro de Fornecedores do Espírito Santo – CRC/ES ou que atenderem a todas as condições exigidas para o cadastramento até o terceiro dia anterior à data de recebimento das propostas, observando a necessária qualificação e cujo objeto social seja compatível com o objeto do certame.</w:t>
      </w:r>
    </w:p>
    <w:p w14:paraId="2DB63FEF" w14:textId="77777777" w:rsidR="00E831DD" w:rsidRPr="00D0704F" w:rsidRDefault="00E831DD" w:rsidP="00D0704F">
      <w:pPr>
        <w:pStyle w:val="N11"/>
      </w:pPr>
      <w:r w:rsidRPr="00D0704F">
        <w:t>Estão impedidos de participar de qualquer fase do processo, interessados que se enquadrarem em uma ou mais das situações a seguir:</w:t>
      </w:r>
    </w:p>
    <w:p w14:paraId="43BF6DE5" w14:textId="77777777" w:rsidR="00E831DD" w:rsidRPr="00D0704F" w:rsidRDefault="00E831DD" w:rsidP="00174113">
      <w:pPr>
        <w:pStyle w:val="N111"/>
        <w:ind w:left="284"/>
      </w:pPr>
      <w:r w:rsidRPr="00D0704F">
        <w:t>estejam constituídos sob a forma de consórcio;</w:t>
      </w:r>
    </w:p>
    <w:p w14:paraId="21E7BB44" w14:textId="5BE993EE" w:rsidR="00E831DD" w:rsidRPr="00D0704F" w:rsidRDefault="00E831DD" w:rsidP="00174113">
      <w:pPr>
        <w:pStyle w:val="N111"/>
        <w:ind w:left="284"/>
      </w:pPr>
      <w:r w:rsidRPr="00D0704F">
        <w:t>estejam cumprindo a penalidade pre</w:t>
      </w:r>
      <w:r w:rsidR="00552F99">
        <w:t>vista no artigo 87, inciso III ou</w:t>
      </w:r>
      <w:r w:rsidRPr="00D0704F">
        <w:t xml:space="preserve"> VI da Lei Federal nº. 8.666/93, imposta por órgão ou entidade da Administração Pública de qualquer esfera da Federação;</w:t>
      </w:r>
    </w:p>
    <w:p w14:paraId="5207E7B5" w14:textId="5C80125D" w:rsidR="00E831DD" w:rsidRDefault="00E831DD" w:rsidP="00174113">
      <w:pPr>
        <w:pStyle w:val="N111"/>
        <w:ind w:left="284"/>
      </w:pPr>
      <w:r w:rsidRPr="00D0704F">
        <w:lastRenderedPageBreak/>
        <w:t>estejam sob falência, recuperação judicial, recuperação extrajudicial, dissolução ou liquidação;</w:t>
      </w:r>
    </w:p>
    <w:p w14:paraId="0AF542A2" w14:textId="77777777" w:rsidR="00B20092" w:rsidRPr="00DC75B3" w:rsidRDefault="00B20092" w:rsidP="00B20092">
      <w:pPr>
        <w:pStyle w:val="N1111"/>
        <w:ind w:left="567"/>
      </w:pPr>
      <w:r>
        <w:t>caso o licitante se encontre em processo de recuperação judicial ou extrajudicial, deverá ser apresentada na fase de habilitação a sentença homologatória do plano de recuperação judicial;</w:t>
      </w:r>
    </w:p>
    <w:p w14:paraId="1450F9F3" w14:textId="77777777" w:rsidR="00E831DD" w:rsidRPr="00D0704F" w:rsidRDefault="00E831DD" w:rsidP="00174113">
      <w:pPr>
        <w:pStyle w:val="N111"/>
        <w:ind w:left="284"/>
      </w:pPr>
      <w:r w:rsidRPr="00D0704F">
        <w:t>se enquadrem em alguma das situações enumeradas no art. 9º da Lei 8.666/1993.</w:t>
      </w:r>
    </w:p>
    <w:p w14:paraId="0191A809" w14:textId="77777777" w:rsidR="00E831DD" w:rsidRPr="00D0704F" w:rsidRDefault="00E831DD" w:rsidP="00D0704F">
      <w:pPr>
        <w:pStyle w:val="Ttulo1"/>
      </w:pPr>
      <w:r w:rsidRPr="00D0704F">
        <w:t>DO RECEBIMENTO DA DOCUMENTAÇÃO E DA PROPOSTA</w:t>
      </w:r>
    </w:p>
    <w:p w14:paraId="4BE8230E" w14:textId="77777777" w:rsidR="00E831DD" w:rsidRPr="00D0704F" w:rsidRDefault="00E831DD" w:rsidP="00D0704F">
      <w:pPr>
        <w:pStyle w:val="N11"/>
      </w:pPr>
      <w:r w:rsidRPr="00D0704F">
        <w:t>Os licitantes deverão entregar no dia e local definidos neste Edital, ao Presidente da Comissão de Licitação, sua documentação e suas propostas em dois envelopes opacos, indevassáveis, rubricados, contendo na parte exterior os seguintes dizeres:</w:t>
      </w:r>
    </w:p>
    <w:p w14:paraId="2395BC5C" w14:textId="77777777" w:rsidR="00E831DD" w:rsidRPr="00174113" w:rsidRDefault="00E831DD" w:rsidP="00174113">
      <w:pPr>
        <w:pStyle w:val="PGE-Normal"/>
        <w:rPr>
          <w:b/>
        </w:rPr>
      </w:pPr>
      <w:r w:rsidRPr="00174113">
        <w:rPr>
          <w:b/>
        </w:rPr>
        <w:t>ENVELOPE Nº. 01 - HABILITAÇÃO</w:t>
      </w:r>
    </w:p>
    <w:p w14:paraId="4267E66B" w14:textId="77777777" w:rsidR="00E831DD" w:rsidRPr="007F29C1" w:rsidRDefault="00E831DD" w:rsidP="00174113">
      <w:pPr>
        <w:pStyle w:val="PGE-Normal"/>
      </w:pPr>
      <w:r w:rsidRPr="007F29C1">
        <w:t>Estado do Espírito Santo</w:t>
      </w:r>
    </w:p>
    <w:p w14:paraId="26FF7E46" w14:textId="77777777" w:rsidR="00E831DD" w:rsidRPr="007F29C1" w:rsidRDefault="00E831DD" w:rsidP="00174113">
      <w:pPr>
        <w:pStyle w:val="PGE-Normal"/>
      </w:pPr>
      <w:r w:rsidRPr="007F29C1">
        <w:t>(Nome da Empresa)</w:t>
      </w:r>
    </w:p>
    <w:p w14:paraId="329C1062" w14:textId="77777777" w:rsidR="00E831DD" w:rsidRPr="007F29C1" w:rsidRDefault="00E831DD" w:rsidP="00174113">
      <w:pPr>
        <w:pStyle w:val="PGE-Normal"/>
      </w:pPr>
      <w:r w:rsidRPr="007F29C1">
        <w:t>Rua/Av</w:t>
      </w:r>
    </w:p>
    <w:p w14:paraId="282D47FC" w14:textId="77777777" w:rsidR="00E831DD" w:rsidRPr="007F29C1" w:rsidRDefault="00E831DD" w:rsidP="00174113">
      <w:pPr>
        <w:pStyle w:val="PGE-Normal"/>
      </w:pPr>
      <w:r w:rsidRPr="007F29C1">
        <w:t>Razão Social Completa do Licitante</w:t>
      </w:r>
    </w:p>
    <w:p w14:paraId="6C2F53DA" w14:textId="77777777" w:rsidR="00E831DD" w:rsidRPr="007F29C1" w:rsidRDefault="00E831DD" w:rsidP="00174113">
      <w:pPr>
        <w:pStyle w:val="PGE-Normal"/>
      </w:pPr>
      <w:r w:rsidRPr="007F29C1">
        <w:t>Ref. Edital Tomada de Preços N</w:t>
      </w:r>
      <w:r w:rsidRPr="007F29C1">
        <w:rPr>
          <w:u w:val="single"/>
          <w:vertAlign w:val="superscript"/>
        </w:rPr>
        <w:t>o</w:t>
      </w:r>
      <w:r w:rsidRPr="007F29C1">
        <w:t xml:space="preserve"> ____/______</w:t>
      </w:r>
    </w:p>
    <w:p w14:paraId="6EB0D312" w14:textId="77777777" w:rsidR="00E831DD" w:rsidRPr="00174113" w:rsidRDefault="00E831DD" w:rsidP="00174113">
      <w:pPr>
        <w:pStyle w:val="PGE-Normal"/>
        <w:rPr>
          <w:b/>
        </w:rPr>
      </w:pPr>
      <w:r w:rsidRPr="00174113">
        <w:rPr>
          <w:b/>
        </w:rPr>
        <w:t>ENVELOPE Nº. 02 - PROPOSTA COMERCIAL</w:t>
      </w:r>
    </w:p>
    <w:p w14:paraId="109E4391" w14:textId="77777777" w:rsidR="00E831DD" w:rsidRPr="007F29C1" w:rsidRDefault="00E831DD" w:rsidP="00174113">
      <w:pPr>
        <w:pStyle w:val="PGE-Normal"/>
      </w:pPr>
      <w:r w:rsidRPr="007F29C1">
        <w:t>Estado do Espírito Santo</w:t>
      </w:r>
    </w:p>
    <w:p w14:paraId="2292C60E" w14:textId="77777777" w:rsidR="00E831DD" w:rsidRPr="007F29C1" w:rsidRDefault="00E831DD" w:rsidP="00174113">
      <w:pPr>
        <w:pStyle w:val="PGE-Normal"/>
      </w:pPr>
      <w:r w:rsidRPr="007F29C1">
        <w:t>(Nome da Empresa)</w:t>
      </w:r>
    </w:p>
    <w:p w14:paraId="73C4B949" w14:textId="77777777" w:rsidR="00E831DD" w:rsidRPr="007F29C1" w:rsidRDefault="00E831DD" w:rsidP="00174113">
      <w:pPr>
        <w:pStyle w:val="PGE-Normal"/>
      </w:pPr>
      <w:r w:rsidRPr="007F29C1">
        <w:t>Razão Social completa do Licitante</w:t>
      </w:r>
    </w:p>
    <w:p w14:paraId="5D051A2E" w14:textId="77777777" w:rsidR="00E831DD" w:rsidRPr="007F29C1" w:rsidRDefault="00E831DD" w:rsidP="00174113">
      <w:pPr>
        <w:pStyle w:val="PGE-Normal"/>
      </w:pPr>
      <w:r w:rsidRPr="007F29C1">
        <w:t>Ref. Edital Tomada de Preços N</w:t>
      </w:r>
      <w:r w:rsidRPr="007F29C1">
        <w:rPr>
          <w:u w:val="single"/>
          <w:vertAlign w:val="superscript"/>
        </w:rPr>
        <w:t>o</w:t>
      </w:r>
      <w:r w:rsidRPr="007F29C1">
        <w:t xml:space="preserve"> ____/______</w:t>
      </w:r>
    </w:p>
    <w:p w14:paraId="27CA4FDF" w14:textId="77777777" w:rsidR="00E831DD" w:rsidRPr="00D0704F" w:rsidRDefault="00E831DD" w:rsidP="00D0704F">
      <w:pPr>
        <w:pStyle w:val="N11"/>
      </w:pPr>
      <w:r w:rsidRPr="00D0704F">
        <w:t>A fim de facilitar o exame da documentação, solicita-se aos licitantes que apresentem seus documentos na ordem em que estão listados neste edital, devidamente numerados por páginas.</w:t>
      </w:r>
    </w:p>
    <w:p w14:paraId="1766ECD7" w14:textId="77777777" w:rsidR="00E831DD" w:rsidRPr="00D0704F" w:rsidRDefault="00E831DD" w:rsidP="00D0704F">
      <w:pPr>
        <w:pStyle w:val="N11"/>
      </w:pPr>
      <w:r w:rsidRPr="00D0704F">
        <w:t>Expirado o horário de entrega dos envelopes, nenhum outro documento será aceito pela Comissão.</w:t>
      </w:r>
    </w:p>
    <w:p w14:paraId="6298AAE0" w14:textId="77777777" w:rsidR="00E831DD" w:rsidRPr="00D0704F" w:rsidRDefault="00E831DD" w:rsidP="00D0704F">
      <w:pPr>
        <w:pStyle w:val="N11"/>
      </w:pPr>
      <w:r w:rsidRPr="00D0704F">
        <w:t xml:space="preserve">Será de inteira responsabilidade das proponentes o meio escolhido para entrega, à Comissão de Licitação, dos envelopes acima, não sendo consideradas quaisquer propostas recebidas intempestivamente, ainda que em razão de caso fortuito, força maior ou fato de terceiros; </w:t>
      </w:r>
    </w:p>
    <w:p w14:paraId="15E04B1D" w14:textId="77777777" w:rsidR="00E831DD" w:rsidRPr="00D0704F" w:rsidRDefault="00E831DD" w:rsidP="00D0704F">
      <w:pPr>
        <w:pStyle w:val="N11"/>
      </w:pPr>
      <w:r w:rsidRPr="00D0704F">
        <w:t>Não serão consideradas para qualquer efeito a data em que tenham sido postados os envelopes ou a entrega em local diferente do endereço indicado.</w:t>
      </w:r>
    </w:p>
    <w:p w14:paraId="58AE550D" w14:textId="77777777" w:rsidR="00E831DD" w:rsidRPr="00D0704F" w:rsidRDefault="00E831DD" w:rsidP="00D0704F">
      <w:pPr>
        <w:pStyle w:val="N11"/>
      </w:pPr>
      <w:r w:rsidRPr="00D0704F">
        <w:lastRenderedPageBreak/>
        <w:t xml:space="preserve">Na(s) sessão (ões) pública(s) para recebimento dos envelopes dos documentos de habilitação e propostas comercial, o proponente/representante deverá apresentar-se para credenciamento, junto ao Presidente da Comissão Permanente de Licitação, devidamente munido de documento que o credencie (vide modelo Anexo III do Edital ou outro que comprove os necessários poderes para praticar todos os atos pertinentes ao certame, em nome da proponente) a participar deste certame e a responder pela licitante representada, devendo, ainda, identificar-se, exibindo a carteira de identidade ou outro documento equivalente. </w:t>
      </w:r>
    </w:p>
    <w:p w14:paraId="3301B26F" w14:textId="77777777" w:rsidR="00E831DD" w:rsidRPr="00D0704F" w:rsidRDefault="00E831DD" w:rsidP="00174113">
      <w:pPr>
        <w:pStyle w:val="N111"/>
        <w:ind w:left="284"/>
      </w:pPr>
      <w:r w:rsidRPr="00D0704F">
        <w:t xml:space="preserve">Em todo caso, deverá ser apresentada, juntamente com a carta de credenciamento, documento que comprove que o signatário do credenciamento possui poderes expressos para firmá-lo. </w:t>
      </w:r>
    </w:p>
    <w:p w14:paraId="63271694" w14:textId="77777777" w:rsidR="00E831DD" w:rsidRPr="00D0704F" w:rsidRDefault="00E831DD" w:rsidP="00D0704F">
      <w:pPr>
        <w:pStyle w:val="N11"/>
      </w:pPr>
      <w:r w:rsidRPr="00D0704F">
        <w:t>Junto com o documento de credenciamento, o proponente/representante deverá apresentar declaração dando ciência de que o licitante cumpre plenamente os requisitos de habilitação.</w:t>
      </w:r>
    </w:p>
    <w:p w14:paraId="6D9A05D4" w14:textId="77777777" w:rsidR="00E831DD" w:rsidRPr="00D0704F" w:rsidRDefault="00E831DD" w:rsidP="00D0704F">
      <w:pPr>
        <w:pStyle w:val="N11"/>
      </w:pPr>
      <w:r w:rsidRPr="00D0704F">
        <w:t xml:space="preserve">No presente processo licitatório, somente poderá se manifestar, em nome da licitante, a pessoa por ela credenciada. </w:t>
      </w:r>
    </w:p>
    <w:p w14:paraId="48DE7C98" w14:textId="77777777" w:rsidR="00E831DD" w:rsidRPr="00D0704F" w:rsidRDefault="00E831DD" w:rsidP="00D0704F">
      <w:pPr>
        <w:pStyle w:val="N11"/>
      </w:pPr>
      <w:r w:rsidRPr="00D0704F">
        <w:t xml:space="preserve">Nenhuma pessoa, ainda que munida de procuração, poderá representar mais de uma empresa junto à Comissão Permanente de Licitação, sob pena de indeferimento do credenciamento para ambas. </w:t>
      </w:r>
    </w:p>
    <w:p w14:paraId="1A5EA053" w14:textId="77777777" w:rsidR="00E831DD" w:rsidRPr="00D0704F" w:rsidRDefault="00E831DD" w:rsidP="00D0704F">
      <w:pPr>
        <w:pStyle w:val="N11"/>
      </w:pPr>
      <w:r w:rsidRPr="00D0704F">
        <w:t xml:space="preserve">Os documentos de credenciamento do representante e a declaração dando ciência de que o licitante cumpre plenamente os requisitos de habilitação serão entregues em separado e NÃO DEVEM ser colocados dentro de nenhum dos Envelopes, quer seja o de DOCUMENTOS DE HABILITAÇÃO ou de PROPOSTA COMERCIAL. </w:t>
      </w:r>
    </w:p>
    <w:p w14:paraId="3B39401B" w14:textId="77777777" w:rsidR="00E831DD" w:rsidRPr="00D0704F" w:rsidRDefault="00E831DD" w:rsidP="00D0704F">
      <w:pPr>
        <w:pStyle w:val="N11"/>
      </w:pPr>
      <w:r w:rsidRPr="00D0704F">
        <w:t>A falta de apresentação ou incorreção do credenciamento não inabilitará a licitante, mas obstará o representante de se manifestar e responder pela mesma.</w:t>
      </w:r>
    </w:p>
    <w:p w14:paraId="1E5D2F3E" w14:textId="77777777" w:rsidR="00E831DD" w:rsidRPr="00D0704F" w:rsidRDefault="00E831DD" w:rsidP="00D0704F">
      <w:pPr>
        <w:pStyle w:val="Ttulo1"/>
      </w:pPr>
      <w:r w:rsidRPr="00D0704F">
        <w:t>DA DOCUMENTAÇÃO DE HABILITAÇÃO ENVELOPE Nº 01</w:t>
      </w:r>
    </w:p>
    <w:p w14:paraId="77EA126B" w14:textId="77777777" w:rsidR="00E831DD" w:rsidRPr="00D0704F" w:rsidRDefault="00E831DD" w:rsidP="00D0704F">
      <w:pPr>
        <w:pStyle w:val="N11"/>
      </w:pPr>
      <w:r w:rsidRPr="00D0704F">
        <w:t>Os proponentes deverão apresentar, em original ou por qualquer processo de cópia autenticada em cartório, ou publicação em órgão de Imprensa Oficial os seguintes documentos:</w:t>
      </w:r>
    </w:p>
    <w:p w14:paraId="69D19C36" w14:textId="77777777" w:rsidR="00E831DD" w:rsidRPr="00D0704F" w:rsidRDefault="00E831DD" w:rsidP="00174113">
      <w:pPr>
        <w:pStyle w:val="N111"/>
        <w:ind w:left="284"/>
      </w:pPr>
      <w:r w:rsidRPr="00D0704F">
        <w:t>HABILITAÇÃO JURÍDICA</w:t>
      </w:r>
    </w:p>
    <w:p w14:paraId="2962C1E0" w14:textId="77777777" w:rsidR="00E831DD" w:rsidRPr="00D0704F" w:rsidRDefault="00E831DD" w:rsidP="00174113">
      <w:pPr>
        <w:pStyle w:val="Nabc"/>
        <w:ind w:left="284"/>
      </w:pPr>
      <w:r w:rsidRPr="00D0704F">
        <w:t>Registro comercial, no caso de empresa individual;</w:t>
      </w:r>
    </w:p>
    <w:p w14:paraId="4CB46453" w14:textId="77777777" w:rsidR="00E831DD" w:rsidRPr="00D0704F" w:rsidRDefault="00E831DD" w:rsidP="00174113">
      <w:pPr>
        <w:pStyle w:val="Nabc"/>
        <w:ind w:left="284"/>
      </w:pPr>
      <w:r w:rsidRPr="00D0704F">
        <w:t>Ato constitutivo, estatuto ou contrato em vigor, devidamente registrado, em se tratando de sociedades comerciais e no caso de sociedade por ações, acompanhado dos documentos de eleição de seus atuais administradores;</w:t>
      </w:r>
    </w:p>
    <w:p w14:paraId="3F79959A" w14:textId="77777777" w:rsidR="00E831DD" w:rsidRPr="00D0704F" w:rsidRDefault="00E831DD" w:rsidP="00174113">
      <w:pPr>
        <w:pStyle w:val="Nabc"/>
        <w:ind w:left="284"/>
      </w:pPr>
      <w:r w:rsidRPr="00D0704F">
        <w:t>Inscrição do ato constitutivo no caso de sociedades civis, acompanhada de documentação que identifique a Diretoria em exercício;</w:t>
      </w:r>
    </w:p>
    <w:p w14:paraId="366CF96E" w14:textId="77777777" w:rsidR="00E831DD" w:rsidRPr="00D0704F" w:rsidRDefault="00E831DD" w:rsidP="00174113">
      <w:pPr>
        <w:pStyle w:val="Nabc"/>
        <w:ind w:left="284"/>
      </w:pPr>
      <w:r w:rsidRPr="00D0704F">
        <w:t>Decreto de autorização, em se tratando de empresa ou sociedade estrangeira em funcionamento no País, e ato de registro ou autorização para funcionamento expedido pelo órgão competente.</w:t>
      </w:r>
    </w:p>
    <w:p w14:paraId="0DA9CB8D" w14:textId="77777777" w:rsidR="00E831DD" w:rsidRPr="00D0704F" w:rsidRDefault="00E831DD" w:rsidP="00174113">
      <w:pPr>
        <w:pStyle w:val="N111"/>
        <w:ind w:left="284"/>
      </w:pPr>
      <w:r w:rsidRPr="00D0704F">
        <w:lastRenderedPageBreak/>
        <w:t>REGULARIDADE FISCAL E TRABALHISTA</w:t>
      </w:r>
    </w:p>
    <w:p w14:paraId="45F2AADA" w14:textId="77777777" w:rsidR="00E831DD" w:rsidRPr="00D0704F" w:rsidRDefault="00E831DD" w:rsidP="00174113">
      <w:pPr>
        <w:pStyle w:val="Nabc"/>
        <w:numPr>
          <w:ilvl w:val="6"/>
          <w:numId w:val="12"/>
        </w:numPr>
        <w:ind w:left="284"/>
      </w:pPr>
      <w:r w:rsidRPr="00D0704F">
        <w:t>Prova de inscrição no Cadastro Nacional de Pessoa Jurídica - CNPJ.</w:t>
      </w:r>
    </w:p>
    <w:p w14:paraId="099143BE" w14:textId="77777777" w:rsidR="00E831DD" w:rsidRPr="00D0704F" w:rsidRDefault="00E831DD" w:rsidP="00D0704F">
      <w:pPr>
        <w:pStyle w:val="Nabc"/>
        <w:ind w:left="284"/>
      </w:pPr>
      <w:r w:rsidRPr="00D0704F">
        <w:t>Prova de regularidade fiscal perante a Fazenda Nacional, mediante certidão conjunta expedida pela RFB/PGFN, referente a todos os créditos tributários federais e à Dívida Ativa da União, inclusive aqueles relativos à Seguridade Social.</w:t>
      </w:r>
    </w:p>
    <w:p w14:paraId="24E07BA2" w14:textId="77777777" w:rsidR="00E831DD" w:rsidRPr="00D0704F" w:rsidRDefault="00E831DD" w:rsidP="00D0704F">
      <w:pPr>
        <w:pStyle w:val="Nabc"/>
        <w:ind w:left="284"/>
      </w:pPr>
      <w:r w:rsidRPr="00D0704F">
        <w:t>Prova de regularidade com a Fazenda Estadual (onde for sediada a empresa e a do Estado do Espírito Santo, quando a sede não for deste Estado).</w:t>
      </w:r>
    </w:p>
    <w:p w14:paraId="52F3C4C0" w14:textId="77777777" w:rsidR="00E831DD" w:rsidRPr="00D0704F" w:rsidRDefault="00E831DD" w:rsidP="00D0704F">
      <w:pPr>
        <w:pStyle w:val="Nabc"/>
        <w:ind w:left="284"/>
      </w:pPr>
      <w:r w:rsidRPr="00D0704F">
        <w:t>Prova de regularidade com a Fazenda Pública Municipal da sede da licitante.</w:t>
      </w:r>
    </w:p>
    <w:p w14:paraId="6CCFDDDA" w14:textId="77777777" w:rsidR="00E831DD" w:rsidRPr="00D0704F" w:rsidRDefault="00E831DD" w:rsidP="00D0704F">
      <w:pPr>
        <w:pStyle w:val="Nabc"/>
        <w:ind w:left="284"/>
      </w:pPr>
      <w:r w:rsidRPr="00D0704F">
        <w:t>Prova de regularidade com o Fundo de Garantia por Tempo de Serviço - FGTS.</w:t>
      </w:r>
    </w:p>
    <w:p w14:paraId="7D7EE7CE" w14:textId="77777777" w:rsidR="00E831DD" w:rsidRPr="00D0704F" w:rsidRDefault="00E831DD" w:rsidP="00D0704F">
      <w:pPr>
        <w:pStyle w:val="Nabc"/>
        <w:ind w:left="284"/>
      </w:pPr>
      <w:r w:rsidRPr="00D0704F">
        <w:t>Prova de inexistência de débitos inadimplidos perante a Justiça do Trabalho, mediante a apresentação de certidão negativa ou positiva com efeito de negativa.</w:t>
      </w:r>
    </w:p>
    <w:p w14:paraId="088FD488" w14:textId="77777777" w:rsidR="00E831DD" w:rsidRPr="00F02DB2" w:rsidRDefault="00E831DD" w:rsidP="00F02DB2">
      <w:pPr>
        <w:pStyle w:val="N1111"/>
        <w:numPr>
          <w:ilvl w:val="3"/>
          <w:numId w:val="22"/>
        </w:numPr>
        <w:ind w:left="567"/>
      </w:pPr>
      <w:r w:rsidRPr="00F02DB2">
        <w:t>Caso o objeto contratual venha a ser cumprido por filial da licitante, os documentos exigidos neste item também deverão ser apresentados pela filial executora do contrato, sem prejuízo para a exigência de apresentação dos documentos relativos à sua matriz.</w:t>
      </w:r>
    </w:p>
    <w:p w14:paraId="10D92147" w14:textId="68FFF586" w:rsidR="00E831DD" w:rsidRPr="00F02DB2" w:rsidRDefault="00E831DD" w:rsidP="00F02DB2">
      <w:pPr>
        <w:pStyle w:val="N1111"/>
        <w:ind w:left="567"/>
      </w:pPr>
      <w:r w:rsidRPr="00F02DB2">
        <w:t>Nos casos de microempresas, empresas de pequeno porte ou equiparadas, não se exige comprovação de regularidade fiscal</w:t>
      </w:r>
      <w:r w:rsidR="00071BBF">
        <w:t xml:space="preserve"> e trabalhista</w:t>
      </w:r>
      <w:r w:rsidRPr="00F02DB2">
        <w:t xml:space="preserve"> para fins de habilitação, mas somente para formalização da contratação, observadas as seguintes regras:</w:t>
      </w:r>
    </w:p>
    <w:p w14:paraId="74DE5949" w14:textId="3E7B1762" w:rsidR="00D0704F" w:rsidRDefault="00D0704F" w:rsidP="00555E6A">
      <w:pPr>
        <w:pStyle w:val="N1111"/>
        <w:numPr>
          <w:ilvl w:val="4"/>
          <w:numId w:val="16"/>
        </w:numPr>
        <w:ind w:left="851"/>
      </w:pPr>
      <w:r w:rsidRPr="007F29C1">
        <w:t>A licitante deverá apresentar, à época da habilitação, todos os documentos exigidos para efeito de comprovação de regularidade fiscal</w:t>
      </w:r>
      <w:r w:rsidR="00071BBF">
        <w:t xml:space="preserve"> e trabalhista</w:t>
      </w:r>
      <w:r w:rsidRPr="007F29C1">
        <w:t>, mesmo que apresentem alguma restrição;</w:t>
      </w:r>
    </w:p>
    <w:p w14:paraId="11144414" w14:textId="133CCE31" w:rsidR="00D0704F" w:rsidRDefault="00D0704F" w:rsidP="00555E6A">
      <w:pPr>
        <w:pStyle w:val="N1111"/>
        <w:numPr>
          <w:ilvl w:val="4"/>
          <w:numId w:val="16"/>
        </w:numPr>
        <w:ind w:left="851"/>
      </w:pPr>
      <w:r w:rsidRPr="007F29C1">
        <w:t>Havendo alguma restrição na comprovação da regularidade f</w:t>
      </w:r>
      <w:r>
        <w:t>iscal</w:t>
      </w:r>
      <w:r w:rsidR="00071BBF">
        <w:t xml:space="preserve"> e trabalhista</w:t>
      </w:r>
      <w:r>
        <w:t>, é assegurado o prazo de 5 (cinco</w:t>
      </w:r>
      <w:r w:rsidRPr="007F29C1">
        <w:t>) dias úteis, contados da apresentação dos documentos, para a regularização da documentação, pagamento ou parcelamento do débito, e emissão de eventuais certidões negativas ou positivas com efeito de certidão negativa;</w:t>
      </w:r>
    </w:p>
    <w:p w14:paraId="51845ECC" w14:textId="77777777" w:rsidR="00D0704F" w:rsidRDefault="00D0704F" w:rsidP="00555E6A">
      <w:pPr>
        <w:pStyle w:val="N1111"/>
        <w:numPr>
          <w:ilvl w:val="4"/>
          <w:numId w:val="16"/>
        </w:numPr>
        <w:ind w:left="851"/>
      </w:pPr>
      <w:r w:rsidRPr="007F29C1">
        <w:t>O prazo a que se refere o inciso anterior poderá, a critério da Administração Pública, ser prorrogado por igual período;</w:t>
      </w:r>
    </w:p>
    <w:p w14:paraId="5E35A667" w14:textId="3F4AE6D1" w:rsidR="00D0704F" w:rsidRDefault="00D0704F" w:rsidP="00555E6A">
      <w:pPr>
        <w:pStyle w:val="N1111"/>
        <w:numPr>
          <w:ilvl w:val="4"/>
          <w:numId w:val="16"/>
        </w:numPr>
        <w:ind w:left="851"/>
      </w:pPr>
      <w:r w:rsidRPr="007F29C1">
        <w:t>Em caso de atraso por parte do órgão competente para emissão de certidões comprobatórias de regularidade fiscal</w:t>
      </w:r>
      <w:r w:rsidR="00071BBF">
        <w:t xml:space="preserve"> e trabalhista</w:t>
      </w:r>
      <w:r w:rsidRPr="007F29C1">
        <w:t>, a licitante poderá apresentar à Administração outro documento que comprove a extinção ou suspensão do crédito tributário, respectivamente, nos termos dos artigos 156 e 151 do Código Tributário Nacional, acompanhado de prova do protocolo do pedido de certidão;</w:t>
      </w:r>
    </w:p>
    <w:p w14:paraId="4B3DA5A5" w14:textId="3785A696" w:rsidR="00D0704F" w:rsidRDefault="00D0704F" w:rsidP="00555E6A">
      <w:pPr>
        <w:pStyle w:val="N1111"/>
        <w:numPr>
          <w:ilvl w:val="4"/>
          <w:numId w:val="16"/>
        </w:numPr>
        <w:ind w:left="851"/>
      </w:pPr>
      <w:r>
        <w:t xml:space="preserve">Na </w:t>
      </w:r>
      <w:r w:rsidRPr="007F29C1">
        <w:t>hipótese descrita no inciso anterior, a licitante terá o prazo de 10 (dez) dias, contado da apresentação dos documentos a que se refere o parágrafo anterior, para apresentar a certidão comprobatória de regularidade fiscal</w:t>
      </w:r>
      <w:r w:rsidR="00071BBF">
        <w:t xml:space="preserve"> e trabalhista</w:t>
      </w:r>
      <w:r w:rsidRPr="007F29C1">
        <w:t>;</w:t>
      </w:r>
    </w:p>
    <w:p w14:paraId="170877D2" w14:textId="77777777" w:rsidR="00D0704F" w:rsidRDefault="00D0704F" w:rsidP="00555E6A">
      <w:pPr>
        <w:pStyle w:val="N1111"/>
        <w:numPr>
          <w:ilvl w:val="4"/>
          <w:numId w:val="16"/>
        </w:numPr>
        <w:ind w:left="851"/>
      </w:pPr>
      <w:r w:rsidRPr="007F29C1">
        <w:lastRenderedPageBreak/>
        <w:t>O prazo a que se refere o inciso anterior poderá, a critério da Administração Pública, ser prorrogado por igual período, uma única vez, se demonstrado pela licitante a impossibilidade de o órgão competente emitir a certidão;</w:t>
      </w:r>
    </w:p>
    <w:p w14:paraId="3AE974B4" w14:textId="1D5486FC" w:rsidR="00D0704F" w:rsidRDefault="00D0704F" w:rsidP="00555E6A">
      <w:pPr>
        <w:pStyle w:val="N1111"/>
        <w:numPr>
          <w:ilvl w:val="4"/>
          <w:numId w:val="16"/>
        </w:numPr>
        <w:ind w:left="851"/>
      </w:pPr>
      <w:r w:rsidRPr="007F29C1">
        <w:t>A formalização da contratação fica condicionada à regularização da documentação comprobatória de regularidade fiscal</w:t>
      </w:r>
      <w:r w:rsidR="00071BBF">
        <w:t xml:space="preserve"> e trabalhista</w:t>
      </w:r>
      <w:r w:rsidRPr="007F29C1">
        <w:t>, nos termos dos incisos anteriores, sob pena de decadência do direito à contratação, sem prejuízo da aplicação das sanções previstas no art. 81 da Lei no 8.666, de 21 de junho de 1993;</w:t>
      </w:r>
    </w:p>
    <w:p w14:paraId="292EE6D2" w14:textId="4ECB37C1" w:rsidR="00D0704F" w:rsidRPr="007F29C1" w:rsidRDefault="00D0704F" w:rsidP="00555E6A">
      <w:pPr>
        <w:pStyle w:val="N1111"/>
        <w:numPr>
          <w:ilvl w:val="4"/>
          <w:numId w:val="16"/>
        </w:numPr>
        <w:ind w:left="851"/>
      </w:pPr>
      <w:r w:rsidRPr="007F29C1">
        <w:t>Caso não seja comprovada a regularidade fiscal</w:t>
      </w:r>
      <w:r w:rsidR="00071BBF">
        <w:t xml:space="preserve"> e trabalhista</w:t>
      </w:r>
      <w:bookmarkStart w:id="0" w:name="_GoBack"/>
      <w:bookmarkEnd w:id="0"/>
      <w:r w:rsidRPr="007F29C1">
        <w:t>, é facultado à Administração convocar as licitantes remanescentes e com elas contratar, observada a ordem de classificação, ou revogar a licitação.</w:t>
      </w:r>
    </w:p>
    <w:p w14:paraId="0759E06E" w14:textId="77777777" w:rsidR="00E831DD" w:rsidRPr="00D0704F" w:rsidRDefault="00E831DD" w:rsidP="00D0704F">
      <w:pPr>
        <w:pStyle w:val="N111"/>
        <w:ind w:left="284"/>
      </w:pPr>
      <w:r w:rsidRPr="00D0704F">
        <w:t>QUALIFICAÇÃO TÉCNICA</w:t>
      </w:r>
    </w:p>
    <w:p w14:paraId="1E03A325" w14:textId="4C1DF080" w:rsidR="00E831DD" w:rsidRPr="00D0704F" w:rsidRDefault="00E831DD" w:rsidP="00D0704F">
      <w:pPr>
        <w:pStyle w:val="Nabc"/>
        <w:numPr>
          <w:ilvl w:val="6"/>
          <w:numId w:val="8"/>
        </w:numPr>
        <w:ind w:left="284"/>
      </w:pPr>
      <w:r w:rsidRPr="00D0704F">
        <w:t>Comprovação de que o licitante forneceu</w:t>
      </w:r>
      <w:r w:rsidR="00B20092" w:rsidRPr="00293E0E">
        <w:rPr>
          <w:lang w:val="pt-BR"/>
        </w:rPr>
        <w:t xml:space="preserve">, sem restrição, </w:t>
      </w:r>
      <w:r w:rsidR="00B20092">
        <w:rPr>
          <w:lang w:val="pt-BR"/>
        </w:rPr>
        <w:t xml:space="preserve">produto </w:t>
      </w:r>
      <w:r w:rsidR="00B20092" w:rsidRPr="00293E0E">
        <w:rPr>
          <w:lang w:val="pt-BR"/>
        </w:rPr>
        <w:t>igual ou semelhante ao indicado no Anexo I do edital. A comprovação será feita por meio de apresentação de no mínimo 1 (um) atestado, devidamente assinado, carimbado e em papel timbrado da empresa ou órgão comprador, compatível com o objeto desta licitação</w:t>
      </w:r>
      <w:r w:rsidRPr="00D0704F">
        <w:t>;</w:t>
      </w:r>
    </w:p>
    <w:p w14:paraId="0C968B5A" w14:textId="77777777" w:rsidR="00E831DD" w:rsidRPr="00D0704F" w:rsidRDefault="00E831DD" w:rsidP="00D0704F">
      <w:pPr>
        <w:pStyle w:val="Nabc"/>
        <w:ind w:left="284"/>
      </w:pPr>
      <w:r w:rsidRPr="00D0704F">
        <w:t>Declaração do Licitante, comprometendo-se a prestar assistência técnica e manutenção dos equipamentos e dos serviços a serem prestados;</w:t>
      </w:r>
    </w:p>
    <w:p w14:paraId="066CA50F" w14:textId="77777777" w:rsidR="00E831DD" w:rsidRPr="00D0704F" w:rsidRDefault="00E831DD" w:rsidP="00D0704F">
      <w:pPr>
        <w:pStyle w:val="Nabc"/>
        <w:ind w:left="284"/>
      </w:pPr>
      <w:r w:rsidRPr="00D0704F">
        <w:t>Declaração de que assume o compromisso de reparar os problemas que porventura surgirem nos equipamentos objeto desta licitação, no prazo de 05 (cinco) dias corridos, contados do recebimento da notificação efetuada pelo órgão promotor do certame;</w:t>
      </w:r>
    </w:p>
    <w:p w14:paraId="1104EE1E" w14:textId="77777777" w:rsidR="00E831DD" w:rsidRPr="00D0704F" w:rsidRDefault="00E831DD" w:rsidP="00D0704F">
      <w:pPr>
        <w:pStyle w:val="Nabc"/>
        <w:ind w:left="284"/>
      </w:pPr>
      <w:r w:rsidRPr="00D0704F">
        <w:t>Declaração de que o Licitante está apto e autorizado a comercializar, instalar e prestar manutenção nos equipamentos.</w:t>
      </w:r>
    </w:p>
    <w:p w14:paraId="052FBB2F" w14:textId="77777777" w:rsidR="00E831DD" w:rsidRPr="00D0704F" w:rsidRDefault="00E831DD" w:rsidP="00D0704F">
      <w:pPr>
        <w:pStyle w:val="N1111"/>
        <w:numPr>
          <w:ilvl w:val="3"/>
          <w:numId w:val="13"/>
        </w:numPr>
        <w:ind w:left="567"/>
      </w:pPr>
      <w:r w:rsidRPr="00D0704F">
        <w:t>Toda a documentação para a habilitação, deverá ser apresentada em língua portuguesa, sendo admitido o recebimento de folhetos ou catálogos nos idiomas espanhol ou inglês, desde que devidamente traduzidos para o português por tradutor juramentado.</w:t>
      </w:r>
    </w:p>
    <w:p w14:paraId="132CBC17" w14:textId="77777777" w:rsidR="00E831DD" w:rsidRPr="00D0704F" w:rsidRDefault="00E831DD" w:rsidP="00D0704F">
      <w:pPr>
        <w:pStyle w:val="N1111"/>
        <w:ind w:left="567"/>
      </w:pPr>
      <w:r w:rsidRPr="00D0704F">
        <w:t>É permitido o somatório de atestados para fins de comprovação da capacidade técnica da licitante.</w:t>
      </w:r>
    </w:p>
    <w:p w14:paraId="363872CE" w14:textId="33193C79" w:rsidR="00E831DD" w:rsidRDefault="00E831DD" w:rsidP="00D0704F">
      <w:pPr>
        <w:pStyle w:val="N111"/>
        <w:ind w:left="284"/>
      </w:pPr>
      <w:r w:rsidRPr="00D0704F">
        <w:t>DA QUALIFICAÇÃO ECONÔMICO-FINANCEIRA</w:t>
      </w:r>
    </w:p>
    <w:p w14:paraId="11CADA4B" w14:textId="77777777" w:rsidR="006D057E" w:rsidRDefault="006D057E" w:rsidP="006D057E">
      <w:pPr>
        <w:pStyle w:val="N1111"/>
        <w:ind w:left="567"/>
      </w:pPr>
      <w:r>
        <w:t>B</w:t>
      </w:r>
      <w:r w:rsidRPr="007D2571">
        <w:t xml:space="preserve">alanço </w:t>
      </w:r>
      <w:r>
        <w:t>P</w:t>
      </w:r>
      <w:r w:rsidRPr="007D2571">
        <w:t xml:space="preserve">atrimonial e </w:t>
      </w:r>
      <w:r>
        <w:t>D</w:t>
      </w:r>
      <w:r w:rsidRPr="007D2571">
        <w:t xml:space="preserve">emonstrações </w:t>
      </w:r>
      <w:r>
        <w:t>Contábeis referentes a</w:t>
      </w:r>
      <w:r w:rsidRPr="007D2571">
        <w:t>o último exercício social, já exigíveis e apresentados na forma da lei,</w:t>
      </w:r>
      <w:r>
        <w:t xml:space="preserve"> vedada a sua substituição por balancetes ou balanços provisórios, podendo ser atualizados por índices oficiais quando encerrado há mais de 3 (três) meses da data de apresentação da proposta.</w:t>
      </w:r>
    </w:p>
    <w:p w14:paraId="2E2537C7" w14:textId="77777777" w:rsidR="006D057E" w:rsidRPr="006D057E" w:rsidRDefault="006D057E" w:rsidP="00555E6A">
      <w:pPr>
        <w:pStyle w:val="N1111"/>
        <w:numPr>
          <w:ilvl w:val="4"/>
          <w:numId w:val="4"/>
        </w:numPr>
        <w:ind w:left="851"/>
      </w:pPr>
      <w:r w:rsidRPr="006D057E">
        <w:t xml:space="preserve">No caso de sociedade anônima e de outras empresas obrigadas à publicação, deverá ser apresentada a cópia da publicação, na imprensa oficial, </w:t>
      </w:r>
      <w:r w:rsidRPr="006D057E">
        <w:lastRenderedPageBreak/>
        <w:t>do Balanço e das Demonstrações Contábeis, além da ata de aprovação devidamente registrada na Junta Comercial.</w:t>
      </w:r>
    </w:p>
    <w:p w14:paraId="64D9A089" w14:textId="77777777" w:rsidR="006D057E" w:rsidRPr="006D057E" w:rsidRDefault="006D057E" w:rsidP="00555E6A">
      <w:pPr>
        <w:pStyle w:val="N1111"/>
        <w:numPr>
          <w:ilvl w:val="4"/>
          <w:numId w:val="4"/>
        </w:numPr>
        <w:ind w:left="851"/>
      </w:pPr>
      <w:r w:rsidRPr="006D057E">
        <w:t>Quando não houver a obrigatoriedade de publicação do Balanço e das Demonstrações Contábeis, deverão ser apresentadas cópias legíveis dessas peças, bem como dos termos de abertura e de encerramento do Livro Diário, registrado na Junta Comercial ou no órgão competente.</w:t>
      </w:r>
    </w:p>
    <w:p w14:paraId="0BF0A068" w14:textId="77777777" w:rsidR="006D057E" w:rsidRPr="006D057E" w:rsidRDefault="006D057E" w:rsidP="00555E6A">
      <w:pPr>
        <w:pStyle w:val="N1111"/>
        <w:numPr>
          <w:ilvl w:val="4"/>
          <w:numId w:val="4"/>
        </w:numPr>
        <w:ind w:left="851"/>
      </w:pPr>
      <w:r w:rsidRPr="006D057E">
        <w:t>No caso de Livro Diário expedido através do Sistema Público de Escrituração Digital – SPED, deverá ser apresentado além do Balanço e das Demonstrações Contábeis, registrado no órgão competente, o termo de abertura e de encerramento do Livro Diário e o Recibo de Entrega de Escrituração Contábil Digital emitido pelo referido sistema.</w:t>
      </w:r>
    </w:p>
    <w:p w14:paraId="29467A31" w14:textId="77777777" w:rsidR="006D057E" w:rsidRPr="006D057E" w:rsidRDefault="006D057E" w:rsidP="00555E6A">
      <w:pPr>
        <w:pStyle w:val="N1111"/>
        <w:numPr>
          <w:ilvl w:val="4"/>
          <w:numId w:val="4"/>
        </w:numPr>
        <w:ind w:left="851"/>
      </w:pPr>
      <w:r w:rsidRPr="006D057E">
        <w:t xml:space="preserve">Consideram-se “já exigíveis” as Demonstrações Contábeis e o Balanço Patrimonial referentes ao exercício social imediatamente antecedente ao ano da licitação, quando a data de apresentação dos documentos de habilitação ocorrer a partir de 01 de maio (art. 1.078, I, do Código Civil), mesmo no caso de licitantes obrigados ao SPED, devendo ser desconsiderado prazo superior para transmissão das peças contábeis digitais estabelecido por atos normativos que disciplinam o citado SPED (conforme entendimento do TCU, Acórdãos 1999/2014 e 119/2016, ambos do Plenário). </w:t>
      </w:r>
    </w:p>
    <w:p w14:paraId="0FCA7D6D" w14:textId="77777777" w:rsidR="006D057E" w:rsidRPr="006D057E" w:rsidRDefault="006D057E" w:rsidP="00555E6A">
      <w:pPr>
        <w:pStyle w:val="N1111"/>
        <w:numPr>
          <w:ilvl w:val="4"/>
          <w:numId w:val="4"/>
        </w:numPr>
        <w:ind w:left="851"/>
      </w:pPr>
      <w:r w:rsidRPr="006D057E">
        <w:t>Empresa que, de acordo com a legislação, não tenha apurado as demonstrações contábeis referentes ao seu primeiro exercíc</w:t>
      </w:r>
      <w:r w:rsidRPr="006D057E">
        <w:rPr>
          <w:rStyle w:val="N1111Char"/>
        </w:rPr>
        <w:t>io social, deverá apresentar balanço de abertura, levantado na data de sua constituição</w:t>
      </w:r>
      <w:r w:rsidRPr="006D057E">
        <w:t>, conforme os requisitos de legislação societária e comercial.</w:t>
      </w:r>
    </w:p>
    <w:p w14:paraId="663A66FB" w14:textId="77777777" w:rsidR="006D057E" w:rsidRDefault="006D057E" w:rsidP="006D057E">
      <w:pPr>
        <w:pStyle w:val="N1111"/>
        <w:ind w:left="567"/>
      </w:pPr>
      <w:r>
        <w:t xml:space="preserve">Para ser habilitado o Licitante deverá alcançar o </w:t>
      </w:r>
      <w:r w:rsidRPr="0090775E">
        <w:t xml:space="preserve">Índice de Liquidez Geral - ILG, </w:t>
      </w:r>
      <w:r>
        <w:t xml:space="preserve">o </w:t>
      </w:r>
      <w:r w:rsidRPr="0090775E">
        <w:t xml:space="preserve">Índice de Solvência Geral – ISG e </w:t>
      </w:r>
      <w:r>
        <w:t xml:space="preserve">o </w:t>
      </w:r>
      <w:r w:rsidRPr="0090775E">
        <w:t xml:space="preserve">Índice de Liquidez Corrente </w:t>
      </w:r>
      <w:r>
        <w:t>–</w:t>
      </w:r>
      <w:r w:rsidRPr="0090775E">
        <w:t xml:space="preserve"> ILC</w:t>
      </w:r>
      <w:r>
        <w:t xml:space="preserve"> igual ou maior do que 1,00 (um), apurados a partir dos dados expressos no Balanço Patrimonial e Demonstrações Contábeis, pelas fórmulas seguintes:</w:t>
      </w:r>
    </w:p>
    <w:p w14:paraId="698DA7B6" w14:textId="77777777" w:rsidR="006D057E" w:rsidRPr="00664BFC" w:rsidRDefault="006D057E" w:rsidP="006D057E">
      <w:pPr>
        <w:pStyle w:val="PGE-Normal"/>
        <w:rPr>
          <w:sz w:val="10"/>
        </w:rPr>
      </w:pPr>
    </w:p>
    <w:p w14:paraId="7A67ECF8" w14:textId="77777777" w:rsidR="006D057E" w:rsidRPr="00664BFC" w:rsidRDefault="006D057E" w:rsidP="006D057E">
      <w:pPr>
        <w:pStyle w:val="PGE-Normal"/>
        <w:rPr>
          <w:rFonts w:eastAsiaTheme="minorEastAsia" w:cs="Arial"/>
        </w:rPr>
      </w:pPr>
      <m:oMathPara>
        <m:oMath>
          <m:r>
            <w:rPr>
              <w:rFonts w:ascii="Cambria Math" w:hAnsi="Cambria Math" w:cs="Arial"/>
            </w:rPr>
            <m:t>ILG</m:t>
          </m:r>
          <m:r>
            <m:rPr>
              <m:sty m:val="p"/>
            </m:rPr>
            <w:rPr>
              <w:rFonts w:ascii="Cambria Math" w:hAnsi="Cambria Math" w:cs="Arial"/>
            </w:rPr>
            <m:t xml:space="preserve">= </m:t>
          </m:r>
          <m:f>
            <m:fPr>
              <m:ctrlPr>
                <w:rPr>
                  <w:rFonts w:ascii="Cambria Math" w:hAnsi="Cambria Math" w:cs="Arial"/>
                </w:rPr>
              </m:ctrlPr>
            </m:fPr>
            <m:num>
              <m:r>
                <w:rPr>
                  <w:rFonts w:ascii="Cambria Math" w:hAnsi="Cambria Math" w:cs="Arial"/>
                </w:rPr>
                <m:t>ATIVO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d>
                <m:dPr>
                  <m:ctrlPr>
                    <w:rPr>
                      <w:rFonts w:ascii="Cambria Math" w:hAnsi="Cambria Math" w:cs="Arial"/>
                    </w:rPr>
                  </m:ctrlPr>
                </m:dPr>
                <m:e>
                  <m:r>
                    <w:rPr>
                      <w:rFonts w:ascii="Cambria Math" w:hAnsi="Cambria Math" w:cs="Arial"/>
                    </w:rPr>
                    <m:t>AC</m:t>
                  </m:r>
                </m:e>
              </m:d>
              <m:r>
                <m:rPr>
                  <m:sty m:val="p"/>
                </m:rPr>
                <w:rPr>
                  <w:rFonts w:ascii="Cambria Math" w:hAnsi="Cambria Math" w:cs="Arial"/>
                </w:rPr>
                <m:t>+</m:t>
              </m:r>
              <m:r>
                <w:rPr>
                  <w:rFonts w:ascii="Cambria Math" w:hAnsi="Cambria Math" w:cs="Arial"/>
                </w:rPr>
                <m:t>REALIZ</m:t>
              </m:r>
              <m:r>
                <m:rPr>
                  <m:sty m:val="p"/>
                </m:rPr>
                <w:rPr>
                  <w:rFonts w:ascii="Cambria Math" w:hAnsi="Cambria Math" w:cs="Arial"/>
                </w:rPr>
                <m:t>Á</m:t>
              </m:r>
              <m:r>
                <w:rPr>
                  <w:rFonts w:ascii="Cambria Math" w:hAnsi="Cambria Math" w:cs="Arial"/>
                </w:rPr>
                <m:t>VEL</m:t>
              </m:r>
              <m:r>
                <m:rPr>
                  <m:sty m:val="p"/>
                </m:rPr>
                <w:rPr>
                  <w:rFonts w:ascii="Cambria Math" w:hAnsi="Cambria Math" w:cs="Arial"/>
                </w:rPr>
                <m:t xml:space="preserve"> </m:t>
              </m:r>
              <m:r>
                <w:rPr>
                  <w:rFonts w:ascii="Cambria Math" w:hAnsi="Cambria Math" w:cs="Arial"/>
                </w:rPr>
                <m:t>A</m:t>
              </m:r>
              <m:r>
                <m:rPr>
                  <m:sty m:val="p"/>
                </m:rPr>
                <w:rPr>
                  <w:rFonts w:ascii="Cambria Math" w:hAnsi="Cambria Math" w:cs="Arial"/>
                </w:rPr>
                <m:t xml:space="preserve"> </m:t>
              </m:r>
              <m:r>
                <w:rPr>
                  <w:rFonts w:ascii="Cambria Math" w:hAnsi="Cambria Math" w:cs="Arial"/>
                </w:rPr>
                <m:t>LONGO</m:t>
              </m:r>
              <m:r>
                <m:rPr>
                  <m:sty m:val="p"/>
                </m:rPr>
                <w:rPr>
                  <w:rFonts w:ascii="Cambria Math" w:hAnsi="Cambria Math" w:cs="Arial"/>
                </w:rPr>
                <m:t xml:space="preserve"> </m:t>
              </m:r>
              <m:r>
                <w:rPr>
                  <w:rFonts w:ascii="Cambria Math" w:hAnsi="Cambria Math" w:cs="Arial"/>
                </w:rPr>
                <m:t>PRAZO</m:t>
              </m:r>
              <m:r>
                <m:rPr>
                  <m:sty m:val="p"/>
                </m:rPr>
                <w:rPr>
                  <w:rFonts w:ascii="Cambria Math" w:hAnsi="Cambria Math" w:cs="Arial"/>
                </w:rPr>
                <m:t xml:space="preserve"> (</m:t>
              </m:r>
              <m:r>
                <w:rPr>
                  <w:rFonts w:ascii="Cambria Math" w:hAnsi="Cambria Math" w:cs="Arial"/>
                </w:rPr>
                <m:t>RLP</m:t>
              </m:r>
              <m:r>
                <m:rPr>
                  <m:sty m:val="p"/>
                </m:rPr>
                <w:rPr>
                  <w:rFonts w:ascii="Cambria Math" w:hAnsi="Cambria Math" w:cs="Arial"/>
                </w:rPr>
                <m:t>)</m:t>
              </m:r>
            </m:num>
            <m:den>
              <m:r>
                <w:rPr>
                  <w:rFonts w:ascii="Cambria Math" w:hAnsi="Cambria Math" w:cs="Arial"/>
                </w:rPr>
                <m:t>PASSIVO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d>
                <m:dPr>
                  <m:ctrlPr>
                    <w:rPr>
                      <w:rFonts w:ascii="Cambria Math" w:hAnsi="Cambria Math" w:cs="Arial"/>
                    </w:rPr>
                  </m:ctrlPr>
                </m:dPr>
                <m:e>
                  <m:r>
                    <w:rPr>
                      <w:rFonts w:ascii="Cambria Math" w:hAnsi="Cambria Math" w:cs="Arial"/>
                    </w:rPr>
                    <m:t>PC</m:t>
                  </m:r>
                </m:e>
              </m:d>
              <m:r>
                <m:rPr>
                  <m:sty m:val="p"/>
                </m:rPr>
                <w:rPr>
                  <w:rFonts w:ascii="Cambria Math" w:hAnsi="Cambria Math" w:cs="Arial"/>
                </w:rPr>
                <m:t>+</m:t>
              </m:r>
              <m:r>
                <w:rPr>
                  <w:rFonts w:ascii="Cambria Math" w:hAnsi="Cambria Math" w:cs="Arial"/>
                </w:rPr>
                <m:t>PASSIVO</m:t>
              </m:r>
              <m:r>
                <m:rPr>
                  <m:sty m:val="p"/>
                </m:rPr>
                <w:rPr>
                  <w:rFonts w:ascii="Cambria Math" w:hAnsi="Cambria Math" w:cs="Arial"/>
                </w:rPr>
                <m:t xml:space="preserve"> </m:t>
              </m:r>
              <m:r>
                <w:rPr>
                  <w:rFonts w:ascii="Cambria Math" w:hAnsi="Cambria Math" w:cs="Arial"/>
                </w:rPr>
                <m:t>N</m:t>
              </m:r>
              <m:r>
                <m:rPr>
                  <m:sty m:val="p"/>
                </m:rPr>
                <w:rPr>
                  <w:rFonts w:ascii="Cambria Math" w:hAnsi="Cambria Math" w:cs="Arial"/>
                </w:rPr>
                <m:t>Ã</m:t>
              </m:r>
              <m:r>
                <w:rPr>
                  <w:rFonts w:ascii="Cambria Math" w:hAnsi="Cambria Math" w:cs="Arial"/>
                </w:rPr>
                <m:t>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PNC</m:t>
              </m:r>
              <m:r>
                <m:rPr>
                  <m:sty m:val="p"/>
                </m:rPr>
                <w:rPr>
                  <w:rFonts w:ascii="Cambria Math" w:hAnsi="Cambria Math" w:cs="Arial"/>
                </w:rPr>
                <m:t>)</m:t>
              </m:r>
            </m:den>
          </m:f>
        </m:oMath>
      </m:oMathPara>
    </w:p>
    <w:p w14:paraId="7FFAEFF5" w14:textId="77777777" w:rsidR="006D057E" w:rsidRPr="00664BFC" w:rsidRDefault="006D057E" w:rsidP="006D057E">
      <w:pPr>
        <w:pStyle w:val="PGE-Normal"/>
        <w:rPr>
          <w:rFonts w:cs="Arial"/>
          <w:sz w:val="10"/>
        </w:rPr>
      </w:pPr>
    </w:p>
    <w:p w14:paraId="58D49299" w14:textId="77777777" w:rsidR="006D057E" w:rsidRPr="00664BFC" w:rsidRDefault="006D057E" w:rsidP="006D057E">
      <w:pPr>
        <w:pStyle w:val="PGE-Normal"/>
        <w:rPr>
          <w:rFonts w:eastAsiaTheme="minorEastAsia" w:cs="Arial"/>
        </w:rPr>
      </w:pPr>
      <m:oMathPara>
        <m:oMath>
          <m:r>
            <w:rPr>
              <w:rFonts w:ascii="Cambria Math" w:hAnsi="Cambria Math" w:cs="Arial"/>
            </w:rPr>
            <m:t>ISG</m:t>
          </m:r>
          <m:r>
            <m:rPr>
              <m:sty m:val="p"/>
            </m:rPr>
            <w:rPr>
              <w:rFonts w:ascii="Cambria Math" w:hAnsi="Cambria Math" w:cs="Arial"/>
            </w:rPr>
            <m:t xml:space="preserve">=  </m:t>
          </m:r>
          <m:f>
            <m:fPr>
              <m:ctrlPr>
                <w:rPr>
                  <w:rFonts w:ascii="Cambria Math" w:hAnsi="Cambria Math" w:cs="Arial"/>
                </w:rPr>
              </m:ctrlPr>
            </m:fPr>
            <m:num>
              <m:r>
                <w:rPr>
                  <w:rFonts w:ascii="Cambria Math" w:hAnsi="Cambria Math" w:cs="Arial"/>
                </w:rPr>
                <m:t>ATIVO</m:t>
              </m:r>
              <m:r>
                <m:rPr>
                  <m:sty m:val="p"/>
                </m:rPr>
                <w:rPr>
                  <w:rFonts w:ascii="Cambria Math" w:hAnsi="Cambria Math" w:cs="Arial"/>
                </w:rPr>
                <m:t xml:space="preserve"> </m:t>
              </m:r>
              <m:r>
                <w:rPr>
                  <w:rFonts w:ascii="Cambria Math" w:hAnsi="Cambria Math" w:cs="Arial"/>
                </w:rPr>
                <m:t>TOTAL</m:t>
              </m:r>
              <m:r>
                <m:rPr>
                  <m:sty m:val="p"/>
                </m:rPr>
                <w:rPr>
                  <w:rFonts w:ascii="Cambria Math" w:hAnsi="Cambria Math" w:cs="Arial"/>
                </w:rPr>
                <m:t xml:space="preserve"> (</m:t>
              </m:r>
              <m:r>
                <w:rPr>
                  <w:rFonts w:ascii="Cambria Math" w:hAnsi="Cambria Math" w:cs="Arial"/>
                </w:rPr>
                <m:t>AT</m:t>
              </m:r>
              <m:r>
                <m:rPr>
                  <m:sty m:val="p"/>
                </m:rPr>
                <w:rPr>
                  <w:rFonts w:ascii="Cambria Math" w:hAnsi="Cambria Math" w:cs="Arial"/>
                </w:rPr>
                <m:t>)</m:t>
              </m:r>
            </m:num>
            <m:den>
              <m:r>
                <w:rPr>
                  <w:rFonts w:ascii="Cambria Math" w:hAnsi="Cambria Math" w:cs="Arial"/>
                </w:rPr>
                <m:t>PASSIVO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d>
                <m:dPr>
                  <m:ctrlPr>
                    <w:rPr>
                      <w:rFonts w:ascii="Cambria Math" w:hAnsi="Cambria Math" w:cs="Arial"/>
                    </w:rPr>
                  </m:ctrlPr>
                </m:dPr>
                <m:e>
                  <m:r>
                    <w:rPr>
                      <w:rFonts w:ascii="Cambria Math" w:hAnsi="Cambria Math" w:cs="Arial"/>
                    </w:rPr>
                    <m:t>PC</m:t>
                  </m:r>
                </m:e>
              </m:d>
              <m:r>
                <m:rPr>
                  <m:sty m:val="p"/>
                </m:rPr>
                <w:rPr>
                  <w:rFonts w:ascii="Cambria Math" w:hAnsi="Cambria Math" w:cs="Arial"/>
                </w:rPr>
                <m:t>+</m:t>
              </m:r>
              <m:r>
                <w:rPr>
                  <w:rFonts w:ascii="Cambria Math" w:hAnsi="Cambria Math" w:cs="Arial"/>
                </w:rPr>
                <m:t>PASSIVO</m:t>
              </m:r>
              <m:r>
                <m:rPr>
                  <m:sty m:val="p"/>
                </m:rPr>
                <w:rPr>
                  <w:rFonts w:ascii="Cambria Math" w:hAnsi="Cambria Math" w:cs="Arial"/>
                </w:rPr>
                <m:t xml:space="preserve"> </m:t>
              </m:r>
              <m:r>
                <w:rPr>
                  <w:rFonts w:ascii="Cambria Math" w:hAnsi="Cambria Math" w:cs="Arial"/>
                </w:rPr>
                <m:t>N</m:t>
              </m:r>
              <m:r>
                <m:rPr>
                  <m:sty m:val="p"/>
                </m:rPr>
                <w:rPr>
                  <w:rFonts w:ascii="Cambria Math" w:hAnsi="Cambria Math" w:cs="Arial"/>
                </w:rPr>
                <m:t>Ã</m:t>
              </m:r>
              <m:r>
                <w:rPr>
                  <w:rFonts w:ascii="Cambria Math" w:hAnsi="Cambria Math" w:cs="Arial"/>
                </w:rPr>
                <m:t>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PNC</m:t>
              </m:r>
              <m:r>
                <m:rPr>
                  <m:sty m:val="p"/>
                </m:rPr>
                <w:rPr>
                  <w:rFonts w:ascii="Cambria Math" w:hAnsi="Cambria Math" w:cs="Arial"/>
                </w:rPr>
                <m:t>)</m:t>
              </m:r>
            </m:den>
          </m:f>
        </m:oMath>
      </m:oMathPara>
    </w:p>
    <w:p w14:paraId="6E08D684" w14:textId="77777777" w:rsidR="006D057E" w:rsidRPr="00664BFC" w:rsidRDefault="006D057E" w:rsidP="006D057E">
      <w:pPr>
        <w:pStyle w:val="PGE-Normal"/>
        <w:rPr>
          <w:rFonts w:cs="Arial"/>
          <w:sz w:val="10"/>
        </w:rPr>
      </w:pPr>
    </w:p>
    <w:p w14:paraId="641A651C" w14:textId="77777777" w:rsidR="006D057E" w:rsidRPr="00664BFC" w:rsidRDefault="006D057E" w:rsidP="006D057E">
      <w:pPr>
        <w:pStyle w:val="PGE-Normal"/>
        <w:rPr>
          <w:rFonts w:eastAsiaTheme="minorEastAsia" w:cs="Arial"/>
        </w:rPr>
      </w:pPr>
      <m:oMathPara>
        <m:oMath>
          <m:r>
            <m:rPr>
              <m:sty m:val="p"/>
            </m:rPr>
            <w:rPr>
              <w:rFonts w:ascii="Cambria Math" w:hAnsi="Cambria Math" w:cs="Arial"/>
            </w:rPr>
            <m:t xml:space="preserve">ILC = </m:t>
          </m:r>
          <m:f>
            <m:fPr>
              <m:ctrlPr>
                <w:rPr>
                  <w:rFonts w:ascii="Cambria Math" w:hAnsi="Cambria Math" w:cs="Arial"/>
                </w:rPr>
              </m:ctrlPr>
            </m:fPr>
            <m:num>
              <m:r>
                <w:rPr>
                  <w:rFonts w:ascii="Cambria Math" w:hAnsi="Cambria Math" w:cs="Arial"/>
                </w:rPr>
                <m:t>ATIVO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AC</m:t>
              </m:r>
              <m:r>
                <m:rPr>
                  <m:sty m:val="p"/>
                </m:rPr>
                <w:rPr>
                  <w:rFonts w:ascii="Cambria Math" w:hAnsi="Cambria Math" w:cs="Arial"/>
                </w:rPr>
                <m:t>)</m:t>
              </m:r>
            </m:num>
            <m:den>
              <m:r>
                <w:rPr>
                  <w:rFonts w:ascii="Cambria Math" w:hAnsi="Cambria Math" w:cs="Arial"/>
                </w:rPr>
                <m:t>PASSIVO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PC</m:t>
              </m:r>
              <m:r>
                <m:rPr>
                  <m:sty m:val="p"/>
                </m:rPr>
                <w:rPr>
                  <w:rFonts w:ascii="Cambria Math" w:hAnsi="Cambria Math" w:cs="Arial"/>
                </w:rPr>
                <m:t>)</m:t>
              </m:r>
            </m:den>
          </m:f>
        </m:oMath>
      </m:oMathPara>
    </w:p>
    <w:p w14:paraId="63A5D762" w14:textId="77777777" w:rsidR="006D057E" w:rsidRPr="00664BFC" w:rsidRDefault="006D057E" w:rsidP="006D057E">
      <w:pPr>
        <w:pStyle w:val="PGE-Normal"/>
        <w:ind w:left="851"/>
        <w:rPr>
          <w:rFonts w:cs="Arial"/>
          <w:sz w:val="14"/>
        </w:rPr>
      </w:pPr>
    </w:p>
    <w:p w14:paraId="6C44C03D" w14:textId="77777777" w:rsidR="006D057E" w:rsidRPr="006D057E" w:rsidRDefault="006D057E" w:rsidP="00555E6A">
      <w:pPr>
        <w:pStyle w:val="N1111"/>
        <w:numPr>
          <w:ilvl w:val="4"/>
          <w:numId w:val="4"/>
        </w:numPr>
        <w:ind w:left="851"/>
      </w:pPr>
      <w:r w:rsidRPr="006D057E">
        <w:t>As memórias de cálculo de cada índice devem ser anexadas pelo licitante à documentação relativa à qualificação econômico-financeira.</w:t>
      </w:r>
    </w:p>
    <w:p w14:paraId="248FC4BF" w14:textId="77777777" w:rsidR="006D057E" w:rsidRPr="006D057E" w:rsidRDefault="006D057E" w:rsidP="00555E6A">
      <w:pPr>
        <w:pStyle w:val="N1111"/>
        <w:numPr>
          <w:ilvl w:val="4"/>
          <w:numId w:val="4"/>
        </w:numPr>
        <w:ind w:left="851"/>
      </w:pPr>
      <w:r w:rsidRPr="006D057E">
        <w:t xml:space="preserve">Os licitantes que apresentarem resultado menor do que 1,00 (um) em qualquer dos índices referidos serão considerados habilitados se, conjuntamente </w:t>
      </w:r>
      <w:r w:rsidRPr="006D057E">
        <w:lastRenderedPageBreak/>
        <w:t>com os documentos de habilitação, comprovarem patrimônio líquido mínimo de 10% (dez por cento) ou prestarem garantia equivalente a 1% (um por cento) do valor estimado para a contratação, considerado o período de doze meses.</w:t>
      </w:r>
    </w:p>
    <w:p w14:paraId="3A7B8C1C" w14:textId="77777777" w:rsidR="006D057E" w:rsidRDefault="006D057E" w:rsidP="006D057E">
      <w:pPr>
        <w:pStyle w:val="N1111"/>
        <w:ind w:left="567"/>
      </w:pPr>
      <w:r w:rsidRPr="0001440B">
        <w:t xml:space="preserve">Certidão Negativa de Falência, Recuperação Judicial e Extrajudicial expedida pelo distribuidor da sede da pessoa jurídica, observada a data de validade definida no instrumento. </w:t>
      </w:r>
    </w:p>
    <w:p w14:paraId="30BAD4E8" w14:textId="77777777" w:rsidR="006D057E" w:rsidRPr="006D057E" w:rsidRDefault="006D057E" w:rsidP="00555E6A">
      <w:pPr>
        <w:pStyle w:val="N1111"/>
        <w:numPr>
          <w:ilvl w:val="4"/>
          <w:numId w:val="4"/>
        </w:numPr>
        <w:ind w:left="851"/>
      </w:pPr>
      <w:r w:rsidRPr="006D057E">
        <w:t xml:space="preserve">No caso de silêncio do documento a respeito de sua validade, a certidão deverá apresentar data de emissão de, no máximo, 90 (noventa) dias anteriores à data fixada para a sessão de abertura da licitação. </w:t>
      </w:r>
    </w:p>
    <w:p w14:paraId="0A868DBE" w14:textId="22ECE445" w:rsidR="006D057E" w:rsidRPr="006D057E" w:rsidRDefault="006D057E" w:rsidP="00555E6A">
      <w:pPr>
        <w:pStyle w:val="N1111"/>
        <w:numPr>
          <w:ilvl w:val="4"/>
          <w:numId w:val="4"/>
        </w:numPr>
        <w:ind w:left="851"/>
      </w:pPr>
      <w:r w:rsidRPr="006D057E">
        <w:t>Caso a licitante se encontre em processo de recuperação judicial ou extrajudicial, deverá ser apresentada, por meio da documentação apropriada, a sentença homologatória do plano de recuperação judicial, além do cumprimento dos demais requisitos de habilitação constantes neste Edital</w:t>
      </w:r>
      <w:r w:rsidR="00555E6A">
        <w:t>.</w:t>
      </w:r>
    </w:p>
    <w:p w14:paraId="3A0E5C6F" w14:textId="77777777" w:rsidR="00E831DD" w:rsidRPr="00E01843" w:rsidRDefault="00E831DD" w:rsidP="00E01843">
      <w:pPr>
        <w:pStyle w:val="N111"/>
        <w:ind w:left="284"/>
      </w:pPr>
      <w:r w:rsidRPr="00E01843">
        <w:t>DECLARAÇÃO DE ATENDIMENTO AO INCISO XXXIII, ART. 7º, DA CONSITUIÇÃO FEDERAL</w:t>
      </w:r>
    </w:p>
    <w:p w14:paraId="53FCEDDB" w14:textId="77777777" w:rsidR="00E831DD" w:rsidRPr="00E01843" w:rsidRDefault="00E831DD" w:rsidP="00E01843">
      <w:pPr>
        <w:pStyle w:val="N1111"/>
        <w:ind w:left="567"/>
      </w:pPr>
      <w:r w:rsidRPr="00E01843">
        <w:t>Declaração de que inexiste, no quadro funcional da empresa, menor de dezoito anos desempenhando trabalho noturno, perigoso ou insalubre ou qualquer trabalho por menor de dezesseis anos, a não ser que seja contratado na condição de aprendiz, a partir dos quatorze anos (Lei 9.854, de 27/10/99).</w:t>
      </w:r>
    </w:p>
    <w:p w14:paraId="293DDB1A" w14:textId="77777777" w:rsidR="00E831DD" w:rsidRPr="00E01843" w:rsidRDefault="00E831DD" w:rsidP="00E01843">
      <w:pPr>
        <w:pStyle w:val="N111"/>
        <w:ind w:left="284"/>
      </w:pPr>
      <w:r w:rsidRPr="00E01843">
        <w:t>DAS REGRAS RELATIVAS AO CRC/ES</w:t>
      </w:r>
    </w:p>
    <w:p w14:paraId="450B478A" w14:textId="77777777" w:rsidR="00E831DD" w:rsidRPr="00682165" w:rsidRDefault="00174113" w:rsidP="00682165">
      <w:pPr>
        <w:pStyle w:val="N1111"/>
        <w:ind w:left="567"/>
      </w:pPr>
      <w:r>
        <w:t>O</w:t>
      </w:r>
      <w:r w:rsidR="00E831DD" w:rsidRPr="00682165">
        <w:t>s licitantes cadastrados no CRC/ES poderão deixar de apresentar a documentação exigida nos itens 5.1.1, 5.1.2 e 5.1.4;</w:t>
      </w:r>
    </w:p>
    <w:p w14:paraId="5CC463D4" w14:textId="77777777" w:rsidR="00E831DD" w:rsidRPr="00682165" w:rsidRDefault="00174113" w:rsidP="00682165">
      <w:pPr>
        <w:pStyle w:val="N1111"/>
        <w:ind w:left="567"/>
      </w:pPr>
      <w:r>
        <w:t>S</w:t>
      </w:r>
      <w:r w:rsidR="00E831DD" w:rsidRPr="00682165">
        <w:t>omente serão dispensados os documentos exigidos no item 5.1.2, que se encontrarem dentro do prazo de sua validade;</w:t>
      </w:r>
    </w:p>
    <w:p w14:paraId="7536AF07" w14:textId="77777777" w:rsidR="00E831DD" w:rsidRPr="00682165" w:rsidRDefault="00174113" w:rsidP="00682165">
      <w:pPr>
        <w:pStyle w:val="N1111"/>
        <w:ind w:left="567"/>
      </w:pPr>
      <w:r>
        <w:t>C</w:t>
      </w:r>
      <w:r w:rsidR="00E831DD" w:rsidRPr="00682165">
        <w:t>aso algum documento apresentado junto ao CRC/ES já esteja vencido, esse deverá ser apresentado junto a CPL para fins de comprovar sua regularidade habilitatória</w:t>
      </w:r>
      <w:r w:rsidR="00E831DD" w:rsidRPr="006D057E">
        <w:t>, salvo a hipótese prevista na Lei Complementar nº 123/2006;</w:t>
      </w:r>
    </w:p>
    <w:p w14:paraId="4DE598C7" w14:textId="77777777" w:rsidR="00E831DD" w:rsidRPr="00682165" w:rsidRDefault="00174113" w:rsidP="00682165">
      <w:pPr>
        <w:pStyle w:val="N1111"/>
        <w:ind w:left="567"/>
      </w:pPr>
      <w:r>
        <w:t>O</w:t>
      </w:r>
      <w:r w:rsidR="00E831DD" w:rsidRPr="00682165">
        <w:t xml:space="preserve"> CRC/ES não exime os interessados de apresentar a documentação relativa à qualificação técnica (Item 5.1.3) exigida, salvo se previamente encaminhada ao Núcleo de Cadastro e devidamente cadastrada;</w:t>
      </w:r>
    </w:p>
    <w:p w14:paraId="7C22E03B" w14:textId="77777777" w:rsidR="00E831DD" w:rsidRPr="00682165" w:rsidRDefault="00174113" w:rsidP="00682165">
      <w:pPr>
        <w:pStyle w:val="N1111"/>
        <w:ind w:left="567"/>
      </w:pPr>
      <w:r>
        <w:t>E</w:t>
      </w:r>
      <w:r w:rsidR="00E831DD" w:rsidRPr="00682165">
        <w:t>m todo o caso, fica o licitante - cadastrado ou habilitado parcialmente - obrigado a declarar, sob as penalidades legais, a eventual ocorrência de fato superveniente impeditivo de sua habilitação;</w:t>
      </w:r>
    </w:p>
    <w:p w14:paraId="610144BF" w14:textId="77777777" w:rsidR="00E831DD" w:rsidRPr="00682165" w:rsidRDefault="00E831DD" w:rsidP="00682165">
      <w:pPr>
        <w:pStyle w:val="N1111"/>
        <w:ind w:left="567"/>
      </w:pPr>
      <w:r w:rsidRPr="00682165">
        <w:t>Declarando o licitante que possui cadastro no CRC/ES, competirá a CPL verificar a veracidade da afirmação por meio de consulta ao referido Sistema, devendo ser juntados aos autos os comprovantes da consulta.</w:t>
      </w:r>
    </w:p>
    <w:p w14:paraId="08B74369" w14:textId="77777777" w:rsidR="00E831DD" w:rsidRPr="009B515E" w:rsidRDefault="00E831DD" w:rsidP="009B515E">
      <w:pPr>
        <w:pStyle w:val="N111"/>
        <w:ind w:left="284"/>
      </w:pPr>
      <w:r w:rsidRPr="009B515E">
        <w:t>DA COMPROVAÇÃO DA CONDIÇÃO DE MICROEMPRESA, EMPRESAS DE PEQUENO PORTE OU EQUIPARADAS</w:t>
      </w:r>
      <w:r w:rsidRPr="009B515E">
        <w:tab/>
      </w:r>
      <w:r w:rsidRPr="009B515E">
        <w:tab/>
      </w:r>
    </w:p>
    <w:p w14:paraId="79A1B575" w14:textId="77777777" w:rsidR="00E831DD" w:rsidRDefault="00E831DD" w:rsidP="009B515E">
      <w:pPr>
        <w:pStyle w:val="N1111"/>
        <w:ind w:left="567"/>
      </w:pPr>
      <w:bookmarkStart w:id="1" w:name="_Hlk505001941"/>
      <w:r w:rsidRPr="009B515E">
        <w:lastRenderedPageBreak/>
        <w:t>Os licitantes que invocarem a condição de microempresas ou empresas de pequeno porte para fins de exercício de quaisquer dos benefícios previstos na Lei Complementar nº. 123/2006 e reproduzidos neste edital, deverão apresentar ainda os seguintes documentos:</w:t>
      </w:r>
    </w:p>
    <w:bookmarkEnd w:id="1"/>
    <w:p w14:paraId="4BBB510C" w14:textId="77777777" w:rsidR="009B515E" w:rsidRPr="009B515E" w:rsidRDefault="009B515E" w:rsidP="00555E6A">
      <w:pPr>
        <w:pStyle w:val="N1111"/>
        <w:numPr>
          <w:ilvl w:val="4"/>
          <w:numId w:val="4"/>
        </w:numPr>
        <w:ind w:left="851"/>
      </w:pPr>
      <w:r w:rsidRPr="007F29C1">
        <w:t>Licitantes optantes pelo Sistema Simples Nacional de Tributação, regido pela Lei Complementar 123/2006:</w:t>
      </w:r>
    </w:p>
    <w:p w14:paraId="6C2129D3" w14:textId="77777777" w:rsidR="00E831DD" w:rsidRPr="009B515E" w:rsidRDefault="00E831DD" w:rsidP="009B515E">
      <w:pPr>
        <w:pStyle w:val="Nabc"/>
        <w:numPr>
          <w:ilvl w:val="6"/>
          <w:numId w:val="10"/>
        </w:numPr>
        <w:ind w:left="284"/>
      </w:pPr>
      <w:r w:rsidRPr="009B515E">
        <w:t xml:space="preserve">Comprovante de opção pelo Simples obtido através do site do Ministério da Fazenda, (http://www8.receita.fazenda.gov.br/SimplesNacional/Aplicacoes/ATBHE/ConsultaOptantes.app/ConsultarOpcao.aspx) ou do site do SINTEGRA (http://www.sintegra.gov.br/), desde que o comprovante de fato ateste a opção pelo Simples. </w:t>
      </w:r>
    </w:p>
    <w:p w14:paraId="4F4E7624" w14:textId="77777777" w:rsidR="00E831DD" w:rsidRPr="009B515E" w:rsidRDefault="00E831DD" w:rsidP="009B515E">
      <w:pPr>
        <w:pStyle w:val="Nabc"/>
        <w:ind w:left="284"/>
      </w:pPr>
      <w:r w:rsidRPr="009B515E">
        <w:t>Declaração, firmada pelo representante legal da empresa, de não haver nenhum dos impedimentos previstos do § 4º do Artigo 3º da LC 123/06.</w:t>
      </w:r>
    </w:p>
    <w:p w14:paraId="101731E6" w14:textId="77777777" w:rsidR="00E831DD" w:rsidRPr="009B515E" w:rsidRDefault="00057B22" w:rsidP="00555E6A">
      <w:pPr>
        <w:pStyle w:val="N1111"/>
        <w:numPr>
          <w:ilvl w:val="4"/>
          <w:numId w:val="4"/>
        </w:numPr>
        <w:ind w:left="851"/>
        <w:rPr>
          <w:bCs/>
        </w:rPr>
      </w:pPr>
      <w:r>
        <w:t>Licitantes</w:t>
      </w:r>
      <w:r w:rsidR="00E831DD" w:rsidRPr="009B515E">
        <w:t xml:space="preserve"> não optantes pelo Sistema Simples de Tributação, regido pela Lei Complementar nº. 123/2006:</w:t>
      </w:r>
    </w:p>
    <w:p w14:paraId="64E210D4" w14:textId="77777777" w:rsidR="00E831DD" w:rsidRPr="009B515E" w:rsidRDefault="00E831DD" w:rsidP="009B515E">
      <w:pPr>
        <w:pStyle w:val="Nabc"/>
        <w:numPr>
          <w:ilvl w:val="6"/>
          <w:numId w:val="11"/>
        </w:numPr>
        <w:ind w:left="284"/>
      </w:pPr>
      <w:r w:rsidRPr="009B515E">
        <w:t>Balanço Patrimonial e Demonstração do Resultado do Exercício – DRE comprovando ter receita bruta dentro dos limites estabelecidos nos incisos I e II do Artigo 3º da LC 123/06;</w:t>
      </w:r>
    </w:p>
    <w:p w14:paraId="4FAC91C5" w14:textId="77777777" w:rsidR="00E831DD" w:rsidRPr="009B515E" w:rsidRDefault="00E831DD" w:rsidP="009B515E">
      <w:pPr>
        <w:pStyle w:val="Nabc"/>
        <w:ind w:left="284"/>
      </w:pPr>
      <w:r w:rsidRPr="009B515E">
        <w:t>Cópia da Declaração de Informação Econômico-Fiscais da Pessoa Jurídica – DIPJ e respectivo recibo de entrega, em conformidade com o Balanço e a DRE;</w:t>
      </w:r>
    </w:p>
    <w:p w14:paraId="2A611CF7" w14:textId="77777777" w:rsidR="00E831DD" w:rsidRPr="009B515E" w:rsidRDefault="00E831DD" w:rsidP="009B515E">
      <w:pPr>
        <w:pStyle w:val="Nabc"/>
        <w:ind w:left="284"/>
      </w:pPr>
      <w:r w:rsidRPr="009B515E">
        <w:t>Comprovante de inscrição e situação cadastral no Cadastro Nacional de Pessoa Jurídica – CNPJ;</w:t>
      </w:r>
    </w:p>
    <w:p w14:paraId="6AA106DF" w14:textId="77777777" w:rsidR="00E831DD" w:rsidRPr="009B515E" w:rsidRDefault="00E831DD" w:rsidP="009B515E">
      <w:pPr>
        <w:pStyle w:val="Nabc"/>
        <w:ind w:left="284"/>
      </w:pPr>
      <w:r w:rsidRPr="009B515E">
        <w:t>Cópia do contrato social e suas alterações; e</w:t>
      </w:r>
    </w:p>
    <w:p w14:paraId="3E917C5E" w14:textId="77777777" w:rsidR="00E831DD" w:rsidRPr="009B515E" w:rsidRDefault="00E831DD" w:rsidP="009B515E">
      <w:pPr>
        <w:pStyle w:val="Nabc"/>
        <w:ind w:left="284"/>
      </w:pPr>
      <w:r w:rsidRPr="009B515E">
        <w:t>Declaração, firmada pelo representante legal da empresa, de não haver nenhum dos impedimentos previstos nos incisos do § 4º do Artigo 3º da LC 123/06.</w:t>
      </w:r>
    </w:p>
    <w:p w14:paraId="6E5CF671" w14:textId="77777777" w:rsidR="00E831DD" w:rsidRPr="009B515E" w:rsidRDefault="00E831DD" w:rsidP="003555AF">
      <w:pPr>
        <w:pStyle w:val="N1111"/>
        <w:ind w:left="567"/>
      </w:pPr>
      <w:r w:rsidRPr="009B515E">
        <w:t>Os documentos aos quais se refere este item somente deverão ser apresentados após a convocação para assinar o contrato, ainda que as microempresas, e pequenas empresas ou equiparadas não optantes pelo Sistema Simples Nacional de Tributação possuam habilitação parcial no CRC/ES.</w:t>
      </w:r>
    </w:p>
    <w:p w14:paraId="7F673426" w14:textId="77777777" w:rsidR="00E831DD" w:rsidRPr="009B515E" w:rsidRDefault="00E831DD" w:rsidP="003555AF">
      <w:pPr>
        <w:pStyle w:val="N1111"/>
        <w:ind w:left="567"/>
      </w:pPr>
      <w:r w:rsidRPr="009B515E">
        <w:t>O licitante que invocar a condição de microempresa ou empresa de pequeno porte e não apresentar os documentos comprobatórios respectivos ficará impedido de licitar e de contratar com o Estado do Espírito Santo, e será descredenciado do CRC/ES, pelo prazo de até cinco anos, sem prejuízo das multas fixadas neste edital e das demais cominações legais, incluindo a sanção penal prevista no artigo 93 da Lei Federal nº. 8.666/93, quando for o caso.</w:t>
      </w:r>
    </w:p>
    <w:p w14:paraId="3548939C" w14:textId="5937E91C" w:rsidR="00E831DD" w:rsidRDefault="00E831DD" w:rsidP="003555AF">
      <w:pPr>
        <w:pStyle w:val="N1111"/>
        <w:ind w:left="567"/>
      </w:pPr>
      <w:r w:rsidRPr="009B515E">
        <w:t xml:space="preserve">Em caso de empresário ou sociedade empresária submetida ao registro obrigatório na Junta Comercial, fica dispensada a apresentação da cópia do contrato social e suas alterações, desde que seja apresentada a Certidão Simplificada da Junta Comercial da qual conste o enquadramento como </w:t>
      </w:r>
      <w:r w:rsidRPr="009B515E">
        <w:lastRenderedPageBreak/>
        <w:t>microempresa, empresa de pequeno porte ou equiparada, expedida em prazo não superior a 15 dias da data marcad</w:t>
      </w:r>
      <w:r w:rsidR="00B20092">
        <w:t>a para a abertura das propostas;</w:t>
      </w:r>
    </w:p>
    <w:p w14:paraId="0662D5A8" w14:textId="77777777" w:rsidR="00B20092" w:rsidRPr="004A6E2F" w:rsidRDefault="00B20092" w:rsidP="00B20092">
      <w:pPr>
        <w:pStyle w:val="N1111"/>
        <w:ind w:left="567"/>
      </w:pPr>
      <w:r>
        <w:t xml:space="preserve">A licitante Microempresa – ME ou Empresa de Pequeno Porte – EPP </w:t>
      </w:r>
      <w:r w:rsidRPr="002A0D7F">
        <w:t>optante pelo Simples Nacional que porventura venha a ser contratada deverá atender ao que dispõem os arts. 17, inciso XII, 30, inciso II e § 1º e 31, inciso II, da Lei Complementar nº 123, de 14 de dezembro de 2006 e alterações, comunicando à Receita Federal, sendo o caso, no prazo legal, sua exclusão do Simples Nacional, sob pena de aplicação das sanções contratuais previstas e retenção na fonte de tributos e contribuições</w:t>
      </w:r>
      <w:r>
        <w:t xml:space="preserve"> sociais, na forma da legislação em vigor.</w:t>
      </w:r>
    </w:p>
    <w:p w14:paraId="3C53A09D" w14:textId="77777777" w:rsidR="00E831DD" w:rsidRPr="009B515E" w:rsidRDefault="00E831DD" w:rsidP="009B515E">
      <w:pPr>
        <w:pStyle w:val="Ttulo1"/>
      </w:pPr>
      <w:r w:rsidRPr="009B515E">
        <w:t>DA PROPOSTA COMERCIAL – ENVELOPE Nº 02</w:t>
      </w:r>
    </w:p>
    <w:p w14:paraId="6F4571D0" w14:textId="77777777" w:rsidR="00E831DD" w:rsidRPr="009B515E" w:rsidRDefault="00E831DD" w:rsidP="009B515E">
      <w:pPr>
        <w:pStyle w:val="N11"/>
      </w:pPr>
      <w:r w:rsidRPr="009B515E">
        <w:t>A proposta comercial, elaborada em conformidade com as condições indicadas neste edital, deverá apresentar os seguintes elementos:</w:t>
      </w:r>
    </w:p>
    <w:p w14:paraId="562C1D0A" w14:textId="77777777" w:rsidR="00E831DD" w:rsidRPr="009B515E" w:rsidRDefault="00E831DD" w:rsidP="009B515E">
      <w:pPr>
        <w:pStyle w:val="N111"/>
        <w:ind w:left="284"/>
      </w:pPr>
      <w:r w:rsidRPr="009B515E">
        <w:t>Indicação dos itens constantes do Anexo I, com a completa descrição dos bens, indicando marca e modelo do equipamento oferecido, podendo ser desclassificada a proposta que omitir esses dados ou a eles acrescentar expressões como “referência” ou “similar e “conforme nossa disponibilidade de estoque”, anexando prospectos, manuais ou outras informações do fabricante correspondente ao equipamento;</w:t>
      </w:r>
    </w:p>
    <w:p w14:paraId="7562F8CC" w14:textId="77777777" w:rsidR="00E831DD" w:rsidRPr="009B515E" w:rsidRDefault="00E831DD" w:rsidP="009B515E">
      <w:pPr>
        <w:pStyle w:val="N111"/>
        <w:ind w:left="284"/>
      </w:pPr>
      <w:r w:rsidRPr="009B515E">
        <w:t>Preço unitário e total, expresso em moeda nacional, incluindo todos os custos de transporte, todas as taxas, impostos, e outros custos relacionados com o fornecimento;</w:t>
      </w:r>
    </w:p>
    <w:p w14:paraId="70EFA716" w14:textId="77777777" w:rsidR="00E831DD" w:rsidRPr="009B515E" w:rsidRDefault="00E831DD" w:rsidP="009B515E">
      <w:pPr>
        <w:pStyle w:val="N111"/>
        <w:ind w:left="284"/>
      </w:pPr>
      <w:r w:rsidRPr="009B515E">
        <w:t>Prazo de entrega, que não poderá ser superior a 10 (dez) dias corridos, contados da assinatura do contrato;</w:t>
      </w:r>
    </w:p>
    <w:p w14:paraId="34E9F64C" w14:textId="77777777" w:rsidR="00E831DD" w:rsidRPr="009B515E" w:rsidRDefault="00E831DD" w:rsidP="009B515E">
      <w:pPr>
        <w:pStyle w:val="N111"/>
        <w:ind w:left="284"/>
      </w:pPr>
      <w:r w:rsidRPr="009B515E">
        <w:t>Validade da proposta, de 60 (sessenta) dias consecutivos contados do primeiro dia útil posterior a data da entrega das propostas;</w:t>
      </w:r>
    </w:p>
    <w:p w14:paraId="0E9A8C77" w14:textId="77777777" w:rsidR="00E831DD" w:rsidRPr="009B515E" w:rsidRDefault="00E831DD" w:rsidP="009B515E">
      <w:pPr>
        <w:pStyle w:val="N111"/>
        <w:ind w:left="284"/>
      </w:pPr>
      <w:r w:rsidRPr="009B515E">
        <w:t>Reconhecimento da plena aceitação e aplicação das normas e critérios deste Edital.</w:t>
      </w:r>
    </w:p>
    <w:p w14:paraId="5A0B7650" w14:textId="77777777" w:rsidR="00E831DD" w:rsidRPr="009B515E" w:rsidRDefault="00E831DD" w:rsidP="009B515E">
      <w:pPr>
        <w:pStyle w:val="N11"/>
      </w:pPr>
      <w:r w:rsidRPr="009B515E">
        <w:t>A Proposta Comercial deverá ser digitada, numerada e rubricada em todas as suas folhas, datada e assinada, sem emendas, rasuras ou entrelinhas que venham a ensejar dúvidas a respeito de seu conteúdo.</w:t>
      </w:r>
    </w:p>
    <w:p w14:paraId="04C6C70A" w14:textId="77777777" w:rsidR="00E831DD" w:rsidRPr="009B515E" w:rsidRDefault="00E831DD" w:rsidP="009B515E">
      <w:pPr>
        <w:pStyle w:val="N11"/>
      </w:pPr>
      <w:r w:rsidRPr="009B515E">
        <w:t>Os preços constantes da Proposta Comercial não poderão ser superiores aos fixados no Anexo I deste edital.</w:t>
      </w:r>
    </w:p>
    <w:p w14:paraId="58CE744B" w14:textId="77777777" w:rsidR="00E831DD" w:rsidRPr="009B515E" w:rsidRDefault="00E831DD" w:rsidP="009B515E">
      <w:pPr>
        <w:pStyle w:val="Ttulo1"/>
      </w:pPr>
      <w:r w:rsidRPr="009B515E">
        <w:t xml:space="preserve">DA ABERTURA DOS ENVELOPES </w:t>
      </w:r>
    </w:p>
    <w:p w14:paraId="03503ACA" w14:textId="77777777" w:rsidR="00E831DD" w:rsidRPr="009B515E" w:rsidRDefault="00E831DD" w:rsidP="009B515E">
      <w:pPr>
        <w:pStyle w:val="N11"/>
      </w:pPr>
      <w:r w:rsidRPr="009B515E">
        <w:t>A licitação será processada e julgada observadas as seguintes etapas consecutivas:</w:t>
      </w:r>
    </w:p>
    <w:p w14:paraId="37EC0D2F" w14:textId="77777777" w:rsidR="00E831DD" w:rsidRPr="009B515E" w:rsidRDefault="00E831DD" w:rsidP="009B515E">
      <w:pPr>
        <w:pStyle w:val="N111"/>
        <w:ind w:left="284"/>
      </w:pPr>
      <w:r w:rsidRPr="009B515E">
        <w:t xml:space="preserve">realização de sessão pública em dia, hora e local designados para recebimento dos envelopes contendo as propostas e os documentos relativos à habilitação, bem </w:t>
      </w:r>
      <w:r w:rsidRPr="009B515E">
        <w:lastRenderedPageBreak/>
        <w:t>como da declaração dando ciência de que o licitante cumpre plenamente os requisitos de habilitação;</w:t>
      </w:r>
    </w:p>
    <w:p w14:paraId="75C28796" w14:textId="77777777" w:rsidR="00E831DD" w:rsidRPr="009B515E" w:rsidRDefault="00E831DD" w:rsidP="009B515E">
      <w:pPr>
        <w:pStyle w:val="N111"/>
        <w:ind w:left="284"/>
      </w:pPr>
      <w:r w:rsidRPr="009B515E">
        <w:t>abertura dos envelopes contendo as propostas dos concorrentes;</w:t>
      </w:r>
    </w:p>
    <w:p w14:paraId="42D86939" w14:textId="77777777" w:rsidR="00E831DD" w:rsidRPr="009B515E" w:rsidRDefault="00E831DD" w:rsidP="009B515E">
      <w:pPr>
        <w:pStyle w:val="N111"/>
        <w:ind w:left="284"/>
      </w:pPr>
      <w:r w:rsidRPr="009B515E">
        <w:t>verificação da conformidade e compatibilidade de cada proposta com os requisitos e as especificações do edital ou convite e, conforme o caso, com os preços correntes no mercado ou os fixados pela Administração ou pelo órgão oficial competente ou, ainda, com os preços constantes do sistema de registro de preços, quando houver, promovendo-se a desclassificação das propostas desconformes ou incompatíveis;</w:t>
      </w:r>
    </w:p>
    <w:p w14:paraId="0349808F" w14:textId="77777777" w:rsidR="00E831DD" w:rsidRPr="009B515E" w:rsidRDefault="00E831DD" w:rsidP="009B515E">
      <w:pPr>
        <w:pStyle w:val="N111"/>
        <w:ind w:left="284"/>
      </w:pPr>
      <w:r w:rsidRPr="009B515E">
        <w:t>julgamento e classificação das propostas, de acordo com os critérios de avaliação do ato convocatório;</w:t>
      </w:r>
    </w:p>
    <w:p w14:paraId="35D5A10D" w14:textId="77777777" w:rsidR="00E831DD" w:rsidRPr="009B515E" w:rsidRDefault="00E831DD" w:rsidP="009B515E">
      <w:pPr>
        <w:pStyle w:val="N111"/>
        <w:ind w:left="284"/>
      </w:pPr>
      <w:r w:rsidRPr="009B515E">
        <w:t>devolução dos envelopes fechados aos concorrentes desclassificados, com a respectiva documentação de habilitação, desde que não tenha havido recurso ou após a sua denegação;</w:t>
      </w:r>
    </w:p>
    <w:p w14:paraId="5F9044EB" w14:textId="4D4BF73E" w:rsidR="00E831DD" w:rsidRDefault="00E831DD" w:rsidP="009B515E">
      <w:pPr>
        <w:pStyle w:val="N111"/>
        <w:ind w:left="284"/>
      </w:pPr>
      <w:r w:rsidRPr="009B515E">
        <w:t>abertura dos envelopes e apreciação da documentação relativa à habilitação dos concorrentes cujas propostas tenham sido classificadas até os 3 (três) primeiros lugares;</w:t>
      </w:r>
    </w:p>
    <w:p w14:paraId="3A4D344B" w14:textId="77777777" w:rsidR="00DC7FC6" w:rsidRPr="001017E8" w:rsidRDefault="00DC7FC6" w:rsidP="00DC7FC6">
      <w:pPr>
        <w:pStyle w:val="N1111"/>
        <w:ind w:left="567"/>
      </w:pPr>
      <w:r w:rsidRPr="001017E8">
        <w:t>Como condição prévia ao exame da documentação d</w:t>
      </w:r>
      <w:r>
        <w:t>e habilitação</w:t>
      </w:r>
      <w:r w:rsidRPr="001017E8">
        <w:t xml:space="preserve">, </w:t>
      </w:r>
      <w:r>
        <w:t xml:space="preserve">a Comissão de Licitação </w:t>
      </w:r>
      <w:r w:rsidRPr="001017E8">
        <w:t>verificará o eventual descumprimento das condições de participação, especialmente quanto à existência de sanção que impeça a participação no certame ou a futura contratação, mediante a consulta aos seguintes cadastros:</w:t>
      </w:r>
    </w:p>
    <w:p w14:paraId="3EDC0367" w14:textId="77777777" w:rsidR="00DC7FC6" w:rsidRPr="001017E8" w:rsidRDefault="00DC7FC6" w:rsidP="00A834CE">
      <w:pPr>
        <w:pStyle w:val="Nabc"/>
        <w:ind w:left="567"/>
      </w:pPr>
      <w:r>
        <w:t>Cadastro de Fornecedores do Estado do Espírito Santo – CRC/ES</w:t>
      </w:r>
      <w:r w:rsidRPr="001017E8">
        <w:t xml:space="preserve"> (</w:t>
      </w:r>
      <w:hyperlink r:id="rId8" w:history="1">
        <w:r w:rsidRPr="001017E8">
          <w:rPr>
            <w:rStyle w:val="Hyperlink"/>
          </w:rPr>
          <w:t>https://www.siga.es.gov.br/sgc/faces/pub/sgc/tabbasicas/FornecedoresSancionadosPageList.jsp?opcao=todos</w:t>
        </w:r>
      </w:hyperlink>
      <w:r w:rsidRPr="001017E8">
        <w:t>)</w:t>
      </w:r>
      <w:r>
        <w:t>.</w:t>
      </w:r>
    </w:p>
    <w:p w14:paraId="197B5E50" w14:textId="77777777" w:rsidR="00DC7FC6" w:rsidRDefault="00DC7FC6" w:rsidP="00A834CE">
      <w:pPr>
        <w:pStyle w:val="Nabc"/>
        <w:ind w:left="567"/>
        <w:rPr>
          <w:rFonts w:cs="Arial"/>
          <w:szCs w:val="24"/>
        </w:rPr>
      </w:pPr>
      <w:r w:rsidRPr="001017E8">
        <w:rPr>
          <w:rFonts w:cs="Arial"/>
          <w:szCs w:val="24"/>
        </w:rPr>
        <w:t>Cadastro Nacional de Empresas Inidôneas e Suspensas</w:t>
      </w:r>
      <w:r>
        <w:rPr>
          <w:rFonts w:cs="Arial"/>
          <w:szCs w:val="24"/>
        </w:rPr>
        <w:t xml:space="preserve"> </w:t>
      </w:r>
      <w:r w:rsidRPr="001017E8">
        <w:rPr>
          <w:rFonts w:cs="Arial"/>
          <w:szCs w:val="24"/>
        </w:rPr>
        <w:t>- CEIS, mantido pela Controladoria-Geral da União (</w:t>
      </w:r>
      <w:hyperlink r:id="rId9" w:history="1">
        <w:r w:rsidRPr="001017E8">
          <w:rPr>
            <w:rStyle w:val="Hyperlink"/>
            <w:rFonts w:cs="Arial"/>
            <w:szCs w:val="24"/>
          </w:rPr>
          <w:t>www.portaldatransparencia.gov.br/ceis</w:t>
        </w:r>
      </w:hyperlink>
      <w:r w:rsidRPr="001017E8">
        <w:rPr>
          <w:rFonts w:cs="Arial"/>
          <w:szCs w:val="24"/>
        </w:rPr>
        <w:t>)</w:t>
      </w:r>
      <w:r>
        <w:rPr>
          <w:rFonts w:cs="Arial"/>
          <w:szCs w:val="24"/>
        </w:rPr>
        <w:t>.</w:t>
      </w:r>
    </w:p>
    <w:p w14:paraId="2CDDD903" w14:textId="77777777" w:rsidR="00DC7FC6" w:rsidRPr="001017E8" w:rsidRDefault="00DC7FC6" w:rsidP="00A834CE">
      <w:pPr>
        <w:pStyle w:val="N1111"/>
        <w:numPr>
          <w:ilvl w:val="4"/>
          <w:numId w:val="4"/>
        </w:numPr>
        <w:ind w:left="851"/>
      </w:pPr>
      <w:r w:rsidRPr="001017E8">
        <w:t>A consulta aos cadastros será realizada em nome da empresa licitante e</w:t>
      </w:r>
      <w:r>
        <w:t xml:space="preserve"> </w:t>
      </w:r>
      <w:r w:rsidRPr="001017E8">
        <w:t xml:space="preserve">também </w:t>
      </w:r>
      <w:r>
        <w:t xml:space="preserve">em nome </w:t>
      </w:r>
      <w:r w:rsidRPr="001017E8">
        <w:t>de seu</w:t>
      </w:r>
      <w:r>
        <w:t>s</w:t>
      </w:r>
      <w:r w:rsidRPr="001017E8">
        <w:t xml:space="preserve"> sócio</w:t>
      </w:r>
      <w:r>
        <w:t>s majoritários</w:t>
      </w:r>
      <w:r w:rsidRPr="001017E8">
        <w:t>, por força do art</w:t>
      </w:r>
      <w:r>
        <w:t>.</w:t>
      </w:r>
      <w:r w:rsidRPr="001017E8">
        <w:t xml:space="preserve"> 12 da Lei 8.429/1992, que prevê dentre as sanções impostas ao responsável pela prática de ato de improbidade administrativa, a proibição de contratar com o Poder Público, inclusive por intermédio de pessoa jurídica da qual seja sócio majoritário. </w:t>
      </w:r>
    </w:p>
    <w:p w14:paraId="55DB1989" w14:textId="77777777" w:rsidR="00DC7FC6" w:rsidRPr="001017E8" w:rsidRDefault="00DC7FC6" w:rsidP="00A834CE">
      <w:pPr>
        <w:pStyle w:val="N1111"/>
        <w:numPr>
          <w:ilvl w:val="4"/>
          <w:numId w:val="4"/>
        </w:numPr>
        <w:ind w:left="851"/>
      </w:pPr>
      <w:r w:rsidRPr="001017E8">
        <w:t>Constatada a existência de sanção</w:t>
      </w:r>
      <w:r>
        <w:t xml:space="preserve"> que inviabilize a participação ou contratação</w:t>
      </w:r>
      <w:r w:rsidRPr="001017E8">
        <w:t xml:space="preserve">, </w:t>
      </w:r>
      <w:r>
        <w:t>a Comissão de Licitação</w:t>
      </w:r>
      <w:r w:rsidRPr="001017E8">
        <w:t xml:space="preserve"> reputará o licitante</w:t>
      </w:r>
      <w:r w:rsidRPr="00215CC5">
        <w:t xml:space="preserve"> desclassificado</w:t>
      </w:r>
      <w:r w:rsidRPr="001017E8">
        <w:t xml:space="preserve">, por falta de condição de participação. </w:t>
      </w:r>
    </w:p>
    <w:p w14:paraId="3CB0CA02" w14:textId="77777777" w:rsidR="00E831DD" w:rsidRPr="009B515E" w:rsidRDefault="00E831DD" w:rsidP="009B515E">
      <w:pPr>
        <w:pStyle w:val="N111"/>
        <w:ind w:left="284"/>
      </w:pPr>
      <w:r w:rsidRPr="009B515E">
        <w:t>deliberação da Comissão de Licitação sobre a habilitação dos 3 (três) primeiros classificados;</w:t>
      </w:r>
    </w:p>
    <w:p w14:paraId="65427203" w14:textId="670BD105" w:rsidR="00E831DD" w:rsidRPr="009B515E" w:rsidRDefault="00E831DD" w:rsidP="009B515E">
      <w:pPr>
        <w:pStyle w:val="N111"/>
        <w:ind w:left="284"/>
      </w:pPr>
      <w:r w:rsidRPr="009B515E">
        <w:t xml:space="preserve">se for o caso, abertura dos envelopes e apreciação da documentação relativa à habilitação de tantos concorrentes classificados quantos forem os inabilitados no julgamento previsto </w:t>
      </w:r>
      <w:r w:rsidRPr="004F3D8F">
        <w:t xml:space="preserve">no </w:t>
      </w:r>
      <w:r w:rsidR="002D7302" w:rsidRPr="004F3D8F">
        <w:t>item antecedente</w:t>
      </w:r>
      <w:r w:rsidR="004F3D8F" w:rsidRPr="004F3D8F">
        <w:t>;</w:t>
      </w:r>
    </w:p>
    <w:p w14:paraId="411CBB46" w14:textId="77777777" w:rsidR="00E831DD" w:rsidRPr="009B515E" w:rsidRDefault="00E831DD" w:rsidP="009B515E">
      <w:pPr>
        <w:pStyle w:val="N111"/>
        <w:ind w:left="284"/>
      </w:pPr>
      <w:r w:rsidRPr="009B515E">
        <w:lastRenderedPageBreak/>
        <w:t>deliberação final da autoridade competente quanto à homologação do procedimento licitatório e adjudicação do objeto da licitação ao licitante vencedor, no prazo de 10 (dez) dias úteis após o julgamento.</w:t>
      </w:r>
    </w:p>
    <w:p w14:paraId="064952A3" w14:textId="77777777" w:rsidR="00E831DD" w:rsidRPr="009B515E" w:rsidRDefault="00E831DD" w:rsidP="009B515E">
      <w:pPr>
        <w:pStyle w:val="N11"/>
      </w:pPr>
      <w:r w:rsidRPr="009B515E">
        <w:t>No dia marcado neste edital os envelopes serão abertos com chamada das empresas e anotação em ata dos representantes dos licitantes presentes.</w:t>
      </w:r>
    </w:p>
    <w:p w14:paraId="45F3E166" w14:textId="77777777" w:rsidR="00E831DD" w:rsidRPr="009B515E" w:rsidRDefault="00E831DD" w:rsidP="009B515E">
      <w:pPr>
        <w:pStyle w:val="N11"/>
      </w:pPr>
      <w:r w:rsidRPr="009B515E">
        <w:t>Todos os documentos e propostas serão rubricados pelos licitantes presentes e pela Comissão.</w:t>
      </w:r>
    </w:p>
    <w:p w14:paraId="381AEA03" w14:textId="77777777" w:rsidR="00E831DD" w:rsidRPr="009B515E" w:rsidRDefault="00E831DD" w:rsidP="009B515E">
      <w:pPr>
        <w:pStyle w:val="N11"/>
      </w:pPr>
      <w:r w:rsidRPr="009B515E">
        <w:t>A habilitação do licitante vencedor que se declarar cadastrado no CRC/ES, no que tange exclusivamente aos documentos por ele abrangidos, será verificada por meio de consulta efetuada pela CPL.</w:t>
      </w:r>
    </w:p>
    <w:p w14:paraId="7B903467" w14:textId="77777777" w:rsidR="00E831DD" w:rsidRPr="009B515E" w:rsidRDefault="00E831DD" w:rsidP="009B515E">
      <w:pPr>
        <w:pStyle w:val="N111"/>
        <w:ind w:left="284"/>
      </w:pPr>
      <w:r w:rsidRPr="009B515E">
        <w:t>Estando dentro da validade o cadastro do licitante junto ao CRC/ES, mas algum documento apresentado já estiver vencido, este deverá ser apresentado junto a CPL para fins de comprovar sua regularidade habilitatória, salvo a hipótese prevista na Lei Complementar nº 123/2006.</w:t>
      </w:r>
    </w:p>
    <w:p w14:paraId="66373FEA" w14:textId="77777777" w:rsidR="00E831DD" w:rsidRPr="009B515E" w:rsidRDefault="00E831DD" w:rsidP="009B515E">
      <w:pPr>
        <w:pStyle w:val="N11"/>
      </w:pPr>
      <w:r w:rsidRPr="009B515E">
        <w:t>A Comissão de Licitação lavrará atas circunstanciadas, registrando todos os atos praticados no decorrer da abertura deste processo licitatório, que serão assinadas pelos licitantes presentes e todos os membros da comissão, ficando os documentos à disposição dos licitantes para exame.</w:t>
      </w:r>
    </w:p>
    <w:p w14:paraId="709BCE72" w14:textId="77777777" w:rsidR="00E831DD" w:rsidRPr="009B515E" w:rsidRDefault="00E831DD" w:rsidP="009B515E">
      <w:pPr>
        <w:pStyle w:val="N11"/>
      </w:pPr>
      <w:r w:rsidRPr="009B515E">
        <w:t>É facultado à Comissão ou autoridade superior, em qualquer fase da licitação, promover diligência destinada a esclarecer ou complementar a instrução do processo licitatório, vedada a criação de exigência não prevista no edital.</w:t>
      </w:r>
    </w:p>
    <w:p w14:paraId="244BCE79" w14:textId="77777777" w:rsidR="00E831DD" w:rsidRPr="009B515E" w:rsidRDefault="00E831DD" w:rsidP="009B515E">
      <w:pPr>
        <w:pStyle w:val="N11"/>
      </w:pPr>
      <w:r w:rsidRPr="009B515E">
        <w:t>Para os efeitos do disposto no item 7.1.6, admitir-se-á o saneamento de falhas, desde que, a critério da Comissão de Licitação, os elementos faltantes possam ser apresentados no prazo máximo de 3 (três) dias, sob pena de inabilitação do licitante e aplicação da multa prevista no edital.</w:t>
      </w:r>
    </w:p>
    <w:p w14:paraId="0B3CB088" w14:textId="77777777" w:rsidR="00E831DD" w:rsidRPr="009B515E" w:rsidRDefault="00E831DD" w:rsidP="009B515E">
      <w:pPr>
        <w:pStyle w:val="N11"/>
      </w:pPr>
      <w:r w:rsidRPr="009B515E">
        <w:t>Os erros materiais irrelevantes serão objeto de saneamento, mediante ato motivado da Comissão de Licitação.</w:t>
      </w:r>
    </w:p>
    <w:p w14:paraId="324D0A34" w14:textId="77777777" w:rsidR="00E831DD" w:rsidRPr="009B515E" w:rsidRDefault="00E831DD" w:rsidP="009B515E">
      <w:pPr>
        <w:pStyle w:val="N11"/>
      </w:pPr>
      <w:r w:rsidRPr="009B515E">
        <w:t>É vedada a participação de uma única pessoa como representante de mais de um licitante.</w:t>
      </w:r>
    </w:p>
    <w:p w14:paraId="508D3A97" w14:textId="77777777" w:rsidR="00E831DD" w:rsidRPr="009B515E" w:rsidRDefault="00E831DD" w:rsidP="009B515E">
      <w:pPr>
        <w:pStyle w:val="N11"/>
      </w:pPr>
      <w:r w:rsidRPr="009B515E">
        <w:t>Não cabe desistência de proposta durante o processo licitatório, salvo por motivo justo decorrente de fato superveniente e aceito pela Comissão.</w:t>
      </w:r>
    </w:p>
    <w:p w14:paraId="550D9A8E" w14:textId="77777777" w:rsidR="00E831DD" w:rsidRPr="009B515E" w:rsidRDefault="00E831DD" w:rsidP="009B515E">
      <w:pPr>
        <w:pStyle w:val="N11"/>
      </w:pPr>
      <w:r w:rsidRPr="009B515E">
        <w:t>Os envelopes dos licitantes ficarão sob a responsabilidade da Comissão de Licitação, sendo devolvidos fechados aos licitantes desclassificados os envelopes contendo os documentos de habilitação, desde que não tenha havido recurso ou após sua denegação.</w:t>
      </w:r>
    </w:p>
    <w:p w14:paraId="05EF226A" w14:textId="77777777" w:rsidR="00E831DD" w:rsidRPr="009B515E" w:rsidRDefault="00E831DD" w:rsidP="009B515E">
      <w:pPr>
        <w:pStyle w:val="N11"/>
      </w:pPr>
      <w:r w:rsidRPr="009B515E">
        <w:t>Qualquer licitante, através de seu representante legal, poderá fazer constar em ata suas reclamações, ficando a critério dos membros da comissão acatá-las ou não, considerando não possuírem estas efeito de recurso, que deve obedecer ao procedimento apropriado.</w:t>
      </w:r>
    </w:p>
    <w:p w14:paraId="4207F468" w14:textId="77777777" w:rsidR="00E831DD" w:rsidRPr="009B515E" w:rsidRDefault="00E831DD" w:rsidP="009B515E">
      <w:pPr>
        <w:pStyle w:val="N11"/>
      </w:pPr>
      <w:r w:rsidRPr="009B515E">
        <w:lastRenderedPageBreak/>
        <w:t>O resultado da análise das propostas será comunicado aos licitantes após o encerramento dessa primeira fase do processo, o que poderá ocorrer na mesma data da abertura dos respectivos envelopes, com registro em ata, ou por meio de publicação na Imprensa Oficial.</w:t>
      </w:r>
    </w:p>
    <w:p w14:paraId="46380097" w14:textId="77777777" w:rsidR="00E831DD" w:rsidRPr="009B515E" w:rsidRDefault="00E831DD" w:rsidP="009B515E">
      <w:pPr>
        <w:pStyle w:val="N11"/>
      </w:pPr>
      <w:r w:rsidRPr="009B515E">
        <w:t>Havendo renúncia expressa de todos os licitantes a qualquer recurso contra o julgamento das propostas comerciais, os envelopes “Habilitação” dos até três primeiros colocados serão abertos imediatamente após encerrados os procedimentos relativos à fase de propostas. Caso contrário, a comissão de licitação marcará nova data para abertura.</w:t>
      </w:r>
    </w:p>
    <w:p w14:paraId="6D7B6D48" w14:textId="18AB54EB" w:rsidR="00E831DD" w:rsidRDefault="00E831DD" w:rsidP="009B515E">
      <w:pPr>
        <w:pStyle w:val="N11"/>
      </w:pPr>
      <w:r w:rsidRPr="009B515E">
        <w:t>Ocorrendo a desclassificação de todas as propostas ou a inabilitação de todos os licitantes, a Administração poderá fixar aos licitantes o prazo de 08 (oito) dias úteis para a apresentação de outras propostas ou nova documentação.</w:t>
      </w:r>
    </w:p>
    <w:p w14:paraId="0179FC68" w14:textId="77777777" w:rsidR="00B20092" w:rsidRDefault="00B20092" w:rsidP="00B20092">
      <w:pPr>
        <w:pStyle w:val="PGE-NotaExplicativa"/>
      </w:pPr>
      <w:r w:rsidRPr="006F5C30">
        <w:t>Nota Explicativa:</w:t>
      </w:r>
      <w:r>
        <w:t xml:space="preserve"> Caso a licitação seja processada pelo rito ordinário (habilitação antes do julgamento de preços), estabelecido na Lei Federal 8.666/1993, a redação do item 7 – DA ABERTURA DOS ENVELOPES (acima) deverá ser substituída pelo texto abaixo (destacado em vermelho). </w:t>
      </w:r>
    </w:p>
    <w:p w14:paraId="3FD4C320" w14:textId="77777777" w:rsidR="00B20092" w:rsidRDefault="00B20092" w:rsidP="00B20092">
      <w:pPr>
        <w:pStyle w:val="PGE-NotaExplicativa"/>
      </w:pPr>
      <w:r>
        <w:t>Caso contrário, o texto abaixo (em vermelho), deverá ser excluído.</w:t>
      </w:r>
    </w:p>
    <w:p w14:paraId="4BAC1539" w14:textId="77777777" w:rsidR="00B20092" w:rsidRPr="008C2596" w:rsidRDefault="00B20092" w:rsidP="00B20092">
      <w:pPr>
        <w:pStyle w:val="Ttulo1"/>
        <w:numPr>
          <w:ilvl w:val="0"/>
          <w:numId w:val="24"/>
        </w:numPr>
        <w:rPr>
          <w:color w:val="FF0000"/>
        </w:rPr>
      </w:pPr>
      <w:r w:rsidRPr="008C2596">
        <w:rPr>
          <w:color w:val="FF0000"/>
        </w:rPr>
        <w:t>DA ABERTURA DOS ENVELOPES</w:t>
      </w:r>
    </w:p>
    <w:p w14:paraId="23B6F67D" w14:textId="77777777" w:rsidR="00B20092" w:rsidRPr="008C2596" w:rsidRDefault="00B20092" w:rsidP="00B20092">
      <w:pPr>
        <w:pStyle w:val="N11"/>
        <w:rPr>
          <w:color w:val="FF0000"/>
        </w:rPr>
      </w:pPr>
      <w:r w:rsidRPr="008C2596">
        <w:rPr>
          <w:color w:val="FF0000"/>
        </w:rPr>
        <w:t>No dia marcado neste edital os envelopes serão abertos com chamada das empresas e anotação em ata dos representantes dos licitantes presentes.</w:t>
      </w:r>
    </w:p>
    <w:p w14:paraId="3D1AD787" w14:textId="7921CCD3" w:rsidR="00B20092" w:rsidRDefault="00B20092" w:rsidP="00B20092">
      <w:pPr>
        <w:pStyle w:val="N11"/>
        <w:rPr>
          <w:color w:val="FF0000"/>
        </w:rPr>
      </w:pPr>
      <w:r w:rsidRPr="008C2596">
        <w:rPr>
          <w:color w:val="FF0000"/>
        </w:rPr>
        <w:t>Os documentos constantes dos envelopes “Habilitação” serão rubricados por todos os licitantes presentes e pelos membros da Comissão de Licitação, permitindo-se aos interessados o exame dos mesmos no local.</w:t>
      </w:r>
    </w:p>
    <w:p w14:paraId="5DD6AB7A" w14:textId="77777777" w:rsidR="009C56F6" w:rsidRPr="00651DDE" w:rsidRDefault="009C56F6" w:rsidP="009C56F6">
      <w:pPr>
        <w:pStyle w:val="N111"/>
        <w:ind w:left="284"/>
        <w:rPr>
          <w:color w:val="FF0000"/>
        </w:rPr>
      </w:pPr>
      <w:r w:rsidRPr="00651DDE">
        <w:rPr>
          <w:color w:val="FF0000"/>
        </w:rPr>
        <w:t>Como condição prévia ao exame da documentação de habilitação, a Comissão de Licitação verificará o eventual descumprimento das condições de participação, especialmente quanto à existência de sanção que impeça a participação no certame ou a futura contratação, mediante a consulta aos seguintes cadastros:</w:t>
      </w:r>
    </w:p>
    <w:p w14:paraId="0F7D4163" w14:textId="77777777" w:rsidR="009C56F6" w:rsidRPr="008E6CA9" w:rsidRDefault="009C56F6" w:rsidP="008E6CA9">
      <w:pPr>
        <w:pStyle w:val="Nabc"/>
        <w:ind w:left="284"/>
        <w:rPr>
          <w:color w:val="FF0000"/>
        </w:rPr>
      </w:pPr>
      <w:r w:rsidRPr="008E6CA9">
        <w:rPr>
          <w:color w:val="FF0000"/>
        </w:rPr>
        <w:t>Cadastro de Fornecedores do Estado do Espírito Santo – CRC/ES (</w:t>
      </w:r>
      <w:hyperlink r:id="rId10" w:history="1">
        <w:r w:rsidRPr="008E6CA9">
          <w:rPr>
            <w:rStyle w:val="Hyperlink"/>
            <w:color w:val="FF0000"/>
          </w:rPr>
          <w:t>https://www.siga.es.gov.br/sgc/faces/pub/sgc/tabbasicas/FornecedoresSancionadosPageList.jsp?opcao=todos</w:t>
        </w:r>
      </w:hyperlink>
      <w:r w:rsidRPr="008E6CA9">
        <w:rPr>
          <w:color w:val="FF0000"/>
        </w:rPr>
        <w:t>).</w:t>
      </w:r>
    </w:p>
    <w:p w14:paraId="5342332D" w14:textId="77777777" w:rsidR="009C56F6" w:rsidRPr="008E6CA9" w:rsidRDefault="009C56F6" w:rsidP="008E6CA9">
      <w:pPr>
        <w:pStyle w:val="Nabc"/>
        <w:ind w:left="284"/>
        <w:rPr>
          <w:rFonts w:cs="Arial"/>
          <w:color w:val="FF0000"/>
          <w:szCs w:val="24"/>
        </w:rPr>
      </w:pPr>
      <w:r w:rsidRPr="008E6CA9">
        <w:rPr>
          <w:rFonts w:cs="Arial"/>
          <w:color w:val="FF0000"/>
          <w:szCs w:val="24"/>
        </w:rPr>
        <w:t>Cadastro Nacional de Empresas Inidôneas e Suspensas - CEIS, mantido pela Controladoria-Geral da União (</w:t>
      </w:r>
      <w:hyperlink r:id="rId11" w:history="1">
        <w:r w:rsidRPr="008E6CA9">
          <w:rPr>
            <w:rStyle w:val="Hyperlink"/>
            <w:rFonts w:cs="Arial"/>
            <w:color w:val="FF0000"/>
            <w:szCs w:val="24"/>
          </w:rPr>
          <w:t>www.portaldatransparencia.gov.br/ceis</w:t>
        </w:r>
      </w:hyperlink>
      <w:r w:rsidRPr="008E6CA9">
        <w:rPr>
          <w:rFonts w:cs="Arial"/>
          <w:color w:val="FF0000"/>
          <w:szCs w:val="24"/>
        </w:rPr>
        <w:t>).</w:t>
      </w:r>
    </w:p>
    <w:p w14:paraId="2DB238BD" w14:textId="77777777" w:rsidR="009C56F6" w:rsidRPr="008E6CA9" w:rsidRDefault="009C56F6" w:rsidP="008E6CA9">
      <w:pPr>
        <w:pStyle w:val="N1111"/>
        <w:ind w:left="567"/>
        <w:rPr>
          <w:color w:val="FF0000"/>
        </w:rPr>
      </w:pPr>
      <w:r w:rsidRPr="008E6CA9">
        <w:rPr>
          <w:color w:val="FF0000"/>
        </w:rPr>
        <w:t xml:space="preserve">A consulta aos cadastros será realizada em nome da empresa licitante e também em nome de seus sócios majoritários, por força do art. 12 da Lei 8.429/1992, que prevê dentre as sanções impostas ao responsável pela prática de ato de improbidade administrativa, a proibição de contratar com o Poder Público, inclusive por intermédio de pessoa jurídica da qual seja sócio majoritário. </w:t>
      </w:r>
    </w:p>
    <w:p w14:paraId="29377A03" w14:textId="77777777" w:rsidR="009C56F6" w:rsidRPr="008E6CA9" w:rsidRDefault="009C56F6" w:rsidP="008E6CA9">
      <w:pPr>
        <w:pStyle w:val="N1111"/>
        <w:ind w:left="567"/>
        <w:rPr>
          <w:color w:val="FF0000"/>
        </w:rPr>
      </w:pPr>
      <w:r w:rsidRPr="008E6CA9">
        <w:rPr>
          <w:color w:val="FF0000"/>
        </w:rPr>
        <w:t>Constatada a existência de sanção que inviabilize a participação ou contratação, a Comissão de Licitação reputará o licitante desclassificado, por falta de condição de participação.</w:t>
      </w:r>
    </w:p>
    <w:p w14:paraId="49CB1FC6" w14:textId="77777777" w:rsidR="00B20092" w:rsidRPr="008C2596" w:rsidRDefault="00B20092" w:rsidP="00B20092">
      <w:pPr>
        <w:pStyle w:val="N11"/>
        <w:rPr>
          <w:color w:val="FF0000"/>
        </w:rPr>
      </w:pPr>
      <w:r w:rsidRPr="008C2596">
        <w:rPr>
          <w:color w:val="FF0000"/>
        </w:rPr>
        <w:lastRenderedPageBreak/>
        <w:t>O resultado da análise dos documentos de habilitação será comunicado aos licitantes após o encerramento dessa primeira fase dos trabalhos, o que poderá ocorrer na mesma data da abertura dos respectivos envelopes ou por meio de publicação na Imprensa Oficial.</w:t>
      </w:r>
    </w:p>
    <w:p w14:paraId="108EBE95" w14:textId="77777777" w:rsidR="00B20092" w:rsidRPr="008C2596" w:rsidRDefault="00B20092" w:rsidP="00B20092">
      <w:pPr>
        <w:pStyle w:val="N11"/>
        <w:rPr>
          <w:color w:val="FF0000"/>
        </w:rPr>
      </w:pPr>
      <w:r w:rsidRPr="008C2596">
        <w:rPr>
          <w:color w:val="FF0000"/>
        </w:rPr>
        <w:t xml:space="preserve">A habilitação </w:t>
      </w:r>
      <w:r w:rsidRPr="008C2596">
        <w:rPr>
          <w:snapToGrid w:val="0"/>
          <w:color w:val="FF0000"/>
        </w:rPr>
        <w:t>do licitante vencedor que se declarar cadastrado no CRC/ES, no que tange exclusivamente aos documentos por ele abrangidos, será verificada por meio de consulta efetuada pela CPL.</w:t>
      </w:r>
    </w:p>
    <w:p w14:paraId="4F3210D3" w14:textId="77777777" w:rsidR="00B20092" w:rsidRPr="008C2596" w:rsidRDefault="00B20092" w:rsidP="00B20092">
      <w:pPr>
        <w:pStyle w:val="N111"/>
        <w:ind w:left="284"/>
        <w:rPr>
          <w:color w:val="FF0000"/>
        </w:rPr>
      </w:pPr>
      <w:r w:rsidRPr="008C2596">
        <w:rPr>
          <w:color w:val="FF0000"/>
        </w:rPr>
        <w:t>Estando dentro da validade o cadastro do licitante junto ao CRC/ES, mas algum documento apresentado já estiver vencido, este deverá ser apresentado junto a CPL para fins de comprovar sua regularidade habilitatória, salvo a hipótese prevista na Lei Complementar nº 123/2006.</w:t>
      </w:r>
    </w:p>
    <w:p w14:paraId="4EBC5F6B" w14:textId="77777777" w:rsidR="00B20092" w:rsidRPr="008C2596" w:rsidRDefault="00B20092" w:rsidP="00B20092">
      <w:pPr>
        <w:pStyle w:val="N11"/>
        <w:rPr>
          <w:color w:val="FF0000"/>
        </w:rPr>
      </w:pPr>
      <w:r w:rsidRPr="008C2596">
        <w:rPr>
          <w:color w:val="FF0000"/>
        </w:rPr>
        <w:t>Os envelopes “Proposta Comercial” dos licitantes inabilitados serão devolvidos aos respectivos proponentes fechados, desde que, decorrido o prazo legal, não tenha havido recurso, ou após a denegação dos eventualmente interpostos.</w:t>
      </w:r>
    </w:p>
    <w:p w14:paraId="2BA573E0" w14:textId="77777777" w:rsidR="00B20092" w:rsidRPr="008C2596" w:rsidRDefault="00B20092" w:rsidP="00B20092">
      <w:pPr>
        <w:pStyle w:val="N11"/>
        <w:rPr>
          <w:color w:val="FF0000"/>
        </w:rPr>
      </w:pPr>
      <w:r w:rsidRPr="008C2596">
        <w:rPr>
          <w:color w:val="FF0000"/>
        </w:rPr>
        <w:t>Havendo renúncia expressa de todos os licitantes a qualquer recurso contra o julgamento de Habilitação, os envelopes “Proposta Comercial” dos licitantes habilitados serão abertos imediatamente após encerrados os procedimentos relativos à fase de habilitação. Caso contrário, a Comissão de Licitação marcará nova data para abertura.</w:t>
      </w:r>
    </w:p>
    <w:p w14:paraId="055B105A" w14:textId="77777777" w:rsidR="00B20092" w:rsidRPr="008C2596" w:rsidRDefault="00B20092" w:rsidP="00B20092">
      <w:pPr>
        <w:pStyle w:val="N11"/>
        <w:rPr>
          <w:color w:val="FF0000"/>
        </w:rPr>
      </w:pPr>
      <w:r w:rsidRPr="008C2596">
        <w:rPr>
          <w:color w:val="FF0000"/>
        </w:rPr>
        <w:t>A abertura de todos os envelopes será realizada no local definido neste Edital, sendo lavrada ata circunstanciada, assinada pelos Licitantes presentes e todos os membros da Comissão, ficando os documentos à disposição dos licitantes para exame.</w:t>
      </w:r>
    </w:p>
    <w:p w14:paraId="118EF41C" w14:textId="77777777" w:rsidR="00B20092" w:rsidRPr="008C2596" w:rsidRDefault="00B20092" w:rsidP="00B20092">
      <w:pPr>
        <w:pStyle w:val="N11"/>
        <w:rPr>
          <w:color w:val="FF0000"/>
        </w:rPr>
      </w:pPr>
      <w:r w:rsidRPr="008C2596">
        <w:rPr>
          <w:color w:val="FF0000"/>
        </w:rPr>
        <w:t>É facultado à CPL ou ao Secretário/Dirigente, em qualquer fase, a promoção de diligência destinada a esclarecer ou a complementar a instrução do processo, não sendo aceita a inclusão de qualquer documento ou informação após a hora prevista para recebimento dos envelopes.</w:t>
      </w:r>
    </w:p>
    <w:p w14:paraId="34379E7B" w14:textId="77777777" w:rsidR="00B20092" w:rsidRPr="008C2596" w:rsidRDefault="00B20092" w:rsidP="00B20092">
      <w:pPr>
        <w:pStyle w:val="N11"/>
        <w:rPr>
          <w:color w:val="FF0000"/>
        </w:rPr>
      </w:pPr>
      <w:r w:rsidRPr="008C2596">
        <w:rPr>
          <w:color w:val="FF0000"/>
        </w:rPr>
        <w:t>Qualquer licitante, através de seu representante legal, poderá fazer constar em ata suas reclamações, ficando a critério dos membros da Comissão acatá-las ou não, considerando não possuírem estas efeito de recurso, que deve obedecer o procedimento apropriado.</w:t>
      </w:r>
    </w:p>
    <w:p w14:paraId="54C79306" w14:textId="77777777" w:rsidR="00B20092" w:rsidRPr="008C2596" w:rsidRDefault="00B20092" w:rsidP="00B20092">
      <w:pPr>
        <w:pStyle w:val="N11"/>
        <w:rPr>
          <w:color w:val="FF0000"/>
        </w:rPr>
      </w:pPr>
      <w:r w:rsidRPr="008C2596">
        <w:rPr>
          <w:color w:val="FF0000"/>
        </w:rPr>
        <w:t>Ocorrendo a inabilitação de todos os licitantes ou a desclassificação de todas as propostas, a Administração poderá fixar aos licitantes o prazo de 08 (oito) dias úteis para a apresentação de nova documentação ou de outras propostas escoimadas das causas de desclassificação.</w:t>
      </w:r>
    </w:p>
    <w:p w14:paraId="331C477D" w14:textId="77777777" w:rsidR="00E831DD" w:rsidRPr="007F29C1" w:rsidRDefault="00E831DD" w:rsidP="00E831DD">
      <w:pPr>
        <w:pStyle w:val="Ttulo1"/>
      </w:pPr>
      <w:r w:rsidRPr="007F29C1">
        <w:t xml:space="preserve">DA </w:t>
      </w:r>
      <w:r w:rsidRPr="009B515E">
        <w:t>AVALIAÇÃO, JULGAMENTO E CLASSIFICAÇÃO DAS PROPOSTAS</w:t>
      </w:r>
      <w:r w:rsidRPr="007F29C1">
        <w:t xml:space="preserve"> </w:t>
      </w:r>
    </w:p>
    <w:p w14:paraId="5EEF4247" w14:textId="77777777" w:rsidR="00E831DD" w:rsidRPr="009B515E" w:rsidRDefault="00E831DD" w:rsidP="009B515E">
      <w:pPr>
        <w:pStyle w:val="N11"/>
      </w:pPr>
      <w:r w:rsidRPr="009B515E">
        <w:t xml:space="preserve">O julgamento desta licitação será feito pelo critério de </w:t>
      </w:r>
      <w:r w:rsidRPr="00B20092">
        <w:rPr>
          <w:b/>
        </w:rPr>
        <w:t>MENOR PREÇO GLOBAL</w:t>
      </w:r>
      <w:r w:rsidRPr="009B515E">
        <w:t xml:space="preserve"> por lote.</w:t>
      </w:r>
    </w:p>
    <w:p w14:paraId="1BCE7CA8" w14:textId="77777777" w:rsidR="00E831DD" w:rsidRPr="009B515E" w:rsidRDefault="00E831DD" w:rsidP="009B515E">
      <w:pPr>
        <w:pStyle w:val="N11"/>
      </w:pPr>
      <w:r w:rsidRPr="009B515E">
        <w:t>A Comissão Permanente de Licitação examinará as propostas para verificar se estão completas, se não ocorreram quaisquer erros na sua elaboração, e se os documentos foram adequadamente assinados.</w:t>
      </w:r>
    </w:p>
    <w:p w14:paraId="5B90EADB" w14:textId="77777777" w:rsidR="00E831DD" w:rsidRPr="009B515E" w:rsidRDefault="00E831DD" w:rsidP="009B515E">
      <w:pPr>
        <w:pStyle w:val="N11"/>
      </w:pPr>
      <w:r w:rsidRPr="009B515E">
        <w:lastRenderedPageBreak/>
        <w:t>Erros aritméticos serão retificados de acordo com a seguinte base: se houver espaço discrepância entre palavras e cifras, prevalecerá o montante em palavras (por extenso). Se o proponente não aceitar a correção por extenso, sua proposta será rejeitada.</w:t>
      </w:r>
    </w:p>
    <w:p w14:paraId="618ECBBE" w14:textId="77777777" w:rsidR="00E831DD" w:rsidRPr="009B515E" w:rsidRDefault="00E831DD" w:rsidP="009B515E">
      <w:pPr>
        <w:pStyle w:val="N11"/>
      </w:pPr>
      <w:r w:rsidRPr="009B515E">
        <w:t>Serão rejeitadas as propostas que não atenderem a todas as condições deste edital, quer por omissão, quer por discordância, ou que apresentarem rasuras, emendas, borrões ou entrelinhas em suas partes essenciais, de modo a ensejar dúvidas.</w:t>
      </w:r>
    </w:p>
    <w:p w14:paraId="3E2B1F5A" w14:textId="77777777" w:rsidR="00E831DD" w:rsidRPr="009B515E" w:rsidRDefault="00E831DD" w:rsidP="009B515E">
      <w:pPr>
        <w:pStyle w:val="N11"/>
      </w:pPr>
      <w:r w:rsidRPr="009B515E">
        <w:t>Não serão levadas em consideração vantagens não previstas neste edital, nem ofertas de redução sobre a proposta que melhor tenha atendido os interesses da Administração Pública.</w:t>
      </w:r>
    </w:p>
    <w:p w14:paraId="175E85AE" w14:textId="77777777" w:rsidR="00E831DD" w:rsidRPr="009B515E" w:rsidRDefault="00E831DD" w:rsidP="009B515E">
      <w:pPr>
        <w:pStyle w:val="N11"/>
      </w:pPr>
      <w:r w:rsidRPr="009B515E">
        <w:t>A Comissão Permanente de Licitação julgará e classificará as propostas, ordenando-as de forma crescente.</w:t>
      </w:r>
    </w:p>
    <w:p w14:paraId="203B30B7" w14:textId="77777777" w:rsidR="00E831DD" w:rsidRPr="009B515E" w:rsidRDefault="00E831DD" w:rsidP="009B515E">
      <w:pPr>
        <w:pStyle w:val="N11"/>
      </w:pPr>
      <w:r w:rsidRPr="009B515E">
        <w:t xml:space="preserve"> Será declarado vencedor o licitante que ofertar o menor preço global, observadas as condições do item seguinte.</w:t>
      </w:r>
    </w:p>
    <w:p w14:paraId="19C8A16B" w14:textId="77777777" w:rsidR="00E831DD" w:rsidRPr="009B515E" w:rsidRDefault="00E831DD" w:rsidP="009B515E">
      <w:pPr>
        <w:pStyle w:val="N11"/>
      </w:pPr>
      <w:r w:rsidRPr="009B515E">
        <w:t>Se a proposta mais bem classificada não tiver sido ofertada por microempresa ou empresa de pequeno porte e houver proposta apresentada por microempresa ou empresa de pequeno porte igual ou até 10% (dez por cento) superior à melhor proposta, proceder-se-á da seguinte forma:</w:t>
      </w:r>
    </w:p>
    <w:p w14:paraId="40E53D8B" w14:textId="77777777" w:rsidR="00E831DD" w:rsidRPr="009B515E" w:rsidRDefault="00E831DD" w:rsidP="009B515E">
      <w:pPr>
        <w:pStyle w:val="N111"/>
        <w:ind w:left="284"/>
      </w:pPr>
      <w:r w:rsidRPr="009B515E">
        <w:t>Se as propostas forem julgadas no mesmo dia de sua abertura e estiver presente a microempresa ou empresa de pequeno porte mais bem classificada, a Administração irá convocá-la para em 24 (vinte e quatro) horas apresentar nova proposta, inferior àquela considerada vencedora do certame;</w:t>
      </w:r>
    </w:p>
    <w:p w14:paraId="3576D5C3" w14:textId="77777777" w:rsidR="00E831DD" w:rsidRPr="009B515E" w:rsidRDefault="00E831DD" w:rsidP="009B515E">
      <w:pPr>
        <w:pStyle w:val="N111"/>
        <w:ind w:left="284"/>
      </w:pPr>
      <w:r w:rsidRPr="009B515E">
        <w:t>Se as propostas não forem julgadas no mesmo dia de sua abertura ou se forem, mas não estiver presente a microempresa ou empresa de pequeno porte mais bem classificada, a Administração irá notificá-la, dando-lhe ciência inequívoca da configuração do empate e de seu direito de preferência, convocando-a para, em 24 (vinte e quatro) horas, apresentar nova proposta, inferior àquela considerada vencedora do certame;</w:t>
      </w:r>
    </w:p>
    <w:p w14:paraId="2AF372A2" w14:textId="77777777" w:rsidR="00E831DD" w:rsidRPr="009B515E" w:rsidRDefault="00E831DD" w:rsidP="009B515E">
      <w:pPr>
        <w:pStyle w:val="N111"/>
        <w:ind w:left="284"/>
      </w:pPr>
      <w:r w:rsidRPr="009B515E">
        <w:t>Exercido o direito de preferência por microempresa, empresa de pequeno porte ou equiparada convocada, será esta considerada detentora da melhor proposta no certame, sendo-lhe adjudicado o objeto;</w:t>
      </w:r>
    </w:p>
    <w:p w14:paraId="58816DB1" w14:textId="77777777" w:rsidR="00E831DD" w:rsidRPr="009B515E" w:rsidRDefault="00E831DD" w:rsidP="009B515E">
      <w:pPr>
        <w:pStyle w:val="N111"/>
        <w:ind w:left="284"/>
      </w:pPr>
      <w:r w:rsidRPr="009B515E">
        <w:t>A Comissão deverá solicitar documentos que comprovem o enquadramento da licitante na categoria de microempresa ou empresa de pequeno porte, conforme regras estabelecidas neste edital;</w:t>
      </w:r>
    </w:p>
    <w:p w14:paraId="785A0C05" w14:textId="77777777" w:rsidR="00E831DD" w:rsidRPr="009B515E" w:rsidRDefault="00E831DD" w:rsidP="009B515E">
      <w:pPr>
        <w:pStyle w:val="N111"/>
        <w:ind w:left="284"/>
      </w:pPr>
      <w:r w:rsidRPr="009B515E">
        <w:t>Não ocorrendo a contratação da microempresa, empresa de pequeno porte ou equiparada que apresentou a melhor proposta, na forma dos subitens anteriores, serão convocadas as microempresas, empresas de pequeno porte ou equiparadas remanescentes, observada a ordem classificatória, para que exerçam seu direito de preferência;</w:t>
      </w:r>
    </w:p>
    <w:p w14:paraId="318C0B29" w14:textId="77777777" w:rsidR="00E831DD" w:rsidRPr="009B515E" w:rsidRDefault="00E831DD" w:rsidP="009B515E">
      <w:pPr>
        <w:pStyle w:val="N111"/>
        <w:ind w:left="284"/>
      </w:pPr>
      <w:r w:rsidRPr="009B515E">
        <w:t>Caso não ocorra a contratação de microempresas, empresa de pequeno porte ou equiparada nos termos dos subitens anteriores, será declarada vencedora a licitante que houver ofertado a proposta originalmente vencedora do certame.</w:t>
      </w:r>
    </w:p>
    <w:p w14:paraId="6494FABC" w14:textId="77777777" w:rsidR="00E831DD" w:rsidRPr="009B515E" w:rsidRDefault="00E831DD" w:rsidP="009B515E">
      <w:pPr>
        <w:pStyle w:val="N11"/>
      </w:pPr>
      <w:r w:rsidRPr="009B515E">
        <w:lastRenderedPageBreak/>
        <w:t>A Comissão Permanente de Licitação lavrará relatório circunstanciado dos trabalhos, apontando os fundamentos da classificação e da seleção efetuada e encaminhará o relatório de suas conclusões para homologação pelo_________ (Secretário de Estado/ Dirigente de Órgão).</w:t>
      </w:r>
    </w:p>
    <w:p w14:paraId="4263EC24" w14:textId="77777777" w:rsidR="00E831DD" w:rsidRPr="009B515E" w:rsidRDefault="00E831DD" w:rsidP="009B515E">
      <w:pPr>
        <w:pStyle w:val="N11"/>
      </w:pPr>
      <w:r w:rsidRPr="009B515E">
        <w:t>Serão desclassificadas as propostas que:</w:t>
      </w:r>
    </w:p>
    <w:p w14:paraId="0E6705DC" w14:textId="77777777" w:rsidR="00E831DD" w:rsidRPr="009B515E" w:rsidRDefault="00E831DD" w:rsidP="009B515E">
      <w:pPr>
        <w:pStyle w:val="N111"/>
        <w:ind w:left="284"/>
      </w:pPr>
      <w:r w:rsidRPr="009B515E">
        <w:t>Não atenderem as disposições contidas neste edital;</w:t>
      </w:r>
    </w:p>
    <w:p w14:paraId="2158882A" w14:textId="77777777" w:rsidR="00E831DD" w:rsidRPr="009B515E" w:rsidRDefault="00E831DD" w:rsidP="009B515E">
      <w:pPr>
        <w:pStyle w:val="N111"/>
        <w:ind w:left="284"/>
      </w:pPr>
      <w:r w:rsidRPr="009B515E">
        <w:t>Apresentarem preços, simbólicos, irrisórios ou incompatíveis com os preços de mercado;</w:t>
      </w:r>
    </w:p>
    <w:p w14:paraId="5C6C726C" w14:textId="77777777" w:rsidR="00E831DD" w:rsidRPr="009B515E" w:rsidRDefault="00E831DD" w:rsidP="009B515E">
      <w:pPr>
        <w:pStyle w:val="N111"/>
        <w:ind w:left="284"/>
      </w:pPr>
      <w:r w:rsidRPr="009B515E">
        <w:t>Apresentarem cotação parcial ou vantagens baseadas nas ofertas dos demais licitantes;</w:t>
      </w:r>
    </w:p>
    <w:p w14:paraId="476E77CB" w14:textId="77777777" w:rsidR="00E831DD" w:rsidRPr="009B515E" w:rsidRDefault="00E831DD" w:rsidP="009B515E">
      <w:pPr>
        <w:pStyle w:val="N111"/>
        <w:ind w:left="284"/>
      </w:pPr>
      <w:r w:rsidRPr="009B515E">
        <w:t>Apresentarem preço superior aos limites máximos fixados neste edital.</w:t>
      </w:r>
    </w:p>
    <w:p w14:paraId="73F6896C" w14:textId="77777777" w:rsidR="00E831DD" w:rsidRPr="009B515E" w:rsidRDefault="00E831DD" w:rsidP="009B515E">
      <w:pPr>
        <w:pStyle w:val="N11"/>
      </w:pPr>
      <w:r w:rsidRPr="009B515E">
        <w:t>Em caso de empate entre dois ou mais proponentes a Comissão de Licitação, procederá ao sorteio, em local e data a serem definidos, para o qual todos os licitantes serão convocados.</w:t>
      </w:r>
    </w:p>
    <w:p w14:paraId="5402FCE7" w14:textId="77777777" w:rsidR="00E831DD" w:rsidRPr="009B515E" w:rsidRDefault="00E831DD" w:rsidP="009B515E">
      <w:pPr>
        <w:pStyle w:val="N11"/>
      </w:pPr>
      <w:r w:rsidRPr="009B515E">
        <w:t>Os proponentes serão notificados do resultado referente ao julgamento desta licitação, através de comunicação pela Imprensa Oficial.</w:t>
      </w:r>
    </w:p>
    <w:p w14:paraId="11AD0FC0" w14:textId="77777777" w:rsidR="00E831DD" w:rsidRPr="009B515E" w:rsidRDefault="00E831DD" w:rsidP="009B515E">
      <w:pPr>
        <w:pStyle w:val="N11"/>
      </w:pPr>
      <w:r w:rsidRPr="009B515E">
        <w:t>O órgão licitante poderá desclassificar propostas de licitantes até a assinatura do contrato, por despacho fundamentado, sem direito a indenização ou ressarcimento e sem prejuízo de outras sanções cabíveis, se tiver conhecimento de fatos supervenientes ou só conhecidos após o julgamento da licitação que desabonem sua idoneidade ou capacidade jurídica, financeira, técnica ou administrativa.</w:t>
      </w:r>
    </w:p>
    <w:p w14:paraId="3741E675" w14:textId="77777777" w:rsidR="00E831DD" w:rsidRPr="009B515E" w:rsidRDefault="00E831DD" w:rsidP="009B515E">
      <w:pPr>
        <w:pStyle w:val="Ttulo1"/>
      </w:pPr>
      <w:r w:rsidRPr="009B515E">
        <w:t>DA HOMOLOGAÇÃO E DA CONVOCAÇÃO PARA ASSINAR O CONTRATO</w:t>
      </w:r>
    </w:p>
    <w:p w14:paraId="7632E8B2" w14:textId="77777777" w:rsidR="00E831DD" w:rsidRPr="009B515E" w:rsidRDefault="00E831DD" w:rsidP="009B515E">
      <w:pPr>
        <w:pStyle w:val="N11"/>
      </w:pPr>
      <w:r w:rsidRPr="009B515E">
        <w:t>Decididos os recursos e constatada a regularidade dos atos praticados a autoridade competente homologará o procedimento licitatório.</w:t>
      </w:r>
    </w:p>
    <w:p w14:paraId="1A15FED6" w14:textId="77777777" w:rsidR="00E831DD" w:rsidRPr="009B515E" w:rsidRDefault="00E831DD" w:rsidP="009B515E">
      <w:pPr>
        <w:pStyle w:val="N11"/>
      </w:pPr>
      <w:r w:rsidRPr="009B515E">
        <w:t>Após a homologação referida no item anterior, o adjudicatário será convocado para assinar o contrato no prazo de até 05 (cinco) dias úteis.</w:t>
      </w:r>
    </w:p>
    <w:p w14:paraId="58DE091E" w14:textId="77777777" w:rsidR="00E831DD" w:rsidRPr="009B515E" w:rsidRDefault="00E831DD" w:rsidP="009B515E">
      <w:pPr>
        <w:pStyle w:val="N11"/>
      </w:pPr>
      <w:r w:rsidRPr="009B515E">
        <w:t>A Administração poderá prorrogar o prazo fixado no item anterior, por igual período, nos termos do art. 64, § 1º, da Lei 8.666/1993, quando solicitado pelo licitante vencedor, durante o seu transcurso, e desde que ocorra motivo justificado, aceito pelo ente promotor do certame.</w:t>
      </w:r>
    </w:p>
    <w:p w14:paraId="5910B8A3" w14:textId="77777777" w:rsidR="00E831DD" w:rsidRPr="009B515E" w:rsidRDefault="00E831DD" w:rsidP="009B515E">
      <w:pPr>
        <w:pStyle w:val="N11"/>
      </w:pPr>
      <w:r w:rsidRPr="009B515E">
        <w:t>No ato de assinatura do contrato, será exigida a comprovação das condições de habilitação consignadas no edital, as quais deverão ser mantidas pelo licitante durante a vigência do pacto.</w:t>
      </w:r>
    </w:p>
    <w:p w14:paraId="71881EE7" w14:textId="77777777" w:rsidR="00E831DD" w:rsidRPr="009B515E" w:rsidRDefault="00E831DD" w:rsidP="009B515E">
      <w:pPr>
        <w:pStyle w:val="N11"/>
      </w:pPr>
      <w:r w:rsidRPr="009B515E">
        <w:t xml:space="preserve">Àquele que, convocado dentro do prazo de validade de sua proposta, não assinar o contrato,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serão aplicadas as </w:t>
      </w:r>
      <w:r w:rsidRPr="009B515E">
        <w:lastRenderedPageBreak/>
        <w:t>sanções de multa de 10% (dez por cento) sobre o valor estabelecido em sua proposta e, ainda, suspensão do direito de licitar e contratar com a Administração Pública Estadual ou declaração de inidoneidade para de declaração de inidoneidade para licitar e contratar com a Administração Pública, sem prejuízo das demais cominações legais, incluindo a sanção penal prevista no art. 93 da Lei Federal 8.666/1993.</w:t>
      </w:r>
    </w:p>
    <w:p w14:paraId="0E166E05" w14:textId="77777777" w:rsidR="00E831DD" w:rsidRPr="009B515E" w:rsidRDefault="00E831DD" w:rsidP="009B515E">
      <w:pPr>
        <w:pStyle w:val="Ttulo1"/>
      </w:pPr>
      <w:r w:rsidRPr="009B515E">
        <w:t>DOS RECURSOS ADMINISTRATIVOS</w:t>
      </w:r>
    </w:p>
    <w:p w14:paraId="0D877117" w14:textId="77777777" w:rsidR="00E831DD" w:rsidRPr="009B515E" w:rsidRDefault="00E831DD" w:rsidP="009B515E">
      <w:pPr>
        <w:pStyle w:val="N11"/>
      </w:pPr>
      <w:r w:rsidRPr="009B515E">
        <w:t>Dos atos da Administração referentes a esta licitação cabem:</w:t>
      </w:r>
    </w:p>
    <w:p w14:paraId="200A2678" w14:textId="77777777" w:rsidR="00E831DD" w:rsidRPr="009B515E" w:rsidRDefault="00E831DD" w:rsidP="009B515E">
      <w:pPr>
        <w:pStyle w:val="N111"/>
        <w:ind w:left="284"/>
      </w:pPr>
      <w:r w:rsidRPr="009B515E">
        <w:t>Recurso no prazo de 05 (cinco) dias úteis a contar da intimação do ato ou da lavratura da ata, nos casos de:</w:t>
      </w:r>
    </w:p>
    <w:p w14:paraId="40729C64" w14:textId="77777777" w:rsidR="00E831DD" w:rsidRPr="009B515E" w:rsidRDefault="00E831DD" w:rsidP="009B515E">
      <w:pPr>
        <w:pStyle w:val="Nabc"/>
        <w:ind w:left="284"/>
      </w:pPr>
      <w:r w:rsidRPr="009B515E">
        <w:t>Habilitação ou inabilitação do licitante;</w:t>
      </w:r>
    </w:p>
    <w:p w14:paraId="07E67728" w14:textId="77777777" w:rsidR="00E831DD" w:rsidRPr="009B515E" w:rsidRDefault="00E831DD" w:rsidP="009B515E">
      <w:pPr>
        <w:pStyle w:val="Nabc"/>
        <w:ind w:left="284"/>
      </w:pPr>
      <w:r w:rsidRPr="009B515E">
        <w:t>Julgamento das propostas;</w:t>
      </w:r>
    </w:p>
    <w:p w14:paraId="2F75F04E" w14:textId="77777777" w:rsidR="00E831DD" w:rsidRPr="009B515E" w:rsidRDefault="00E831DD" w:rsidP="009B515E">
      <w:pPr>
        <w:pStyle w:val="Nabc"/>
        <w:ind w:left="284"/>
      </w:pPr>
      <w:r w:rsidRPr="009B515E">
        <w:t>Anulação ou revogação da licitação;</w:t>
      </w:r>
    </w:p>
    <w:p w14:paraId="5A90B1B5" w14:textId="77777777" w:rsidR="00E831DD" w:rsidRPr="009B515E" w:rsidRDefault="00E831DD" w:rsidP="009B515E">
      <w:pPr>
        <w:pStyle w:val="Nabc"/>
        <w:ind w:left="284"/>
      </w:pPr>
      <w:r w:rsidRPr="009B515E">
        <w:t>Rescisão do Contrato a que se refere o inciso I do art. 79 da Lei 8.666/93;</w:t>
      </w:r>
    </w:p>
    <w:p w14:paraId="7BFE50A1" w14:textId="77777777" w:rsidR="00E831DD" w:rsidRPr="009B515E" w:rsidRDefault="00E831DD" w:rsidP="009B515E">
      <w:pPr>
        <w:pStyle w:val="Nabc"/>
        <w:ind w:left="284"/>
      </w:pPr>
      <w:r w:rsidRPr="009B515E">
        <w:t>Aplicação das penas de advertência, suspensão temporária ou de multa.</w:t>
      </w:r>
    </w:p>
    <w:p w14:paraId="6668358F" w14:textId="77777777" w:rsidR="00E831DD" w:rsidRPr="009B515E" w:rsidRDefault="00E831DD" w:rsidP="00536527">
      <w:pPr>
        <w:pStyle w:val="N111"/>
        <w:ind w:left="284"/>
      </w:pPr>
      <w:r w:rsidRPr="009B515E">
        <w:t>Representação no prazo de 05 (cinco) dias úteis da decisão relacionada com o objeto da licitação ou do Contrato, de que não caiba recurso hierárquico;</w:t>
      </w:r>
    </w:p>
    <w:p w14:paraId="46DB9F91" w14:textId="77777777" w:rsidR="00E831DD" w:rsidRPr="009B515E" w:rsidRDefault="00E831DD" w:rsidP="00536527">
      <w:pPr>
        <w:pStyle w:val="N111"/>
        <w:ind w:left="284"/>
      </w:pPr>
      <w:r w:rsidRPr="009B515E">
        <w:t>Pedido de reconsideração da decisão do Secretário de Estado da Secretaria de Estado de Gestão e Recursos Humanos - SEGER, da declaração de inidoneidade, no prazo de 10 (dez) dias da intimação do ato.</w:t>
      </w:r>
    </w:p>
    <w:p w14:paraId="728557BD" w14:textId="77777777" w:rsidR="00E831DD" w:rsidRPr="00536527" w:rsidRDefault="00E831DD" w:rsidP="00536527">
      <w:pPr>
        <w:pStyle w:val="N11"/>
      </w:pPr>
      <w:r w:rsidRPr="00536527">
        <w:t>A intimação dos atos referidos no subitem 10.1.1, alíneas "a", “b”, “c”, “d” e "e", excluídos os relativos a advertência e multa de mora, e no subitem 10.1.3, será feita através da publicação na Imprensa Oficial, salvo para os casos previstos na letra "a" e “b”, se presentes os prepostos dos licitantes no ato em que foi adotada a decisão, quando poderá ser feita por comunicação direta aos interessados e lavrado em ata.</w:t>
      </w:r>
    </w:p>
    <w:p w14:paraId="0083D43E" w14:textId="77777777" w:rsidR="00E831DD" w:rsidRPr="00536527" w:rsidRDefault="00E831DD" w:rsidP="00536527">
      <w:pPr>
        <w:pStyle w:val="N11"/>
      </w:pPr>
      <w:r w:rsidRPr="00536527">
        <w:t>O recurso previsto nas alíneas "a" e "b" no subitem 10.1.1 terá efeito suspensivo, podendo a autoridade competente, motivadamente e presentes razões de interesse público, atribuir eficácia suspensiva aos demais recursos.</w:t>
      </w:r>
    </w:p>
    <w:p w14:paraId="5C71F543" w14:textId="77777777" w:rsidR="00E831DD" w:rsidRPr="00536527" w:rsidRDefault="00E831DD" w:rsidP="00536527">
      <w:pPr>
        <w:pStyle w:val="N11"/>
      </w:pPr>
      <w:r w:rsidRPr="00536527">
        <w:t>Os recursos interpostos serão comunicados os demais licitantes, que poderão impugná-los no prazo de 05 (cinco) dias úteis.</w:t>
      </w:r>
    </w:p>
    <w:p w14:paraId="1ADAE1A9" w14:textId="77777777" w:rsidR="00E831DD" w:rsidRPr="00536527" w:rsidRDefault="00E831DD" w:rsidP="00536527">
      <w:pPr>
        <w:pStyle w:val="N11"/>
      </w:pPr>
      <w:r w:rsidRPr="00536527">
        <w:t xml:space="preserve"> O recurso será dirigido ao _________ (Secretário de Estado/ Dirigente de Órgão) _________, por intermédio da Comissão Permanente de Licitação-CPL, que poderá reconsiderar sua decisão, no prazo de 05 (cinco) dias úteis, ou nesse mesmo prazo, fazê-lo subir, devidamente informado, devendo neste caso, a decisão ser proferida dentro do prazo de 05 (cinco) dias úteis, contado do recebimento do recurso pela autoridade competente para proferir a decisão, sob pena de responsabilidade.</w:t>
      </w:r>
    </w:p>
    <w:p w14:paraId="5A0FD8ED" w14:textId="77777777" w:rsidR="00E831DD" w:rsidRPr="00536527" w:rsidRDefault="00E831DD" w:rsidP="00536527">
      <w:pPr>
        <w:pStyle w:val="Ttulo1"/>
      </w:pPr>
      <w:r w:rsidRPr="00536527">
        <w:t>DAS PENALIDADES</w:t>
      </w:r>
    </w:p>
    <w:p w14:paraId="2D01CF58" w14:textId="77777777" w:rsidR="00E831DD" w:rsidRPr="00536527" w:rsidRDefault="00E831DD" w:rsidP="00536527">
      <w:pPr>
        <w:pStyle w:val="N11"/>
      </w:pPr>
      <w:r w:rsidRPr="00536527">
        <w:lastRenderedPageBreak/>
        <w:t>O atraso injustificado na execução do contrato sujeitará o licitante contratado à aplicação de multa de mora, nas seguintes condições:</w:t>
      </w:r>
    </w:p>
    <w:p w14:paraId="397C353E" w14:textId="77777777" w:rsidR="00E831DD" w:rsidRPr="00536527" w:rsidRDefault="00E831DD" w:rsidP="00536527">
      <w:pPr>
        <w:pStyle w:val="N111"/>
        <w:ind w:left="284"/>
      </w:pPr>
      <w:r w:rsidRPr="00536527">
        <w:t>Fixa-se a multa de mora em 0,3 % (três décimos por cento) por dia de atraso, a incidir sobre o valor total reajustado do contrato, ou sobre o saldo reajustado não atendido, caso o contrato encontre-se parcialmente executado;</w:t>
      </w:r>
    </w:p>
    <w:p w14:paraId="6D134FEE" w14:textId="77777777" w:rsidR="00E831DD" w:rsidRPr="00536527" w:rsidRDefault="00E831DD" w:rsidP="00536527">
      <w:pPr>
        <w:pStyle w:val="N111"/>
        <w:ind w:left="284"/>
      </w:pPr>
      <w:r w:rsidRPr="00536527">
        <w:t>Os dias de atraso serão contabilizados em conformidade com o cronograma de execução do contrato;</w:t>
      </w:r>
    </w:p>
    <w:p w14:paraId="18EE5772" w14:textId="77777777" w:rsidR="00E831DD" w:rsidRPr="00536527" w:rsidRDefault="00E831DD" w:rsidP="00536527">
      <w:pPr>
        <w:pStyle w:val="N111"/>
        <w:ind w:left="284"/>
      </w:pPr>
      <w:r w:rsidRPr="00536527">
        <w:t>A aplicação da multa de mora não impede que a Administração rescinda unilateralmente o contrato e aplique as outras sanções previstas no item 11.2 deste edital e na Lei 8.666/1993;</w:t>
      </w:r>
    </w:p>
    <w:p w14:paraId="0A9D7F2B" w14:textId="77777777" w:rsidR="00E831DD" w:rsidRPr="00536527" w:rsidRDefault="00E831DD" w:rsidP="00536527">
      <w:pPr>
        <w:pStyle w:val="N11"/>
      </w:pPr>
      <w:r w:rsidRPr="00536527">
        <w:t>A inexecução total ou parcial do contrato ensejará a aplicação das seguintes sanções ao licitante contratado:</w:t>
      </w:r>
    </w:p>
    <w:p w14:paraId="5724446D" w14:textId="77777777" w:rsidR="00E831DD" w:rsidRPr="00536527" w:rsidRDefault="00E831DD" w:rsidP="00536527">
      <w:pPr>
        <w:pStyle w:val="Nabc"/>
        <w:ind w:left="284"/>
      </w:pPr>
      <w:r w:rsidRPr="00536527">
        <w:t>advertência;</w:t>
      </w:r>
    </w:p>
    <w:p w14:paraId="2561DF18" w14:textId="2FFA6516" w:rsidR="00E831DD" w:rsidRPr="00536527" w:rsidRDefault="00E831DD" w:rsidP="00536527">
      <w:pPr>
        <w:pStyle w:val="Nabc"/>
        <w:ind w:left="284"/>
      </w:pPr>
      <w:r w:rsidRPr="00536527">
        <w:t xml:space="preserve">multa compensatória por perdas e danos, no montante de </w:t>
      </w:r>
      <w:r w:rsidR="00F4042A">
        <w:t xml:space="preserve">até </w:t>
      </w:r>
      <w:r w:rsidRPr="00536527">
        <w:t>10% (dez por cento) sobre o saldo contratual reajustado não executado pelo particular;</w:t>
      </w:r>
    </w:p>
    <w:p w14:paraId="36B858DC" w14:textId="2B1C5238" w:rsidR="00E831DD" w:rsidRPr="00536527" w:rsidRDefault="00E831DD" w:rsidP="00536527">
      <w:pPr>
        <w:pStyle w:val="Nabc"/>
        <w:ind w:left="284"/>
      </w:pPr>
      <w:r w:rsidRPr="00536527">
        <w:t>suspensão temporária de participação em licitação e impedimento de contratar com a Administração Pública, por prazo não superior a 02 (dois) anos;</w:t>
      </w:r>
    </w:p>
    <w:p w14:paraId="5935D227" w14:textId="77777777" w:rsidR="00E831DD" w:rsidRPr="00536527" w:rsidRDefault="00E831DD" w:rsidP="00536527">
      <w:pPr>
        <w:pStyle w:val="Nabc"/>
        <w:ind w:left="284"/>
      </w:pPr>
      <w:r w:rsidRPr="00536527">
        <w:t>declaração de inidoneidade para licitar ou contratar com a Administração Pública, em toda a Federação,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14:paraId="00CC0108" w14:textId="77777777" w:rsidR="00E831DD" w:rsidRPr="00536527" w:rsidRDefault="00E831DD" w:rsidP="00536527">
      <w:pPr>
        <w:pStyle w:val="N111"/>
        <w:numPr>
          <w:ilvl w:val="2"/>
          <w:numId w:val="15"/>
        </w:numPr>
        <w:ind w:left="284"/>
      </w:pPr>
      <w:r w:rsidRPr="00536527">
        <w:t>As sanções previstas nas alíneas “a”, “c” e “d” deste item não são cumulativas entre si, mas poderão ser aplicadas juntamente com a multa compensatória por perdas e danos (alínea “b”).</w:t>
      </w:r>
    </w:p>
    <w:p w14:paraId="2D5041BC" w14:textId="77777777" w:rsidR="00E831DD" w:rsidRPr="00536527" w:rsidRDefault="00E831DD" w:rsidP="00536527">
      <w:pPr>
        <w:pStyle w:val="N111"/>
        <w:ind w:left="284"/>
      </w:pPr>
      <w:bookmarkStart w:id="2" w:name="art87_3"/>
      <w:bookmarkEnd w:id="2"/>
      <w:r w:rsidRPr="00536527">
        <w:t>Quando imposta uma das sanções previstas nas alíneas “c” e “d”, a autoridade competente submeterá sua decisão ao Secretário de Estado de Gestão e Recursos Humanos - SEGER, a fim de que, se confirmada, tenha efeito perante a Administração Pública Estadual.</w:t>
      </w:r>
    </w:p>
    <w:p w14:paraId="7AF69B1E" w14:textId="77777777" w:rsidR="00E831DD" w:rsidRPr="00536527" w:rsidRDefault="00E831DD" w:rsidP="00536527">
      <w:pPr>
        <w:pStyle w:val="N111"/>
        <w:ind w:left="284"/>
      </w:pPr>
      <w:r w:rsidRPr="00536527">
        <w:t>Caso as sanções referidas no parágrafo anterior não sejam confirmadas pelo Secretário de Estado de Gestão e Recursos Humanos - SEGER, competirá ao órgão promotor do certame, por intermédio de sua autoridade competente, decidir sobre a aplicação ou não das demais modalidades sancionatórias.</w:t>
      </w:r>
    </w:p>
    <w:p w14:paraId="61A9C0B9" w14:textId="77777777" w:rsidR="00E831DD" w:rsidRPr="00536527" w:rsidRDefault="00E831DD" w:rsidP="00536527">
      <w:pPr>
        <w:pStyle w:val="N111"/>
        <w:ind w:left="284"/>
      </w:pPr>
      <w:r w:rsidRPr="00536527">
        <w:t>Confirmada a aplicação de quaisquer das sanções administrativas previstas neste item, competirá ao órgão promotor do certame proceder com o registro da ocorrência no CRC/ES, e a SEGER, no SICAF, em campo apropriado. No caso da aplicação da sanção prevista na alínea “d”, deverá, ainda, ser solicitado o descredenciamento do licitante no SICAF e no CRC/ES.</w:t>
      </w:r>
    </w:p>
    <w:p w14:paraId="48537450" w14:textId="77777777" w:rsidR="00E831DD" w:rsidRPr="00536527" w:rsidRDefault="00E831DD" w:rsidP="00536527">
      <w:pPr>
        <w:pStyle w:val="N11"/>
      </w:pPr>
      <w:r w:rsidRPr="00536527">
        <w:lastRenderedPageBreak/>
        <w:t>As sanções administrativas somente serão aplicadas mediante regular processo administrativo, assegurada a ampla defesa e o contraditório, observando-se as seguintes regras:</w:t>
      </w:r>
    </w:p>
    <w:p w14:paraId="44A20B9C" w14:textId="77777777" w:rsidR="00E831DD" w:rsidRPr="00536527" w:rsidRDefault="00E831DD" w:rsidP="00536527">
      <w:pPr>
        <w:pStyle w:val="N111"/>
        <w:ind w:left="284"/>
      </w:pPr>
      <w:r w:rsidRPr="00536527">
        <w:t>Antes da aplicação de qualquer sanção administrativa, o órgão promotor do certame deverá notificar o licitante contratado, facultando-lhe a apresentação de defesa prévia;</w:t>
      </w:r>
    </w:p>
    <w:p w14:paraId="17A444C1" w14:textId="77777777" w:rsidR="00E831DD" w:rsidRPr="00536527" w:rsidRDefault="00E831DD" w:rsidP="00536527">
      <w:pPr>
        <w:pStyle w:val="N111"/>
        <w:ind w:left="284"/>
      </w:pPr>
      <w:r w:rsidRPr="00536527">
        <w:t xml:space="preserve"> A notificação deverá ocorrer pessoalmente ou por correspondência com aviso de recebimento, indicando, no mínimo: a conduta do licitante reputada como infratora, a motivação para aplicação da penalidade, a sanção que se pretende aplicar, o prazo e o local de entrega das razões de defesa;</w:t>
      </w:r>
    </w:p>
    <w:p w14:paraId="13EE54DE" w14:textId="77777777" w:rsidR="00E831DD" w:rsidRPr="00536527" w:rsidRDefault="00E831DD" w:rsidP="00536527">
      <w:pPr>
        <w:pStyle w:val="N111"/>
        <w:ind w:left="284"/>
      </w:pPr>
      <w:r w:rsidRPr="00536527">
        <w:t>O prazo para apresentação de defesa prévia será de 05 (cinco) dias úteis a contar da intimação, exceto na hipótese de declaração de inidoneidade, em que o prazo será de 10 (dez) dias consecutivos, devendo, em ambos os casos, ser observada a regra do artigo 110 da Lei 8.666/1993;</w:t>
      </w:r>
    </w:p>
    <w:p w14:paraId="393A7754" w14:textId="77777777" w:rsidR="00E831DD" w:rsidRPr="00536527" w:rsidRDefault="00E831DD" w:rsidP="00536527">
      <w:pPr>
        <w:pStyle w:val="N111"/>
        <w:ind w:left="284"/>
      </w:pPr>
      <w:r w:rsidRPr="00536527">
        <w:t>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14:paraId="1300B194" w14:textId="77777777" w:rsidR="00E831DD" w:rsidRPr="00536527" w:rsidRDefault="00E831DD" w:rsidP="00536527">
      <w:pPr>
        <w:pStyle w:val="N111"/>
        <w:ind w:left="284"/>
      </w:pPr>
      <w:r w:rsidRPr="00536527">
        <w:t>Ofertada a defesa prévia ou expirado o prazo sem que ocorra a sua apresentação, o órgão promotor do certame proferirá decisão fundamentada e adotará as medidas legais cabíveis, resguardado o direito de recurso do licitante que deverá ser exercido nos termos da Lei 8.666/1993;</w:t>
      </w:r>
    </w:p>
    <w:p w14:paraId="1CA92900" w14:textId="77777777" w:rsidR="00E831DD" w:rsidRPr="00536527" w:rsidRDefault="00E831DD" w:rsidP="00536527">
      <w:pPr>
        <w:pStyle w:val="N111"/>
        <w:ind w:left="284"/>
      </w:pPr>
      <w:r w:rsidRPr="00536527">
        <w:t>O recurso administrativo a que se refere a alínea anterior será submetido à análise da Procuradoria Geral do Estado do Espírito Santo.</w:t>
      </w:r>
    </w:p>
    <w:p w14:paraId="20969B40" w14:textId="77777777" w:rsidR="00E831DD" w:rsidRPr="00536527" w:rsidRDefault="00E831DD" w:rsidP="00536527">
      <w:pPr>
        <w:pStyle w:val="N11"/>
      </w:pPr>
      <w:r w:rsidRPr="00536527">
        <w:t>Os montantes relativos às multas moratória e compensatória aplicadas pela Administração poderão ser cobrados judicialmente ou descontados dos valores devidos ao licitante contratado, relativos às parcelas efetivamente executadas do contrato;</w:t>
      </w:r>
    </w:p>
    <w:p w14:paraId="4CCEAD35" w14:textId="77777777" w:rsidR="00E831DD" w:rsidRPr="00536527" w:rsidRDefault="00E831DD" w:rsidP="00536527">
      <w:pPr>
        <w:pStyle w:val="N11"/>
      </w:pPr>
      <w:r w:rsidRPr="00536527">
        <w:t>Nas hipóteses em que os fatos ensejadores da aplicação das multas acarretarem também a rescisão do contrato, os valores referentes às penalidades poderão ainda ser descontados da garantia prestada pela contratada;</w:t>
      </w:r>
    </w:p>
    <w:p w14:paraId="2FD7A49E" w14:textId="77777777" w:rsidR="00E831DD" w:rsidRPr="00536527" w:rsidRDefault="00E831DD" w:rsidP="00536527">
      <w:pPr>
        <w:pStyle w:val="N11"/>
      </w:pPr>
      <w:r w:rsidRPr="00536527">
        <w:t>Em qualquer caso, se após o desconto dos valores relativos às multas restar valor residual em desfavor do licitante contratado, é obrigatória a cobrança judicial da diferença.</w:t>
      </w:r>
    </w:p>
    <w:p w14:paraId="7ED31D7B" w14:textId="77777777" w:rsidR="00E831DD" w:rsidRPr="00536527" w:rsidRDefault="00E831DD" w:rsidP="00536527">
      <w:pPr>
        <w:pStyle w:val="Ttulo1"/>
      </w:pPr>
      <w:r w:rsidRPr="00536527">
        <w:t>DAS CONDIÇÕES DE RECEBIMENTO DO OBJETO DA LICITAÇÃO</w:t>
      </w:r>
    </w:p>
    <w:p w14:paraId="041F00F5" w14:textId="77777777" w:rsidR="00E831DD" w:rsidRPr="00536527" w:rsidRDefault="00E831DD" w:rsidP="00536527">
      <w:pPr>
        <w:pStyle w:val="N11"/>
      </w:pPr>
      <w:r w:rsidRPr="00536527">
        <w:t>A Administração designará servidor (ou comissão de, no mínimo, três membros, na hipótese de compras de valor superior a R$ 80.000,00, conforme o art. 15, § 8º, da Lei 8.666/93) para recebimento do objeto contratual da seguinte forma:</w:t>
      </w:r>
    </w:p>
    <w:p w14:paraId="3474617D" w14:textId="77777777" w:rsidR="00E831DD" w:rsidRPr="00536527" w:rsidRDefault="00E831DD" w:rsidP="00536527">
      <w:pPr>
        <w:pStyle w:val="N111"/>
        <w:ind w:left="284"/>
      </w:pPr>
      <w:r w:rsidRPr="00536527">
        <w:t xml:space="preserve">Provisoriamente, no ato da entrega, para efeito de posterior verificação da conformidade do material com a especificação demandada e com a proposta apresentada, atestado por escrito. </w:t>
      </w:r>
    </w:p>
    <w:p w14:paraId="6FCCD1DF" w14:textId="77777777" w:rsidR="00E831DD" w:rsidRPr="00536527" w:rsidRDefault="00E831DD" w:rsidP="00536527">
      <w:pPr>
        <w:pStyle w:val="N111"/>
        <w:ind w:left="284"/>
      </w:pPr>
      <w:r w:rsidRPr="00536527">
        <w:lastRenderedPageBreak/>
        <w:t>Definitivamente, após a verificação da qualidade e quantidade do material e consequente aceitação, no prazo de 10 (dez) dias úteis contados do recebimento provisório, mediante Termo de Recebimento Definitivo.</w:t>
      </w:r>
    </w:p>
    <w:p w14:paraId="1F9C5392" w14:textId="77777777" w:rsidR="00E831DD" w:rsidRPr="00536527" w:rsidRDefault="00E831DD" w:rsidP="00536527">
      <w:pPr>
        <w:pStyle w:val="N11"/>
      </w:pPr>
      <w:r w:rsidRPr="00536527">
        <w:t>Na hipótese de a verificação a que se refere o subitem anterior não ser procedida dentro do prazo fixado, reputar-se-á como realizada, consumando-se o recebimento definitivo no dia do esgotamento do prazo.</w:t>
      </w:r>
    </w:p>
    <w:p w14:paraId="4B3ECFBF" w14:textId="77777777" w:rsidR="00E831DD" w:rsidRPr="00536527" w:rsidRDefault="00E831DD" w:rsidP="00536527">
      <w:pPr>
        <w:pStyle w:val="N11"/>
      </w:pPr>
      <w:r w:rsidRPr="00536527">
        <w:t>No caso de os objetos serem entregues em desconformidade, a CONTRATADA será notificada da recusa, parcial ou total, para realizar a correção de falhas ou a substituição por outros, em até 05 (cinco) dias úteis, ou no prazo remanescente para a entrega fixado em contrato, se for superior e ainda estiver em curso, renovando-se, a partir da nova entrega, o prazo para recebimento definitivo.</w:t>
      </w:r>
    </w:p>
    <w:p w14:paraId="43B4A5B5" w14:textId="77777777" w:rsidR="00E831DD" w:rsidRPr="00536527" w:rsidRDefault="00E831DD" w:rsidP="00536527">
      <w:pPr>
        <w:pStyle w:val="N11"/>
      </w:pPr>
      <w:r w:rsidRPr="00536527">
        <w:t>O recebimento provisório ou definitivo do objeto não exclui a responsabilidade da contratada pelos prejuízos resultantes da incorreta execução do contrato.</w:t>
      </w:r>
    </w:p>
    <w:p w14:paraId="0445E9FF" w14:textId="77777777" w:rsidR="00E831DD" w:rsidRPr="00536527" w:rsidRDefault="00E831DD" w:rsidP="00536527">
      <w:pPr>
        <w:pStyle w:val="Ttulo1"/>
      </w:pPr>
      <w:r w:rsidRPr="00536527">
        <w:t>AS CONDIÇÕES DE PAGAMENTO</w:t>
      </w:r>
    </w:p>
    <w:p w14:paraId="092E9BEE" w14:textId="77777777" w:rsidR="00E831DD" w:rsidRPr="00536527" w:rsidRDefault="00E831DD" w:rsidP="00536527">
      <w:pPr>
        <w:pStyle w:val="N11"/>
      </w:pPr>
      <w:r w:rsidRPr="00536527">
        <w:t>Os pagamentos serão realizados conforme previsto na anexa minuta de Contrato.</w:t>
      </w:r>
    </w:p>
    <w:p w14:paraId="5C20A717" w14:textId="77777777" w:rsidR="00E831DD" w:rsidRPr="00536527" w:rsidRDefault="00E831DD" w:rsidP="00536527">
      <w:pPr>
        <w:pStyle w:val="Ttulo1"/>
      </w:pPr>
      <w:r w:rsidRPr="00536527">
        <w:t>DISPOSIÇÕES GERAIS</w:t>
      </w:r>
    </w:p>
    <w:p w14:paraId="6BB70EF2" w14:textId="77777777" w:rsidR="00E831DD" w:rsidRPr="00536527" w:rsidRDefault="00E831DD" w:rsidP="00536527">
      <w:pPr>
        <w:pStyle w:val="N11"/>
      </w:pPr>
      <w:r w:rsidRPr="00536527">
        <w:t>O preço máximo admitido para o presente processo licitatório é de:</w:t>
      </w:r>
    </w:p>
    <w:p w14:paraId="68C541D6" w14:textId="77777777" w:rsidR="00E831DD" w:rsidRPr="007F29C1" w:rsidRDefault="00E831DD" w:rsidP="00774182">
      <w:pPr>
        <w:pStyle w:val="PGE-Normal"/>
        <w:ind w:left="284"/>
      </w:pPr>
      <w:r w:rsidRPr="007F29C1">
        <w:t>Lote 1 – R$ ........... (..............................)</w:t>
      </w:r>
    </w:p>
    <w:p w14:paraId="727BAC8B" w14:textId="77777777" w:rsidR="00E831DD" w:rsidRPr="007F29C1" w:rsidRDefault="00E831DD" w:rsidP="00774182">
      <w:pPr>
        <w:pStyle w:val="PGE-Normal"/>
        <w:ind w:left="284"/>
      </w:pPr>
      <w:r w:rsidRPr="007F29C1">
        <w:t>Lote 2 – R$ ........... (..............................)</w:t>
      </w:r>
    </w:p>
    <w:p w14:paraId="0D974FBA" w14:textId="77777777" w:rsidR="00E831DD" w:rsidRPr="007F29C1" w:rsidRDefault="00E831DD" w:rsidP="00774182">
      <w:pPr>
        <w:pStyle w:val="PGE-Normal"/>
        <w:ind w:left="284"/>
      </w:pPr>
      <w:r w:rsidRPr="007F29C1">
        <w:t>Lote 3 – R$ ........... (..............................)</w:t>
      </w:r>
    </w:p>
    <w:p w14:paraId="00DA5689" w14:textId="77777777" w:rsidR="00E831DD" w:rsidRPr="007F29C1" w:rsidRDefault="00E831DD" w:rsidP="00774182">
      <w:pPr>
        <w:pStyle w:val="PGE-Normal"/>
        <w:ind w:left="284"/>
      </w:pPr>
      <w:r w:rsidRPr="007F29C1">
        <w:t>Lote 4 – R$ ........... (..............................)</w:t>
      </w:r>
    </w:p>
    <w:p w14:paraId="53366F94" w14:textId="77777777" w:rsidR="00E831DD" w:rsidRPr="00536527" w:rsidRDefault="00E831DD" w:rsidP="00536527">
      <w:pPr>
        <w:pStyle w:val="N11"/>
      </w:pPr>
      <w:r w:rsidRPr="00536527">
        <w:t>A participação do licitante nesta licitação, implica aceitação de todos os termos deste Edital.</w:t>
      </w:r>
    </w:p>
    <w:p w14:paraId="6A63683E" w14:textId="77777777" w:rsidR="00E831DD" w:rsidRPr="00536527" w:rsidRDefault="00E831DD" w:rsidP="00536527">
      <w:pPr>
        <w:pStyle w:val="N11"/>
      </w:pPr>
      <w:r w:rsidRPr="00536527">
        <w:t>O proponente é responsável pela fidelidade e legitimidade das informações prestadas e dos documentos apresentados em qualquer fase da licitação. A falsidade de qualquer documento apresentado ou a inverdade das informações nele contidas implicará a imediata desclassificação do proponente que o tiver apresentado, ou, caso tenha sido o vencedor, a rescisão do contrato ou pedido de compra, sem prejuízo das demais sanções cabíveis.</w:t>
      </w:r>
    </w:p>
    <w:p w14:paraId="02A2F1E9" w14:textId="77777777" w:rsidR="00E831DD" w:rsidRPr="00536527" w:rsidRDefault="00E831DD" w:rsidP="00536527">
      <w:pPr>
        <w:pStyle w:val="N11"/>
      </w:pPr>
      <w:r w:rsidRPr="00536527">
        <w:t>É facultado à comissão ou à autoridade competente, em qualquer fase da licitação, promover diligências com vistas a esclarecer ou a complementar a instrução do processo.</w:t>
      </w:r>
    </w:p>
    <w:p w14:paraId="402733E3" w14:textId="77777777" w:rsidR="00E831DD" w:rsidRPr="00536527" w:rsidRDefault="00E831DD" w:rsidP="00536527">
      <w:pPr>
        <w:pStyle w:val="N11"/>
      </w:pPr>
      <w:r w:rsidRPr="00536527">
        <w:t>No caso de dúvida quanto à autenticidade de assinatura constante em documento apresentado por licitante, poder-se-á diligenciar no intuito de saná-la, inclusive concedendo prazo para o reconhecimento de firma.</w:t>
      </w:r>
    </w:p>
    <w:p w14:paraId="3AFE66CE" w14:textId="77777777" w:rsidR="00E831DD" w:rsidRPr="00536527" w:rsidRDefault="00E831DD" w:rsidP="00536527">
      <w:pPr>
        <w:pStyle w:val="N11"/>
      </w:pPr>
      <w:r w:rsidRPr="00536527">
        <w:lastRenderedPageBreak/>
        <w:t>Os licitantes intimados para prestar quaisquer esclarecimentos adicionais deverão fazê-lo no prazo determinado pela comissão, sob pena de desclassificação.</w:t>
      </w:r>
    </w:p>
    <w:p w14:paraId="4CBAC76C" w14:textId="77777777" w:rsidR="00E831DD" w:rsidRPr="00536527" w:rsidRDefault="00E831DD" w:rsidP="00536527">
      <w:pPr>
        <w:pStyle w:val="N11"/>
      </w:pPr>
      <w:r w:rsidRPr="00536527">
        <w:t>O desatendimento de exigências formais não essenciais não importará no afastamento do proponente, desde que seja possível a aferição da sua qualificação e a exata compreensão da sua proposta.</w:t>
      </w:r>
    </w:p>
    <w:p w14:paraId="34816B3A" w14:textId="77777777" w:rsidR="00E831DD" w:rsidRPr="00536527" w:rsidRDefault="00E831DD" w:rsidP="00536527">
      <w:pPr>
        <w:pStyle w:val="N11"/>
      </w:pPr>
      <w:r w:rsidRPr="00536527">
        <w:t>Na apreciação da documentação de habilitação e das propostas a comissão poderá sanar erros ou falhas que não alterem a substância dos documentos e sua validade jurídica, mediante despacho fundamentado, registrado em ata e acessível a todos, atribuindo-lhes validade e eficácia para fins de habilitação e classificação.</w:t>
      </w:r>
    </w:p>
    <w:p w14:paraId="63FB669C" w14:textId="77777777" w:rsidR="00E831DD" w:rsidRPr="00536527" w:rsidRDefault="00E831DD" w:rsidP="00536527">
      <w:pPr>
        <w:pStyle w:val="N11"/>
      </w:pPr>
      <w:r w:rsidRPr="00536527">
        <w:t>As normas que disciplinam este certame serão sempre interpretadas em favor da ampliação da disputa entre os proponentes, desde que não comprometam o interesse da Administração, o princípio da isonomia, a finalidade e a segurança da contratação.</w:t>
      </w:r>
    </w:p>
    <w:p w14:paraId="3E9C6702" w14:textId="77777777" w:rsidR="00E831DD" w:rsidRPr="00536527" w:rsidRDefault="00E831DD" w:rsidP="00536527">
      <w:pPr>
        <w:pStyle w:val="N11"/>
      </w:pPr>
      <w:r w:rsidRPr="00536527">
        <w:t>As decisões referentes a este processo licitatório poderão ser comunicadas aos proponentes por qualquer meio de comunicação que comprove o recebimento ou, ainda, mediante publicação no Diário Oficial do Estado.</w:t>
      </w:r>
    </w:p>
    <w:p w14:paraId="112886A1" w14:textId="77777777" w:rsidR="00E831DD" w:rsidRPr="00536527" w:rsidRDefault="00E831DD" w:rsidP="00536527">
      <w:pPr>
        <w:pStyle w:val="N11"/>
      </w:pPr>
      <w:r w:rsidRPr="00536527">
        <w:t>A autoridade competente para aprovação do procedimento licitatório somente poderá revogá-lo em face de razões de interesse público, por motivo de fato superveniente devidamente comprovado, pertinente e suficiente para justificar tal conduta, devendo anulá-lo por ilegalidade, de ofício ou por provocação de qualquer pessoa, mediante ato escrito e fundamentado.</w:t>
      </w:r>
    </w:p>
    <w:p w14:paraId="5AC18C3A" w14:textId="77777777" w:rsidR="00E831DD" w:rsidRPr="00536527" w:rsidRDefault="00E831DD" w:rsidP="00536527">
      <w:pPr>
        <w:pStyle w:val="N11"/>
      </w:pPr>
      <w:r w:rsidRPr="00536527">
        <w:t>Os licitantes não terão direito à indenização em decorrência da anulação do procedimento licitatório, ressalvado o direito do contratado de boa-fé de ser ressarcido pelos encargos que tiver suportado no cumprimento do contrato.</w:t>
      </w:r>
    </w:p>
    <w:p w14:paraId="4E2D80AF" w14:textId="77777777" w:rsidR="00E831DD" w:rsidRPr="00536527" w:rsidRDefault="00E831DD" w:rsidP="00536527">
      <w:pPr>
        <w:pStyle w:val="N11"/>
      </w:pPr>
      <w:r w:rsidRPr="00536527">
        <w:t>A nulidade do procedimento licitatório induz a do contrato, ressalvando o disposto no parágrafo único do art. 59 da Lei 8.666/1993.</w:t>
      </w:r>
    </w:p>
    <w:p w14:paraId="42AE9DD4" w14:textId="77777777" w:rsidR="00E831DD" w:rsidRPr="00536527" w:rsidRDefault="00E831DD" w:rsidP="00536527">
      <w:pPr>
        <w:pStyle w:val="N11"/>
      </w:pPr>
      <w:r w:rsidRPr="00536527">
        <w:t>No caso de desfazimento do processo licitatório, fica assegurada a ampla defesa e o contraditório.</w:t>
      </w:r>
    </w:p>
    <w:p w14:paraId="3FE9A934" w14:textId="77777777" w:rsidR="00E831DD" w:rsidRPr="00536527" w:rsidRDefault="00E831DD" w:rsidP="00536527">
      <w:pPr>
        <w:pStyle w:val="N11"/>
      </w:pPr>
      <w:r w:rsidRPr="00536527">
        <w:t>Decairá do direito de impugnar os termos do presente Edital aquele que não o fizer até o segundo dia útil que anteceder a abertura dos envelopes.</w:t>
      </w:r>
    </w:p>
    <w:p w14:paraId="020D0BE8" w14:textId="77777777" w:rsidR="00E831DD" w:rsidRPr="00536527" w:rsidRDefault="00E831DD" w:rsidP="00536527">
      <w:pPr>
        <w:pStyle w:val="N11"/>
      </w:pPr>
      <w:r w:rsidRPr="00536527">
        <w:t>A representação dos licitantes somente será aceita por meio de Carta Credencial ou qualquer instrumento de mandato indicando representante legal para fins de Licitação, acompanhado do contrato social ou similar, sem o que não poderá o representante intervir em favor da licitante.</w:t>
      </w:r>
    </w:p>
    <w:p w14:paraId="498E78DB" w14:textId="77777777" w:rsidR="00E831DD" w:rsidRPr="00536527" w:rsidRDefault="00E831DD" w:rsidP="00536527">
      <w:pPr>
        <w:pStyle w:val="N11"/>
      </w:pPr>
      <w:r w:rsidRPr="00536527">
        <w:t>Caso as datas designadas para realização deste certame recaiam em dia não útil, e não havendo retificação de convocação, será o procedimento realizado no primeiro dia útil subsequente, no mesmo local e horário previstos.</w:t>
      </w:r>
    </w:p>
    <w:p w14:paraId="79BF3E87" w14:textId="77777777" w:rsidR="00E831DD" w:rsidRPr="00536527" w:rsidRDefault="00E831DD" w:rsidP="00536527">
      <w:pPr>
        <w:pStyle w:val="N11"/>
      </w:pPr>
      <w:r w:rsidRPr="00536527">
        <w:t>Quem quiser se fazer representar deverá apresentar Carta Credencial conforme modelo constante de anexo deste edital, indicando representante legal para fins de Licitação.</w:t>
      </w:r>
    </w:p>
    <w:p w14:paraId="38CEB123" w14:textId="77777777" w:rsidR="00E831DD" w:rsidRPr="00536527" w:rsidRDefault="00E831DD" w:rsidP="00536527">
      <w:pPr>
        <w:pStyle w:val="N11"/>
      </w:pPr>
      <w:r w:rsidRPr="00536527">
        <w:lastRenderedPageBreak/>
        <w:t>Para dirimir controvérsias decorrentes deste certame o Foro competente é o Juízo de Vitória - Comarca da Capital do Estado do Espírito Santo, excluindo-se qualquer outro, por mais especial que seja.</w:t>
      </w:r>
    </w:p>
    <w:p w14:paraId="6C6E5B5C" w14:textId="77777777" w:rsidR="00E831DD" w:rsidRPr="00536527" w:rsidRDefault="00E831DD" w:rsidP="00536527">
      <w:pPr>
        <w:pStyle w:val="N11"/>
      </w:pPr>
      <w:r w:rsidRPr="00536527">
        <w:t xml:space="preserve">Os casos não previstos neste Edital serão decididos pela comissão.  </w:t>
      </w:r>
    </w:p>
    <w:p w14:paraId="60B3DBD8" w14:textId="77777777" w:rsidR="00E831DD" w:rsidRPr="007F29C1" w:rsidRDefault="00E831DD" w:rsidP="00536527">
      <w:pPr>
        <w:pStyle w:val="PGE-Normal"/>
      </w:pPr>
      <w:r w:rsidRPr="007F29C1">
        <w:t>Vitória-ES, ____de __________ de ______.</w:t>
      </w:r>
    </w:p>
    <w:p w14:paraId="6F05DE62" w14:textId="77777777" w:rsidR="00E831DD" w:rsidRPr="007F29C1" w:rsidRDefault="00E831DD" w:rsidP="00536527">
      <w:pPr>
        <w:pStyle w:val="PGE-Normal"/>
      </w:pPr>
      <w:r w:rsidRPr="007F29C1">
        <w:t>____________________________________</w:t>
      </w:r>
    </w:p>
    <w:p w14:paraId="29BD3E98" w14:textId="14122B32" w:rsidR="00E831DD" w:rsidRDefault="00E831DD" w:rsidP="004363A2">
      <w:pPr>
        <w:pStyle w:val="PGE-NotaExplicativa"/>
      </w:pPr>
      <w:r w:rsidRPr="002E1A21">
        <w:rPr>
          <w:highlight w:val="yellow"/>
        </w:rPr>
        <w:t>Nota Explicativa: O original do edital deve ser datado, rubricado em todas as folhas e assinado pela autoridade que o expedir, permanecendo no processo de licitação, conforme exigência do parágrafo primeiro do art. 40 da Lei nº 8.666/93.</w:t>
      </w:r>
    </w:p>
    <w:p w14:paraId="64136C13" w14:textId="4EC20611" w:rsidR="00E831DD" w:rsidRPr="00536527" w:rsidRDefault="00E831DD" w:rsidP="00536527">
      <w:pPr>
        <w:pStyle w:val="Ttulo"/>
      </w:pPr>
      <w:r w:rsidRPr="00536527">
        <w:t>ANEXO I -</w:t>
      </w:r>
      <w:r w:rsidR="00536527">
        <w:t xml:space="preserve"> </w:t>
      </w:r>
      <w:r w:rsidRPr="00536527">
        <w:t>RELAÇÃO E ESPECIFICAÇÃO DOS EQUIPAMENTOS A SEREM ADQUIRIDOS</w:t>
      </w:r>
    </w:p>
    <w:p w14:paraId="582605F8" w14:textId="77777777" w:rsidR="00E831DD" w:rsidRPr="007F29C1" w:rsidRDefault="00E831DD" w:rsidP="00536527">
      <w:pPr>
        <w:pStyle w:val="PGE-Normal"/>
      </w:pPr>
      <w:r w:rsidRPr="007F29C1">
        <w:rPr>
          <w:b/>
          <w:bCs/>
        </w:rPr>
        <w:t>ITEM 1</w:t>
      </w:r>
      <w:r w:rsidRPr="007F29C1">
        <w:t xml:space="preserve"> - </w:t>
      </w:r>
      <w:r w:rsidRPr="007F29C1">
        <w:tab/>
        <w:t>Especificação</w:t>
      </w:r>
    </w:p>
    <w:p w14:paraId="45BFD89B" w14:textId="77777777" w:rsidR="00E831DD" w:rsidRPr="007F29C1" w:rsidRDefault="00E831DD" w:rsidP="00536527">
      <w:pPr>
        <w:pStyle w:val="PGE-Normal"/>
      </w:pPr>
      <w:r w:rsidRPr="007F29C1">
        <w:tab/>
      </w:r>
      <w:r w:rsidRPr="007F29C1">
        <w:tab/>
        <w:t>Quantidade</w:t>
      </w:r>
    </w:p>
    <w:p w14:paraId="6BE58028" w14:textId="77777777" w:rsidR="00E831DD" w:rsidRPr="007F29C1" w:rsidRDefault="00E831DD" w:rsidP="00536527">
      <w:pPr>
        <w:pStyle w:val="PGE-Normal"/>
      </w:pPr>
      <w:r w:rsidRPr="007F29C1">
        <w:tab/>
      </w:r>
      <w:r w:rsidRPr="007F29C1">
        <w:tab/>
        <w:t>Valor Unitário Máximo</w:t>
      </w:r>
    </w:p>
    <w:p w14:paraId="5E72742B" w14:textId="77777777" w:rsidR="00E831DD" w:rsidRPr="007F29C1" w:rsidRDefault="00E831DD" w:rsidP="00536527">
      <w:pPr>
        <w:pStyle w:val="PGE-Normal"/>
      </w:pPr>
    </w:p>
    <w:p w14:paraId="67DF765A" w14:textId="77777777" w:rsidR="00E831DD" w:rsidRPr="007F29C1" w:rsidRDefault="00E831DD" w:rsidP="00536527">
      <w:pPr>
        <w:pStyle w:val="PGE-Normal"/>
      </w:pPr>
      <w:r w:rsidRPr="007F29C1">
        <w:rPr>
          <w:b/>
          <w:bCs/>
        </w:rPr>
        <w:t>ITEM 2 -</w:t>
      </w:r>
      <w:r w:rsidRPr="007F29C1">
        <w:t xml:space="preserve"> </w:t>
      </w:r>
      <w:r w:rsidRPr="007F29C1">
        <w:tab/>
        <w:t>Especificação</w:t>
      </w:r>
    </w:p>
    <w:p w14:paraId="02CC47A5" w14:textId="77777777" w:rsidR="00E831DD" w:rsidRPr="007F29C1" w:rsidRDefault="00E831DD" w:rsidP="00536527">
      <w:pPr>
        <w:pStyle w:val="PGE-Normal"/>
      </w:pPr>
      <w:r w:rsidRPr="007F29C1">
        <w:tab/>
      </w:r>
      <w:r w:rsidRPr="007F29C1">
        <w:tab/>
        <w:t>Quantidade</w:t>
      </w:r>
    </w:p>
    <w:p w14:paraId="71E53C76" w14:textId="77777777" w:rsidR="00E831DD" w:rsidRPr="007F29C1" w:rsidRDefault="00E831DD" w:rsidP="00536527">
      <w:pPr>
        <w:pStyle w:val="PGE-Normal"/>
      </w:pPr>
      <w:r w:rsidRPr="007F29C1">
        <w:tab/>
      </w:r>
      <w:r w:rsidRPr="007F29C1">
        <w:tab/>
        <w:t>Valor Unitário Máximo</w:t>
      </w:r>
    </w:p>
    <w:p w14:paraId="024D6B91" w14:textId="77777777" w:rsidR="00E831DD" w:rsidRPr="007F29C1" w:rsidRDefault="00E831DD" w:rsidP="00536527">
      <w:pPr>
        <w:pStyle w:val="PGE-Normal"/>
      </w:pPr>
    </w:p>
    <w:p w14:paraId="6F24450F" w14:textId="77777777" w:rsidR="00E831DD" w:rsidRPr="007F29C1" w:rsidRDefault="00E831DD" w:rsidP="00536527">
      <w:pPr>
        <w:pStyle w:val="PGE-Normal"/>
      </w:pPr>
      <w:r w:rsidRPr="007F29C1">
        <w:rPr>
          <w:b/>
          <w:bCs/>
        </w:rPr>
        <w:t>ITEM 3 -</w:t>
      </w:r>
      <w:r w:rsidRPr="007F29C1">
        <w:t xml:space="preserve"> </w:t>
      </w:r>
      <w:r w:rsidRPr="007F29C1">
        <w:tab/>
        <w:t>Especificação</w:t>
      </w:r>
    </w:p>
    <w:p w14:paraId="5D7A30CF" w14:textId="77777777" w:rsidR="00E831DD" w:rsidRPr="007F29C1" w:rsidRDefault="00E831DD" w:rsidP="00536527">
      <w:pPr>
        <w:pStyle w:val="PGE-Normal"/>
      </w:pPr>
      <w:r w:rsidRPr="007F29C1">
        <w:tab/>
      </w:r>
      <w:r w:rsidRPr="007F29C1">
        <w:tab/>
        <w:t>Quantidade</w:t>
      </w:r>
    </w:p>
    <w:p w14:paraId="33AF5662" w14:textId="77777777" w:rsidR="00E831DD" w:rsidRPr="007F29C1" w:rsidRDefault="00E831DD" w:rsidP="00536527">
      <w:pPr>
        <w:pStyle w:val="PGE-Normal"/>
      </w:pPr>
      <w:r w:rsidRPr="007F29C1">
        <w:tab/>
      </w:r>
      <w:r w:rsidRPr="007F29C1">
        <w:tab/>
        <w:t>Valor Unitário Máximo</w:t>
      </w:r>
    </w:p>
    <w:p w14:paraId="1AE11D3A" w14:textId="492AE767" w:rsidR="00F4042A" w:rsidRPr="00B4757C" w:rsidRDefault="00F4042A" w:rsidP="00F4042A">
      <w:pPr>
        <w:pStyle w:val="PGE-NotaExplicativa"/>
      </w:pPr>
      <w:r w:rsidRPr="004C1EB2">
        <w:rPr>
          <w:highlight w:val="yellow"/>
          <w:u w:val="single"/>
        </w:rPr>
        <w:t>OBSERVAÇÃO PARA A COMISSÃO DE LICITAÇÃO:</w:t>
      </w:r>
      <w:r w:rsidRPr="004C1EB2">
        <w:t xml:space="preserve"> </w:t>
      </w:r>
      <w:r w:rsidRPr="00B4757C">
        <w:t>Especificar todos os itens no Anexo I</w:t>
      </w:r>
      <w:r>
        <w:t>.</w:t>
      </w:r>
    </w:p>
    <w:p w14:paraId="393E8703" w14:textId="77777777" w:rsidR="00E831DD" w:rsidRDefault="00E831DD" w:rsidP="00536527">
      <w:pPr>
        <w:pStyle w:val="PGE-Normal"/>
      </w:pPr>
      <w:r w:rsidRPr="007F29C1">
        <w:br w:type="page"/>
      </w:r>
    </w:p>
    <w:p w14:paraId="2ECE4AAB" w14:textId="77777777" w:rsidR="00E831DD" w:rsidRPr="00536527" w:rsidRDefault="00E831DD" w:rsidP="00536527">
      <w:pPr>
        <w:pStyle w:val="Ttulo"/>
      </w:pPr>
      <w:bookmarkStart w:id="3" w:name="_Hlk505010964"/>
      <w:r w:rsidRPr="00536527">
        <w:lastRenderedPageBreak/>
        <w:t xml:space="preserve">ANEXO II - </w:t>
      </w:r>
      <w:bookmarkStart w:id="4" w:name="_Hlk505006474"/>
      <w:r w:rsidRPr="00536527">
        <w:t>MODELO DE CARTA CREDENCIAL PARA O(S) REPRESENTANTE(S)</w:t>
      </w:r>
      <w:bookmarkEnd w:id="4"/>
    </w:p>
    <w:p w14:paraId="3B134E06" w14:textId="77777777" w:rsidR="00E831DD" w:rsidRPr="007F29C1" w:rsidRDefault="00E831DD" w:rsidP="00536527">
      <w:pPr>
        <w:pStyle w:val="PGE-Normal"/>
      </w:pPr>
      <w:bookmarkStart w:id="5" w:name="_Hlk505006483"/>
      <w:r w:rsidRPr="007F29C1">
        <w:t>LOCAL E DATA</w:t>
      </w:r>
    </w:p>
    <w:p w14:paraId="6EA51617" w14:textId="77777777" w:rsidR="00E831DD" w:rsidRPr="007F29C1" w:rsidRDefault="00E831DD" w:rsidP="00536527">
      <w:pPr>
        <w:pStyle w:val="PGE-Normal"/>
      </w:pPr>
    </w:p>
    <w:p w14:paraId="4E4D6F5C" w14:textId="77777777" w:rsidR="00E831DD" w:rsidRPr="007F29C1" w:rsidRDefault="00E831DD" w:rsidP="00536527">
      <w:pPr>
        <w:pStyle w:val="PGE-Normal"/>
      </w:pPr>
      <w:r w:rsidRPr="007F29C1">
        <w:t>Secretaria de Estado ........................</w:t>
      </w:r>
    </w:p>
    <w:p w14:paraId="0BB5F1C5" w14:textId="77777777" w:rsidR="00E831DD" w:rsidRPr="007F29C1" w:rsidRDefault="00E831DD" w:rsidP="00536527">
      <w:pPr>
        <w:pStyle w:val="PGE-Normal"/>
      </w:pPr>
    </w:p>
    <w:p w14:paraId="5E08C1C5" w14:textId="77777777" w:rsidR="00E831DD" w:rsidRPr="007F29C1" w:rsidRDefault="00E831DD" w:rsidP="00536527">
      <w:pPr>
        <w:pStyle w:val="PGE-Normal"/>
      </w:pPr>
      <w:r w:rsidRPr="007F29C1">
        <w:t>Assunto:</w:t>
      </w:r>
    </w:p>
    <w:p w14:paraId="10FE8D0B" w14:textId="77777777" w:rsidR="00E831DD" w:rsidRPr="007F29C1" w:rsidRDefault="00E831DD" w:rsidP="00536527">
      <w:pPr>
        <w:pStyle w:val="PGE-Normal"/>
      </w:pPr>
    </w:p>
    <w:p w14:paraId="107596BF" w14:textId="77777777" w:rsidR="00E831DD" w:rsidRPr="007F29C1" w:rsidRDefault="00E831DD" w:rsidP="00536527">
      <w:pPr>
        <w:pStyle w:val="PGE-Normal"/>
      </w:pPr>
      <w:r w:rsidRPr="007F29C1">
        <w:t>O abaixo assinado, na qualidade de responsável legal pela empresa________________ (nome da Firma) ____________,vem pela presente informar que designamos o Sr. __________________________, RG _____________, para acompanhar o certame regido pelo Edital de __________ n</w:t>
      </w:r>
      <w:r w:rsidRPr="007F29C1">
        <w:rPr>
          <w:u w:val="single"/>
          <w:vertAlign w:val="superscript"/>
        </w:rPr>
        <w:t>o</w:t>
      </w:r>
      <w:r w:rsidRPr="007F29C1">
        <w:t xml:space="preserve"> ...../....., podendo para tanto, impugnar, transigir, renunciar a recursos, requerer, e praticar qualquer ato necessário ao fiel cumprimento do presente credenciamento.</w:t>
      </w:r>
    </w:p>
    <w:p w14:paraId="0A24D643" w14:textId="77777777" w:rsidR="00E831DD" w:rsidRPr="007F29C1" w:rsidRDefault="00E831DD" w:rsidP="00536527">
      <w:pPr>
        <w:pStyle w:val="PGE-Normal"/>
      </w:pPr>
    </w:p>
    <w:p w14:paraId="423C76A5" w14:textId="77777777" w:rsidR="00E831DD" w:rsidRPr="007F29C1" w:rsidRDefault="00E831DD" w:rsidP="00536527">
      <w:pPr>
        <w:pStyle w:val="PGE-Normal"/>
      </w:pPr>
    </w:p>
    <w:p w14:paraId="24A07B86" w14:textId="77777777" w:rsidR="00E831DD" w:rsidRPr="007F29C1" w:rsidRDefault="00E831DD" w:rsidP="00536527">
      <w:pPr>
        <w:pStyle w:val="PGE-Normal"/>
      </w:pPr>
      <w:r w:rsidRPr="007F29C1">
        <w:t>Atenciosamente,</w:t>
      </w:r>
    </w:p>
    <w:p w14:paraId="3BAF8684" w14:textId="77777777" w:rsidR="00E831DD" w:rsidRPr="007F29C1" w:rsidRDefault="00E831DD" w:rsidP="00536527">
      <w:pPr>
        <w:pStyle w:val="PGE-Normal"/>
      </w:pPr>
    </w:p>
    <w:p w14:paraId="57C850B1" w14:textId="77777777" w:rsidR="00E831DD" w:rsidRPr="007F29C1" w:rsidRDefault="00E831DD" w:rsidP="00536527">
      <w:pPr>
        <w:pStyle w:val="PGE-Normal"/>
      </w:pPr>
    </w:p>
    <w:p w14:paraId="3ACC6EDE" w14:textId="77777777" w:rsidR="00E831DD" w:rsidRPr="007F29C1" w:rsidRDefault="00E831DD" w:rsidP="00536527">
      <w:pPr>
        <w:pStyle w:val="PGE-Normal"/>
      </w:pPr>
      <w:r w:rsidRPr="007F29C1">
        <w:t>Nome(s) e assinatura(s) do(s) responsável(eis) legal(ais) pela proponente</w:t>
      </w:r>
    </w:p>
    <w:p w14:paraId="4FC608F3" w14:textId="77777777" w:rsidR="00E831DD" w:rsidRPr="007F29C1" w:rsidRDefault="00E831DD" w:rsidP="00536527">
      <w:pPr>
        <w:pStyle w:val="PGE-Normal"/>
      </w:pPr>
      <w:r w:rsidRPr="007F29C1">
        <w:t xml:space="preserve">__________ (nome da proponente) __________.    </w:t>
      </w:r>
    </w:p>
    <w:bookmarkEnd w:id="5"/>
    <w:p w14:paraId="7B5224FF" w14:textId="77777777" w:rsidR="00E831DD" w:rsidRPr="007F29C1" w:rsidRDefault="00E831DD" w:rsidP="00536527">
      <w:pPr>
        <w:pStyle w:val="PGE-Normal"/>
      </w:pPr>
      <w:r w:rsidRPr="007F29C1">
        <w:br w:type="page"/>
      </w:r>
    </w:p>
    <w:bookmarkEnd w:id="3"/>
    <w:p w14:paraId="196238DC" w14:textId="77777777" w:rsidR="00E831DD" w:rsidRPr="00536527" w:rsidRDefault="00E831DD" w:rsidP="00536527">
      <w:pPr>
        <w:pStyle w:val="Ttulo"/>
      </w:pPr>
      <w:r w:rsidRPr="00536527">
        <w:lastRenderedPageBreak/>
        <w:t>ANEXO III -  MINUTA DE TERMO DE CONTRATO DE AQUISIÇÃO DE EQUIPAMENTOS</w:t>
      </w:r>
    </w:p>
    <w:p w14:paraId="682C0AE3" w14:textId="77777777" w:rsidR="00E831DD" w:rsidRPr="007F29C1" w:rsidRDefault="00E831DD" w:rsidP="00E831DD"/>
    <w:p w14:paraId="7CAAA4CA" w14:textId="77777777" w:rsidR="00E831DD" w:rsidRPr="007F29C1" w:rsidRDefault="00E831DD" w:rsidP="00536527">
      <w:pPr>
        <w:pStyle w:val="PGE-Normal"/>
      </w:pPr>
      <w:r w:rsidRPr="007F29C1">
        <w:t>Contrato N</w:t>
      </w:r>
      <w:r w:rsidRPr="007F29C1">
        <w:rPr>
          <w:u w:val="single"/>
          <w:vertAlign w:val="superscript"/>
        </w:rPr>
        <w:t>o</w:t>
      </w:r>
      <w:r w:rsidRPr="007F29C1">
        <w:t>____________</w:t>
      </w:r>
    </w:p>
    <w:p w14:paraId="3980E307" w14:textId="77777777" w:rsidR="00E831DD" w:rsidRPr="007F29C1" w:rsidRDefault="00E831DD" w:rsidP="00536527">
      <w:pPr>
        <w:pStyle w:val="PGE-Normal"/>
      </w:pPr>
      <w:r w:rsidRPr="007F29C1">
        <w:t>Processo N</w:t>
      </w:r>
      <w:r w:rsidRPr="007F29C1">
        <w:rPr>
          <w:u w:val="single"/>
          <w:vertAlign w:val="superscript"/>
        </w:rPr>
        <w:t>o</w:t>
      </w:r>
      <w:r w:rsidRPr="007F29C1">
        <w:t>____________</w:t>
      </w:r>
    </w:p>
    <w:p w14:paraId="209250F2" w14:textId="77777777" w:rsidR="00E831DD" w:rsidRPr="007F29C1" w:rsidRDefault="00E831DD" w:rsidP="00536527">
      <w:pPr>
        <w:pStyle w:val="PGE-Normal"/>
      </w:pPr>
    </w:p>
    <w:p w14:paraId="49A6DF49" w14:textId="77777777" w:rsidR="004363A2" w:rsidRDefault="004363A2" w:rsidP="004363A2">
      <w:pPr>
        <w:pStyle w:val="PGE-Normal"/>
        <w:ind w:left="3969"/>
      </w:pPr>
      <w:r w:rsidRPr="004D2FF9">
        <w:t xml:space="preserve">TERMO DE CONTRATO QUE ENTRE SI FAZEM O ESTADO DO ESPÍRITO SANTO, POR INTERMÉDIO </w:t>
      </w:r>
      <w:r>
        <w:t>DO (NOME DO ÓRGÃO)</w:t>
      </w:r>
      <w:r w:rsidRPr="004D2FF9">
        <w:t xml:space="preserve"> E A EMPRESA ....................................... PARA A AQUISIÇÃO DE (DE</w:t>
      </w:r>
      <w:r>
        <w:t>SCREVER O MATERIAL).</w:t>
      </w:r>
    </w:p>
    <w:p w14:paraId="0C268EF9" w14:textId="77777777" w:rsidR="00E831DD" w:rsidRPr="007F29C1" w:rsidRDefault="00E831DD" w:rsidP="00536527">
      <w:pPr>
        <w:pStyle w:val="PGE-Normal"/>
      </w:pPr>
    </w:p>
    <w:p w14:paraId="3E479CDB" w14:textId="77777777" w:rsidR="00E831DD" w:rsidRPr="007F29C1" w:rsidRDefault="00E831DD" w:rsidP="00536527">
      <w:pPr>
        <w:pStyle w:val="PGE-Normal"/>
      </w:pPr>
    </w:p>
    <w:p w14:paraId="5C595273" w14:textId="77777777" w:rsidR="00E831DD" w:rsidRPr="007F29C1" w:rsidRDefault="00E831DD" w:rsidP="00536527">
      <w:pPr>
        <w:pStyle w:val="PGE-Normal"/>
      </w:pPr>
      <w:r w:rsidRPr="007F29C1">
        <w:t>O ESTADO DO ESPÍRITO SANTO, por intermédio do __________(sigla do órgão)__________, adiante denominada CONTRATANTE, órgão da Administração Direta do Poder Executivo, inscrita no CNPJ/MF sob o nº___, com sede na ___(endereço completo)___, representada legalmente pelo seu SECRETÁRIO/DIRIGENTE ___(nome, nacionalidade, estado civil, profissão)___, CPF/MF nº___, residente e domiciliado ___(endereço completo)___, e a Empresa ___, doravante denominada CONTRATADA, com sede ___(endereço completo)___, inscrita no CNPJ/MF sob o nº___ neste ato representada pelo ___(condição jurídica do representante)___ Sr. ___(nome, nacionalidade, estado civil, profissão)___ ajustam o presente CONTRATO de Aquisição de Equipamento ___________</w:t>
      </w:r>
      <w:r>
        <w:t>___ nos termos da Lei 8.666/</w:t>
      </w:r>
      <w:r w:rsidRPr="007F29C1">
        <w:t>1993, de acordo com os termos do processo nº___, parte integrante deste instrumento,  independentemente de transcrição, juntamente com a Proposta apresentada pela CONTRATADA datada de __/__/__, ficando, porém, ressalvadas como não transcritas as condições nela estipuladas que contrariem as disposições deste CONTRATO, que se regerá pelas Cláusulas seguintes.</w:t>
      </w:r>
    </w:p>
    <w:p w14:paraId="69BCFE43" w14:textId="77777777" w:rsidR="00E831DD" w:rsidRPr="00536527" w:rsidRDefault="00E831DD" w:rsidP="00536527">
      <w:pPr>
        <w:pStyle w:val="Ttulo1"/>
        <w:numPr>
          <w:ilvl w:val="0"/>
          <w:numId w:val="18"/>
        </w:numPr>
        <w:rPr>
          <w:bCs/>
        </w:rPr>
      </w:pPr>
      <w:r w:rsidRPr="007F29C1">
        <w:t>CLÁUSULA PRIMEIRA</w:t>
      </w:r>
      <w:r>
        <w:t xml:space="preserve">: </w:t>
      </w:r>
      <w:r w:rsidRPr="00536527">
        <w:rPr>
          <w:bCs/>
        </w:rPr>
        <w:t>DO OBJETO</w:t>
      </w:r>
    </w:p>
    <w:p w14:paraId="3F1C6E41" w14:textId="77777777" w:rsidR="00F4042A" w:rsidRDefault="00F4042A" w:rsidP="00F4042A">
      <w:pPr>
        <w:pStyle w:val="N11"/>
      </w:pPr>
      <w:r w:rsidRPr="00463857">
        <w:t>Este Contrato tem por objeto a aquisição de (DESCREVER O MATERIAL), incluindo a prestação de serviços de assistência técnica gratuita durante o período de garanti</w:t>
      </w:r>
      <w:r>
        <w:t>a, de acordo com o descrito no A</w:t>
      </w:r>
      <w:r w:rsidRPr="00463857">
        <w:t>nexo I</w:t>
      </w:r>
      <w:r>
        <w:t xml:space="preserve"> do Edital</w:t>
      </w:r>
      <w:r w:rsidRPr="00463857">
        <w:t>.</w:t>
      </w:r>
    </w:p>
    <w:p w14:paraId="40BE7A45" w14:textId="77777777" w:rsidR="00F4042A" w:rsidRDefault="00F4042A" w:rsidP="00F4042A">
      <w:pPr>
        <w:pStyle w:val="N11"/>
      </w:pPr>
      <w:r>
        <w:t>Integram este Contrato, como partes indissociáveis e independentemente de transcrição, os seguintes anexos:</w:t>
      </w:r>
    </w:p>
    <w:p w14:paraId="66658DEB" w14:textId="77777777" w:rsidR="00F4042A" w:rsidRDefault="00F4042A" w:rsidP="00F4042A">
      <w:pPr>
        <w:pStyle w:val="Nabc"/>
        <w:ind w:left="284"/>
      </w:pPr>
      <w:r>
        <w:t>o Edital e todos os seus Anexos;</w:t>
      </w:r>
    </w:p>
    <w:p w14:paraId="61025CF1" w14:textId="77777777" w:rsidR="00F4042A" w:rsidRDefault="00F4042A" w:rsidP="00F4042A">
      <w:pPr>
        <w:pStyle w:val="Nabc"/>
        <w:ind w:left="284"/>
      </w:pPr>
      <w:r>
        <w:t>a Proposta Comercial da Contratada.</w:t>
      </w:r>
    </w:p>
    <w:p w14:paraId="71B72C9D" w14:textId="77777777" w:rsidR="00E831DD" w:rsidRPr="007F29C1" w:rsidRDefault="00E831DD" w:rsidP="00536527">
      <w:pPr>
        <w:pStyle w:val="Ttulo1"/>
        <w:rPr>
          <w:bCs/>
        </w:rPr>
      </w:pPr>
      <w:r w:rsidRPr="007F29C1">
        <w:br w:type="page"/>
      </w:r>
      <w:r w:rsidRPr="007F29C1">
        <w:lastRenderedPageBreak/>
        <w:t>CLAUSULA SEGUNDA</w:t>
      </w:r>
      <w:r>
        <w:t xml:space="preserve">: </w:t>
      </w:r>
      <w:r w:rsidRPr="007F29C1">
        <w:rPr>
          <w:bCs/>
        </w:rPr>
        <w:t>DO PREÇO</w:t>
      </w:r>
    </w:p>
    <w:p w14:paraId="4E7817F0" w14:textId="77777777" w:rsidR="00F4042A" w:rsidRDefault="00F4042A" w:rsidP="00F4042A">
      <w:pPr>
        <w:pStyle w:val="N11"/>
      </w:pPr>
      <w:r w:rsidRPr="00463857">
        <w:t>O Contratante pagará à Contratada o valor de R$ __________(valor por extenso), e nele deverão estar inclusos todas as espécies de tributos, diretos e indiretos, encargos sociais, seguros, fretes, material, mão</w:t>
      </w:r>
      <w:r>
        <w:t xml:space="preserve"> </w:t>
      </w:r>
      <w:r w:rsidRPr="00463857">
        <w:t>de</w:t>
      </w:r>
      <w:r>
        <w:t xml:space="preserve"> </w:t>
      </w:r>
      <w:r w:rsidRPr="00463857">
        <w:t>obra, instalações e q</w:t>
      </w:r>
      <w:r>
        <w:t xml:space="preserve">uaisquer despesas inerentes à </w:t>
      </w:r>
      <w:r w:rsidRPr="00463857">
        <w:t>execução do objeto do contrato.</w:t>
      </w:r>
    </w:p>
    <w:p w14:paraId="2E323DDA" w14:textId="77777777" w:rsidR="00E831DD" w:rsidRPr="007F29C1" w:rsidRDefault="00E831DD" w:rsidP="00536527">
      <w:pPr>
        <w:pStyle w:val="N11"/>
      </w:pPr>
      <w:r w:rsidRPr="007F29C1">
        <w:t>Os preços contratados são fixos e irreajustáveis.</w:t>
      </w:r>
    </w:p>
    <w:p w14:paraId="587B8CEA" w14:textId="77777777" w:rsidR="00E831DD" w:rsidRPr="007F29C1" w:rsidRDefault="00E831DD" w:rsidP="00536527">
      <w:pPr>
        <w:pStyle w:val="Ttulo1"/>
      </w:pPr>
      <w:r w:rsidRPr="007F29C1">
        <w:t>CLAUSULA TERCEIRA</w:t>
      </w:r>
      <w:r>
        <w:t xml:space="preserve">: </w:t>
      </w:r>
      <w:r w:rsidRPr="007F29C1">
        <w:t>DA FORMA DE PAGAMENTO</w:t>
      </w:r>
    </w:p>
    <w:p w14:paraId="16D9DA1B" w14:textId="77777777" w:rsidR="00E831DD" w:rsidRPr="007F29C1" w:rsidRDefault="00E831DD" w:rsidP="00536527">
      <w:pPr>
        <w:pStyle w:val="N11"/>
      </w:pPr>
      <w:r w:rsidRPr="007F29C1">
        <w:t>A CONTRATANTE pagará à CONTRATADA pelos materiais adquiridos, até o décimo dia útil após a apresentação da Nota Fiscal/Fatura correspondente, devidamente aceita pelo CONTRATANTE, vedada a antecipação.</w:t>
      </w:r>
    </w:p>
    <w:p w14:paraId="3E910344" w14:textId="77777777" w:rsidR="00E831DD" w:rsidRPr="007F29C1" w:rsidRDefault="00E831DD" w:rsidP="00536527">
      <w:pPr>
        <w:pStyle w:val="N11"/>
      </w:pPr>
      <w:r w:rsidRPr="007F29C1">
        <w:t>Decorrido o prazo indicado no item anterior, incidirá multa financeira nos seguintes termos:</w:t>
      </w:r>
    </w:p>
    <w:p w14:paraId="358BA7AF" w14:textId="7CF23467" w:rsidR="00F4042A" w:rsidRPr="009C56F6" w:rsidRDefault="009C56F6" w:rsidP="00F4042A">
      <w:pPr>
        <w:pStyle w:val="Ttulo1"/>
        <w:numPr>
          <w:ilvl w:val="0"/>
          <w:numId w:val="0"/>
        </w:numPr>
        <w:rPr>
          <w:b w:val="0"/>
          <w:lang w:val="de-LI"/>
        </w:rPr>
      </w:pPr>
      <m:oMathPara>
        <m:oMath>
          <m:r>
            <m:rPr>
              <m:sty m:val="bi"/>
            </m:rPr>
            <w:rPr>
              <w:rFonts w:ascii="Cambria Math" w:hAnsi="Cambria Math"/>
            </w:rPr>
            <m:t>VM</m:t>
          </m:r>
          <m:r>
            <m:rPr>
              <m:sty m:val="b"/>
            </m:rPr>
            <w:rPr>
              <w:rFonts w:ascii="Cambria Math" w:hAnsi="Cambria Math"/>
              <w:lang w:val="de-LI"/>
            </w:rPr>
            <m:t xml:space="preserve"> =</m:t>
          </m:r>
          <m:r>
            <m:rPr>
              <m:sty m:val="bi"/>
            </m:rPr>
            <w:rPr>
              <w:rFonts w:ascii="Cambria Math" w:hAnsi="Cambria Math"/>
            </w:rPr>
            <m:t>VF</m:t>
          </m:r>
          <m:r>
            <m:rPr>
              <m:sty m:val="b"/>
            </m:rPr>
            <w:rPr>
              <w:rFonts w:ascii="Cambria Math" w:hAnsi="Cambria Math"/>
              <w:lang w:val="de-LI"/>
            </w:rPr>
            <m:t xml:space="preserve"> </m:t>
          </m:r>
          <m:r>
            <m:rPr>
              <m:sty m:val="bi"/>
            </m:rPr>
            <w:rPr>
              <w:rFonts w:ascii="Cambria Math" w:hAnsi="Cambria Math"/>
            </w:rPr>
            <m:t>X</m:t>
          </m:r>
          <m:r>
            <m:rPr>
              <m:sty m:val="b"/>
            </m:rPr>
            <w:rPr>
              <w:rFonts w:ascii="Cambria Math" w:hAnsi="Cambria Math"/>
              <w:lang w:val="de-LI"/>
            </w:rPr>
            <m:t xml:space="preserve">  </m:t>
          </m:r>
          <m:f>
            <m:fPr>
              <m:ctrlPr>
                <w:rPr>
                  <w:rFonts w:ascii="Cambria Math" w:hAnsi="Cambria Math"/>
                  <w:b w:val="0"/>
                </w:rPr>
              </m:ctrlPr>
            </m:fPr>
            <m:num>
              <m:r>
                <m:rPr>
                  <m:sty m:val="b"/>
                </m:rPr>
                <w:rPr>
                  <w:rFonts w:ascii="Cambria Math" w:hAnsi="Cambria Math"/>
                  <w:lang w:val="de-LI"/>
                </w:rPr>
                <m:t xml:space="preserve">12 </m:t>
              </m:r>
            </m:num>
            <m:den>
              <m:r>
                <m:rPr>
                  <m:sty m:val="b"/>
                </m:rPr>
                <w:rPr>
                  <w:rFonts w:ascii="Cambria Math" w:hAnsi="Cambria Math"/>
                  <w:lang w:val="de-LI"/>
                </w:rPr>
                <m:t>100</m:t>
              </m:r>
            </m:den>
          </m:f>
          <m:r>
            <m:rPr>
              <m:sty m:val="b"/>
            </m:rPr>
            <w:rPr>
              <w:rFonts w:ascii="Cambria Math" w:hAnsi="Cambria Math"/>
              <w:lang w:val="de-LI"/>
            </w:rPr>
            <m:t xml:space="preserve"> </m:t>
          </m:r>
          <m:r>
            <m:rPr>
              <m:sty m:val="bi"/>
            </m:rPr>
            <w:rPr>
              <w:rFonts w:ascii="Cambria Math" w:hAnsi="Cambria Math"/>
            </w:rPr>
            <m:t>X</m:t>
          </m:r>
          <m:r>
            <m:rPr>
              <m:sty m:val="b"/>
            </m:rPr>
            <w:rPr>
              <w:rFonts w:ascii="Cambria Math" w:hAnsi="Cambria Math"/>
              <w:lang w:val="de-LI"/>
            </w:rPr>
            <m:t xml:space="preserve"> </m:t>
          </m:r>
          <m:f>
            <m:fPr>
              <m:ctrlPr>
                <w:rPr>
                  <w:rFonts w:ascii="Cambria Math" w:hAnsi="Cambria Math"/>
                  <w:b w:val="0"/>
                </w:rPr>
              </m:ctrlPr>
            </m:fPr>
            <m:num>
              <m:r>
                <m:rPr>
                  <m:sty m:val="bi"/>
                </m:rPr>
                <w:rPr>
                  <w:rFonts w:ascii="Cambria Math" w:hAnsi="Cambria Math"/>
                </w:rPr>
                <m:t>ND</m:t>
              </m:r>
            </m:num>
            <m:den>
              <m:r>
                <m:rPr>
                  <m:sty m:val="b"/>
                </m:rPr>
                <w:rPr>
                  <w:rFonts w:ascii="Cambria Math" w:hAnsi="Cambria Math"/>
                  <w:lang w:val="de-LI"/>
                </w:rPr>
                <m:t>360</m:t>
              </m:r>
            </m:den>
          </m:f>
        </m:oMath>
      </m:oMathPara>
    </w:p>
    <w:p w14:paraId="4C3F29F3" w14:textId="29E0F109" w:rsidR="00E831DD" w:rsidRPr="007F29C1" w:rsidRDefault="00E831DD" w:rsidP="00E831DD">
      <w:pPr>
        <w:pStyle w:val="Corpo"/>
        <w:jc w:val="both"/>
        <w:rPr>
          <w:rFonts w:ascii="Arial" w:hAnsi="Arial" w:cs="Arial"/>
          <w:color w:val="auto"/>
        </w:rPr>
      </w:pPr>
      <w:r w:rsidRPr="007F29C1">
        <w:rPr>
          <w:rFonts w:ascii="Arial" w:hAnsi="Arial" w:cs="Arial"/>
          <w:color w:val="auto"/>
        </w:rPr>
        <w:t xml:space="preserve">     </w:t>
      </w:r>
    </w:p>
    <w:p w14:paraId="2A6C2F73" w14:textId="77777777" w:rsidR="00F4042A" w:rsidRPr="00FB66AB" w:rsidRDefault="00F4042A" w:rsidP="00F4042A">
      <w:pPr>
        <w:pStyle w:val="PGE-Normal"/>
        <w:spacing w:before="0" w:after="0"/>
        <w:rPr>
          <w:rFonts w:cs="Arial"/>
          <w:szCs w:val="24"/>
        </w:rPr>
      </w:pPr>
      <w:r w:rsidRPr="00FB66AB">
        <w:rPr>
          <w:rFonts w:cs="Arial"/>
          <w:szCs w:val="24"/>
        </w:rPr>
        <w:t>Onde:</w:t>
      </w:r>
    </w:p>
    <w:p w14:paraId="13652878" w14:textId="77777777" w:rsidR="00F4042A" w:rsidRPr="00FB66AB" w:rsidRDefault="00F4042A" w:rsidP="00F4042A">
      <w:pPr>
        <w:pStyle w:val="PGE-Normal"/>
        <w:spacing w:before="0" w:after="0"/>
        <w:ind w:left="1134"/>
        <w:rPr>
          <w:rFonts w:cs="Arial"/>
          <w:szCs w:val="24"/>
        </w:rPr>
      </w:pPr>
      <w:bookmarkStart w:id="6" w:name="_Hlk505344649"/>
      <w:r w:rsidRPr="00FB66AB">
        <w:rPr>
          <w:rFonts w:cs="Arial"/>
          <w:szCs w:val="24"/>
        </w:rPr>
        <w:t>VM = Valor da Multa Financeira.</w:t>
      </w:r>
    </w:p>
    <w:p w14:paraId="2ACE4755" w14:textId="77777777" w:rsidR="00F4042A" w:rsidRPr="00FB66AB" w:rsidRDefault="00F4042A" w:rsidP="00F4042A">
      <w:pPr>
        <w:pStyle w:val="PGE-Normal"/>
        <w:spacing w:before="0" w:after="0"/>
        <w:ind w:left="1134"/>
        <w:rPr>
          <w:rFonts w:cs="Arial"/>
          <w:szCs w:val="24"/>
        </w:rPr>
      </w:pPr>
      <w:r w:rsidRPr="00FB66AB">
        <w:rPr>
          <w:rFonts w:cs="Arial"/>
          <w:szCs w:val="24"/>
        </w:rPr>
        <w:t>VF = Valor da Nota Fiscal referente ao mês em atraso.</w:t>
      </w:r>
    </w:p>
    <w:p w14:paraId="46934326" w14:textId="77777777" w:rsidR="00F4042A" w:rsidRPr="00FB66AB" w:rsidRDefault="00F4042A" w:rsidP="00F4042A">
      <w:pPr>
        <w:pStyle w:val="PGE-Normal"/>
        <w:spacing w:before="0" w:after="0"/>
        <w:ind w:left="1134"/>
        <w:rPr>
          <w:rFonts w:cs="Arial"/>
          <w:szCs w:val="24"/>
        </w:rPr>
      </w:pPr>
      <w:r w:rsidRPr="00FB66AB">
        <w:rPr>
          <w:rFonts w:cs="Arial"/>
          <w:szCs w:val="24"/>
        </w:rPr>
        <w:t>ND = Número de dias em atraso.</w:t>
      </w:r>
    </w:p>
    <w:bookmarkEnd w:id="6"/>
    <w:p w14:paraId="4D99FE40" w14:textId="77777777" w:rsidR="00E831DD" w:rsidRPr="007F29C1" w:rsidRDefault="00E831DD" w:rsidP="00536527">
      <w:pPr>
        <w:pStyle w:val="N11"/>
      </w:pPr>
      <w:r w:rsidRPr="007F29C1">
        <w:t>O pagamento far-se-á por meio de uma única fatura.</w:t>
      </w:r>
    </w:p>
    <w:p w14:paraId="27BBCA1F" w14:textId="77777777" w:rsidR="00E831DD" w:rsidRPr="007F29C1" w:rsidRDefault="00E831DD" w:rsidP="00536527">
      <w:pPr>
        <w:pStyle w:val="N11"/>
      </w:pPr>
      <w:r w:rsidRPr="007F29C1">
        <w:t>Incumbirão à CONTRATADA a iniciativa e o encargo do cálculo minucioso da fatura devida, a ser revisto e aprovado pela CONTRATANTE, juntando-se o cálculo da fatura.</w:t>
      </w:r>
    </w:p>
    <w:p w14:paraId="6A45DE2D" w14:textId="74B4698D" w:rsidR="00E831DD" w:rsidRPr="007F29C1" w:rsidRDefault="00E831DD" w:rsidP="00536527">
      <w:pPr>
        <w:pStyle w:val="N11"/>
      </w:pPr>
      <w:r w:rsidRPr="007F29C1">
        <w:t xml:space="preserve">A liquidação das despesas obedecerá rigorosamente </w:t>
      </w:r>
      <w:r w:rsidR="00F4042A">
        <w:t>a</w:t>
      </w:r>
      <w:r w:rsidRPr="007F29C1">
        <w:t>o estabelecido na Lei nº. 4.320/64, assim como na Lei Estadual nº. 2.583/71 e alterações posteriores.</w:t>
      </w:r>
    </w:p>
    <w:p w14:paraId="1569592A" w14:textId="2C078EBF" w:rsidR="00E831DD" w:rsidRDefault="00E831DD" w:rsidP="00536527">
      <w:pPr>
        <w:pStyle w:val="N11"/>
      </w:pPr>
      <w:r w:rsidRPr="007F29C1">
        <w:t>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14:paraId="370F4AB2" w14:textId="6A3B7937" w:rsidR="00F4042A" w:rsidRDefault="00F4042A" w:rsidP="00F4042A">
      <w:pPr>
        <w:pStyle w:val="Ttulo1"/>
      </w:pPr>
      <w:r w:rsidRPr="007F29C1">
        <w:t xml:space="preserve">CLÁUSULA </w:t>
      </w:r>
      <w:r w:rsidR="009F57DF">
        <w:t>QUARTA</w:t>
      </w:r>
      <w:r>
        <w:t xml:space="preserve">:  </w:t>
      </w:r>
      <w:r w:rsidRPr="007F29C1">
        <w:t>DO PRAZO DE VIGÊNCIA CONTRATUAL</w:t>
      </w:r>
    </w:p>
    <w:p w14:paraId="005FDC35" w14:textId="08E74A38" w:rsidR="009F57DF" w:rsidRDefault="009F57DF" w:rsidP="004363A2">
      <w:pPr>
        <w:pStyle w:val="N11"/>
      </w:pPr>
      <w:bookmarkStart w:id="7" w:name="_Hlk505344814"/>
      <w:r>
        <w:t>O contrato terá início no dia posterior ao da publicação do respectivo instrumento no Diário Oficial, na forma do parágrafo único do art. 61 da Lei 8.666/1993, sendo finalizado com a entrega, recebimento e pagamento, não podendo ultrapassar a vigência dos créditos orçamentários.</w:t>
      </w:r>
    </w:p>
    <w:p w14:paraId="788F9586" w14:textId="2C16F0D4" w:rsidR="009F57DF" w:rsidRDefault="009F57DF" w:rsidP="004363A2">
      <w:pPr>
        <w:pStyle w:val="N11"/>
      </w:pPr>
      <w:r>
        <w:t>É vedada a assunção de obrigações que importem em necessidade de alocação de créditos orçamentários relativos a exercício financeiro futuro.</w:t>
      </w:r>
    </w:p>
    <w:p w14:paraId="3BE3DE41" w14:textId="0721CE7C" w:rsidR="009F57DF" w:rsidRDefault="009F57DF" w:rsidP="004363A2">
      <w:pPr>
        <w:pStyle w:val="N11"/>
      </w:pPr>
      <w:r>
        <w:lastRenderedPageBreak/>
        <w:t>Fica resguardado o prazo de garantia do bem adquirido, conforme estipulado no Anexo I deste Edital.</w:t>
      </w:r>
    </w:p>
    <w:p w14:paraId="7DD6E67E" w14:textId="70147B68" w:rsidR="009F57DF" w:rsidRPr="007F29C1" w:rsidRDefault="009F57DF" w:rsidP="004363A2">
      <w:pPr>
        <w:pStyle w:val="Ttulo1"/>
      </w:pPr>
      <w:r w:rsidRPr="009F57DF">
        <w:t xml:space="preserve"> </w:t>
      </w:r>
      <w:r w:rsidRPr="007F29C1">
        <w:t xml:space="preserve">CLÁUSULA </w:t>
      </w:r>
      <w:r>
        <w:t>QUINTA: DA DOTAÇÃO</w:t>
      </w:r>
      <w:r w:rsidRPr="007F29C1">
        <w:t xml:space="preserve"> ORÇAMENTÁR</w:t>
      </w:r>
      <w:r>
        <w:t>IA</w:t>
      </w:r>
    </w:p>
    <w:p w14:paraId="385570E0" w14:textId="77777777" w:rsidR="009F57DF" w:rsidRPr="007F29C1" w:rsidRDefault="009F57DF" w:rsidP="004363A2">
      <w:pPr>
        <w:pStyle w:val="N11"/>
      </w:pPr>
      <w:r w:rsidRPr="007F29C1">
        <w:t>As despesas decorrentes da execução deste Contrato correrão à conta da Atividade nº ________, Elemento de Despesa nº ___________, do orçamento da ________(sigla do órgão) _______ para o exercício de ________.</w:t>
      </w:r>
    </w:p>
    <w:bookmarkEnd w:id="7"/>
    <w:p w14:paraId="4134B933" w14:textId="5BF9C38A" w:rsidR="00E831DD" w:rsidRPr="007F29C1" w:rsidRDefault="00E831DD" w:rsidP="009F57DF">
      <w:pPr>
        <w:pStyle w:val="Ttulo1"/>
      </w:pPr>
      <w:r w:rsidRPr="007F29C1">
        <w:t>CL</w:t>
      </w:r>
      <w:r w:rsidR="009F57DF">
        <w:t>Á</w:t>
      </w:r>
      <w:r w:rsidRPr="007F29C1">
        <w:t xml:space="preserve">USULA </w:t>
      </w:r>
      <w:r w:rsidR="009F57DF">
        <w:t>SEXTA</w:t>
      </w:r>
      <w:r>
        <w:t xml:space="preserve">: </w:t>
      </w:r>
      <w:r w:rsidRPr="007F29C1">
        <w:t>DA ENTREGA E RECEBIMENTO DO OBJETO</w:t>
      </w:r>
    </w:p>
    <w:p w14:paraId="13CD695F" w14:textId="77777777" w:rsidR="009F57DF" w:rsidRDefault="009F57DF" w:rsidP="009F57DF">
      <w:pPr>
        <w:pStyle w:val="N11"/>
      </w:pPr>
      <w:r w:rsidRPr="004D4AA8">
        <w:t>A entrega do</w:t>
      </w:r>
      <w:r>
        <w:t xml:space="preserve"> objeto do contrato</w:t>
      </w:r>
      <w:r w:rsidRPr="004D4AA8">
        <w:t xml:space="preserve"> dar-se-á no prazo máximo de _____ (__________) </w:t>
      </w:r>
      <w:r w:rsidRPr="00BD09BE">
        <w:t>dias após o início da vigência do Contrato.</w:t>
      </w:r>
    </w:p>
    <w:p w14:paraId="237440BA" w14:textId="77777777" w:rsidR="00E831DD" w:rsidRPr="00872E62" w:rsidRDefault="00E831DD" w:rsidP="00536527">
      <w:pPr>
        <w:pStyle w:val="N11"/>
      </w:pPr>
      <w:r w:rsidRPr="00872E62">
        <w:t>A Administração designará servidor (ou comissão de, no mínimo, três membros, na hipótese de compras de valor superior a R$ 80.000,00, conforme o art. 15, § 8º, da Lei 8.666/93) para recebimento do objeto contratual da seguinte forma:</w:t>
      </w:r>
    </w:p>
    <w:p w14:paraId="3DE3DDC3" w14:textId="77777777" w:rsidR="00E831DD" w:rsidRPr="00872E62" w:rsidRDefault="00E831DD" w:rsidP="00536527">
      <w:pPr>
        <w:pStyle w:val="N111"/>
        <w:ind w:left="284"/>
      </w:pPr>
      <w:r w:rsidRPr="00872E62">
        <w:t xml:space="preserve">Provisoriamente, no ato da entrega, para efeito de posterior verificação da conformidade do material com a especificação demandada e com a proposta apresentada, atestado por escrito. </w:t>
      </w:r>
    </w:p>
    <w:p w14:paraId="69BF5289" w14:textId="77777777" w:rsidR="00E831DD" w:rsidRPr="00872E62" w:rsidRDefault="00E831DD" w:rsidP="00536527">
      <w:pPr>
        <w:pStyle w:val="N111"/>
        <w:ind w:left="284"/>
      </w:pPr>
      <w:r w:rsidRPr="00872E62">
        <w:t>Definitivamente, após a verificação da qualidade e quantidade do material e consequente aceitação, no prazo de 10 (dez) dias úteis contados do recebimento provisório, mediante Termo de Recebimento Definitivo.</w:t>
      </w:r>
    </w:p>
    <w:p w14:paraId="6BCE43A8" w14:textId="77777777" w:rsidR="00E831DD" w:rsidRPr="00872E62" w:rsidRDefault="00E831DD" w:rsidP="00536527">
      <w:pPr>
        <w:pStyle w:val="N11"/>
      </w:pPr>
      <w:r w:rsidRPr="00872E62">
        <w:t>Na hipótese de a verificação a que se refere o subitem anterior não ser procedida dentro do prazo fixado, reputar-se-á como realizada, consumando-se o recebimento definitivo no dia do esgotamento do prazo.</w:t>
      </w:r>
    </w:p>
    <w:p w14:paraId="630687D4" w14:textId="77777777" w:rsidR="00E831DD" w:rsidRPr="00872E62" w:rsidRDefault="00E831DD" w:rsidP="00536527">
      <w:pPr>
        <w:pStyle w:val="N11"/>
      </w:pPr>
      <w:r w:rsidRPr="00872E62">
        <w:t>No caso de os objetos serem entregues em desconformidade, a CONTRATADA será notificada da recusa, parcial ou total, para realizar a correção de falhas ou a substituição por outros, em até 05 (cinco) dias úteis, ou no prazo remanescente para a entrega fixado em contrato, se for superior e ainda estiver em curso, renovando-se, a partir da nova entrega, o prazo para recebimento definitivo.</w:t>
      </w:r>
    </w:p>
    <w:p w14:paraId="0C95BD57" w14:textId="77777777" w:rsidR="00E831DD" w:rsidRDefault="00E831DD" w:rsidP="00536527">
      <w:pPr>
        <w:pStyle w:val="N11"/>
      </w:pPr>
      <w:r w:rsidRPr="00872E62">
        <w:t>O recebimento provisório ou definitivo do objeto não exclui a responsabilidade da contratada pelos prejuízos resultantes da incorreta execução do contrato.</w:t>
      </w:r>
    </w:p>
    <w:p w14:paraId="678D669B" w14:textId="60AA95C4" w:rsidR="00E831DD" w:rsidRPr="007F29C1" w:rsidRDefault="00E831DD" w:rsidP="00536527">
      <w:pPr>
        <w:pStyle w:val="Ttulo1"/>
      </w:pPr>
      <w:r w:rsidRPr="007F29C1">
        <w:t xml:space="preserve">CLÁUSULA </w:t>
      </w:r>
      <w:r w:rsidR="009F57DF">
        <w:t>SÉTIMA</w:t>
      </w:r>
      <w:r>
        <w:t xml:space="preserve">: </w:t>
      </w:r>
      <w:r w:rsidRPr="007F29C1">
        <w:t xml:space="preserve">DA GARANTIA </w:t>
      </w:r>
      <w:r w:rsidR="009F57DF">
        <w:t>E ASSISTÊNCIA TÉCNICA</w:t>
      </w:r>
    </w:p>
    <w:p w14:paraId="5C3C8B53" w14:textId="77777777" w:rsidR="009F57DF" w:rsidRPr="007F29C1" w:rsidRDefault="009F57DF" w:rsidP="009F57DF">
      <w:pPr>
        <w:pStyle w:val="N11"/>
      </w:pPr>
      <w:r w:rsidRPr="007F29C1">
        <w:t xml:space="preserve">Os </w:t>
      </w:r>
      <w:r>
        <w:t xml:space="preserve">produtos </w:t>
      </w:r>
      <w:r w:rsidRPr="00D459B8">
        <w:t>objeto deste Contrato</w:t>
      </w:r>
      <w:r>
        <w:t xml:space="preserve"> terão</w:t>
      </w:r>
      <w:r w:rsidRPr="00D459B8">
        <w:t xml:space="preserve"> garantia de</w:t>
      </w:r>
      <w:r>
        <w:t xml:space="preserve">, no mínimo, </w:t>
      </w:r>
      <w:r w:rsidRPr="00D459B8">
        <w:t>____</w:t>
      </w:r>
      <w:r>
        <w:t xml:space="preserve"> </w:t>
      </w:r>
      <w:r w:rsidRPr="00D459B8">
        <w:t>(por extenso) meses, contados a partir da data da entrega dos mesmos.</w:t>
      </w:r>
    </w:p>
    <w:p w14:paraId="1466C530" w14:textId="37CD405F" w:rsidR="00E831DD" w:rsidRPr="007F29C1" w:rsidRDefault="00E831DD" w:rsidP="00536527">
      <w:pPr>
        <w:pStyle w:val="Ttulo1"/>
      </w:pPr>
      <w:r w:rsidRPr="007F29C1">
        <w:t xml:space="preserve">CLÁUSULA </w:t>
      </w:r>
      <w:r w:rsidR="00E8283D">
        <w:t>OITAVA</w:t>
      </w:r>
      <w:r>
        <w:t xml:space="preserve">: </w:t>
      </w:r>
      <w:r w:rsidRPr="007F29C1">
        <w:t>DAS RESPONSABILIDADES DAS PARTES</w:t>
      </w:r>
    </w:p>
    <w:p w14:paraId="7E145E43" w14:textId="77777777" w:rsidR="00E8283D" w:rsidRPr="00074FAD" w:rsidRDefault="00E8283D" w:rsidP="00E8283D">
      <w:pPr>
        <w:pStyle w:val="N11"/>
      </w:pPr>
      <w:r w:rsidRPr="00074FAD">
        <w:t>Compete à Contratada:</w:t>
      </w:r>
    </w:p>
    <w:p w14:paraId="6E712779" w14:textId="13BC0507" w:rsidR="00E8283D" w:rsidRPr="00074FAD" w:rsidRDefault="004363A2" w:rsidP="00E8283D">
      <w:pPr>
        <w:pStyle w:val="N111"/>
        <w:ind w:left="284"/>
      </w:pPr>
      <w:r>
        <w:lastRenderedPageBreak/>
        <w:t>E</w:t>
      </w:r>
      <w:r w:rsidR="00E8283D" w:rsidRPr="00074FAD">
        <w:t>ntregar os equipamentos em perfeitas condições de uso, de acordo com as exigências e prazos estipulados no Edital e seus anexos, e mantê-los em pleno funcionamento dentro do período da garantia;</w:t>
      </w:r>
    </w:p>
    <w:p w14:paraId="060445F8" w14:textId="06BA1201" w:rsidR="00E8283D" w:rsidRDefault="004363A2" w:rsidP="00E8283D">
      <w:pPr>
        <w:pStyle w:val="N111"/>
        <w:ind w:left="284"/>
      </w:pPr>
      <w:r>
        <w:t>E</w:t>
      </w:r>
      <w:r w:rsidR="00E8283D" w:rsidRPr="00074FAD">
        <w:t xml:space="preserve">ntregar junto com os equipamentos </w:t>
      </w:r>
      <w:r w:rsidR="00E8283D" w:rsidRPr="007F29C1">
        <w:t>os respectivos manuais e instruções;</w:t>
      </w:r>
    </w:p>
    <w:p w14:paraId="6CFCFC0E" w14:textId="6CA3BE72" w:rsidR="00E8283D" w:rsidRPr="00121260" w:rsidRDefault="004363A2" w:rsidP="00E8283D">
      <w:pPr>
        <w:pStyle w:val="N111"/>
        <w:ind w:left="284"/>
      </w:pPr>
      <w:r>
        <w:t>P</w:t>
      </w:r>
      <w:r w:rsidR="00E8283D" w:rsidRPr="00D459B8">
        <w:t>rovidenciar a imediata correção das deficiências apontadas pelo setor competente do Contratante;</w:t>
      </w:r>
    </w:p>
    <w:p w14:paraId="405E916F" w14:textId="5E56CA86" w:rsidR="00E8283D" w:rsidRPr="007F29C1" w:rsidRDefault="004363A2" w:rsidP="00E8283D">
      <w:pPr>
        <w:pStyle w:val="N111"/>
        <w:ind w:left="284"/>
      </w:pPr>
      <w:r>
        <w:t>A</w:t>
      </w:r>
      <w:r w:rsidR="00E8283D" w:rsidRPr="007F29C1">
        <w:t>presentar os documentos de cobrança, inclusive Nota Fiscal, com a descrição completa dos equipamentos;</w:t>
      </w:r>
    </w:p>
    <w:p w14:paraId="06FE1BFB" w14:textId="6BD8E3EE" w:rsidR="00E8283D" w:rsidRDefault="004363A2" w:rsidP="00E8283D">
      <w:pPr>
        <w:pStyle w:val="N111"/>
        <w:ind w:left="284"/>
      </w:pPr>
      <w:r>
        <w:t>M</w:t>
      </w:r>
      <w:r w:rsidR="00E8283D" w:rsidRPr="007F29C1">
        <w:t xml:space="preserve">anter, </w:t>
      </w:r>
      <w:r w:rsidR="00E8283D" w:rsidRPr="00D459B8">
        <w:t>durante toda a execução do Contrato, em compatibilidade com as obrigações assumidas, todas as condições de habilitação e qualificação exigidas na licitação, conforme dispõe o inciso XIII do art</w:t>
      </w:r>
      <w:r w:rsidR="00E8283D">
        <w:t>.</w:t>
      </w:r>
      <w:r w:rsidR="00E8283D" w:rsidRPr="00D459B8">
        <w:t xml:space="preserve"> 55 da Lei 8.666/</w:t>
      </w:r>
      <w:r w:rsidR="00E8283D">
        <w:t>19</w:t>
      </w:r>
      <w:r w:rsidR="00E8283D" w:rsidRPr="00D459B8">
        <w:t>93;</w:t>
      </w:r>
    </w:p>
    <w:p w14:paraId="5D8418B1" w14:textId="2DA7B707" w:rsidR="00E8283D" w:rsidRPr="00D459B8" w:rsidRDefault="004363A2" w:rsidP="00E8283D">
      <w:pPr>
        <w:pStyle w:val="N111"/>
        <w:ind w:left="284"/>
      </w:pPr>
      <w:r>
        <w:t>G</w:t>
      </w:r>
      <w:r w:rsidR="00E8283D" w:rsidRPr="00D459B8">
        <w:t xml:space="preserve">arantir a execução qualificada do contrato durante o período de garantia. </w:t>
      </w:r>
    </w:p>
    <w:p w14:paraId="2FB41418" w14:textId="3329DD5F" w:rsidR="00E8283D" w:rsidRPr="007F29C1" w:rsidRDefault="004363A2" w:rsidP="00E8283D">
      <w:pPr>
        <w:pStyle w:val="N111"/>
        <w:ind w:left="284"/>
      </w:pPr>
      <w:r>
        <w:t>S</w:t>
      </w:r>
      <w:r w:rsidR="00E8283D" w:rsidRPr="007F29C1">
        <w:t>ubcontratar até _______% (_____ por cento) do objeto a microempresa, empresa de pequeno porte ou equiparada, caso não se enquadre em nenhuma dessas categorias;</w:t>
      </w:r>
    </w:p>
    <w:p w14:paraId="2A73B5BC" w14:textId="77777777" w:rsidR="00E8283D" w:rsidRPr="007F29C1" w:rsidRDefault="00E8283D" w:rsidP="00E8283D">
      <w:pPr>
        <w:pStyle w:val="PGE-NotaExplicativa"/>
      </w:pPr>
      <w:r w:rsidRPr="004C1EB2">
        <w:rPr>
          <w:highlight w:val="yellow"/>
          <w:u w:val="single"/>
        </w:rPr>
        <w:t>OBSERVAÇÃO PARA A COMISSÃO DE LICITAÇÃO:</w:t>
      </w:r>
      <w:r w:rsidRPr="00AB2C52">
        <w:rPr>
          <w:highlight w:val="yellow"/>
        </w:rPr>
        <w:t xml:space="preserve"> </w:t>
      </w:r>
      <w:r w:rsidRPr="00D459B8">
        <w:rPr>
          <w:highlight w:val="yellow"/>
        </w:rPr>
        <w:t xml:space="preserve">Essa cláusula não é obrigatória. Deve a autoridade competente decidir fundamentadamente se irá ou não inseri-la no instrumento convocatório e fixar o percentual da </w:t>
      </w:r>
      <w:r w:rsidRPr="00DA4B93">
        <w:rPr>
          <w:highlight w:val="yellow"/>
        </w:rPr>
        <w:t>subcontratação, observado o limite máximo de 30% (trinta por cento) - vide art. 61 da Lei Complementar Estadual nº 618/2012. Caso não seja prevista, deve ser inserida cláu</w:t>
      </w:r>
      <w:r>
        <w:rPr>
          <w:highlight w:val="yellow"/>
        </w:rPr>
        <w:t xml:space="preserve">sula com a seguinte redação: “8.1.7 - </w:t>
      </w:r>
      <w:r w:rsidRPr="00DA4B93">
        <w:rPr>
          <w:highlight w:val="yellow"/>
        </w:rPr>
        <w:t xml:space="preserve"> Observar vedação da subcontratação no todo ou em parte, do objeto contratado”.</w:t>
      </w:r>
    </w:p>
    <w:p w14:paraId="340FBF0B" w14:textId="77777777" w:rsidR="00E8283D" w:rsidRDefault="00E8283D" w:rsidP="00E8283D">
      <w:pPr>
        <w:pStyle w:val="PGE-Normal"/>
      </w:pPr>
      <w:r>
        <w:t xml:space="preserve">8.2 - </w:t>
      </w:r>
      <w:r w:rsidRPr="00D459B8">
        <w:t>Compete à Contratante:</w:t>
      </w:r>
    </w:p>
    <w:p w14:paraId="5B20E95A" w14:textId="5EE2E939" w:rsidR="00E8283D" w:rsidRPr="00D459B8" w:rsidRDefault="004363A2" w:rsidP="00E8283D">
      <w:pPr>
        <w:pStyle w:val="N111"/>
        <w:ind w:left="284"/>
      </w:pPr>
      <w:r>
        <w:t>E</w:t>
      </w:r>
      <w:r w:rsidR="00E8283D" w:rsidRPr="00D459B8">
        <w:t>fetuar o pagamento do preço previsto nos termos deste contrato;</w:t>
      </w:r>
    </w:p>
    <w:p w14:paraId="18A5122A" w14:textId="010BD690" w:rsidR="00E8283D" w:rsidRPr="00D459B8" w:rsidRDefault="004363A2" w:rsidP="00E8283D">
      <w:pPr>
        <w:pStyle w:val="N111"/>
        <w:ind w:left="284"/>
      </w:pPr>
      <w:r>
        <w:t>D</w:t>
      </w:r>
      <w:r w:rsidR="00E8283D" w:rsidRPr="00D459B8">
        <w:t>efinir o local para entrega dos equipamentos adquiridos;</w:t>
      </w:r>
    </w:p>
    <w:p w14:paraId="0FB6A163" w14:textId="4677A7CC" w:rsidR="00E8283D" w:rsidRDefault="004363A2" w:rsidP="00E8283D">
      <w:pPr>
        <w:pStyle w:val="N111"/>
        <w:ind w:left="284"/>
      </w:pPr>
      <w:r>
        <w:t>D</w:t>
      </w:r>
      <w:r w:rsidR="00E8283D" w:rsidRPr="00D459B8">
        <w:t xml:space="preserve">esignar servidor (ou comissão de, no mínimo, 3 três membros, na hipótese do </w:t>
      </w:r>
      <w:r w:rsidR="00E8283D">
        <w:t>§ 8º</w:t>
      </w:r>
      <w:r w:rsidR="00E8283D" w:rsidRPr="00D459B8">
        <w:t xml:space="preserve"> do art. 15 da Lei 8.666/</w:t>
      </w:r>
      <w:r w:rsidR="00E8283D">
        <w:t>19</w:t>
      </w:r>
      <w:r w:rsidR="00E8283D" w:rsidRPr="00D459B8">
        <w:t xml:space="preserve">93) responsável pelo acompanhamento e fiscalização </w:t>
      </w:r>
      <w:r w:rsidR="00E8283D">
        <w:t>d</w:t>
      </w:r>
      <w:r w:rsidR="00E8283D" w:rsidRPr="00D459B8">
        <w:t>a entrega dos produtos adquiridos.</w:t>
      </w:r>
    </w:p>
    <w:p w14:paraId="09836B35" w14:textId="22C4238E" w:rsidR="00E8283D" w:rsidRPr="00AB2C52" w:rsidRDefault="00E8283D" w:rsidP="00E8283D">
      <w:pPr>
        <w:pStyle w:val="Ttulo1"/>
      </w:pPr>
      <w:r w:rsidRPr="00AB2C52">
        <w:t xml:space="preserve">CLÁUSULA </w:t>
      </w:r>
      <w:r>
        <w:t>NONA</w:t>
      </w:r>
      <w:r w:rsidRPr="00AB2C52">
        <w:t xml:space="preserve">: </w:t>
      </w:r>
      <w:r w:rsidRPr="00AB2C52">
        <w:rPr>
          <w:bCs/>
        </w:rPr>
        <w:t>DOS ADITAMENTOS</w:t>
      </w:r>
    </w:p>
    <w:p w14:paraId="3C7C5393" w14:textId="77777777" w:rsidR="00E8283D" w:rsidRPr="00AB2C52" w:rsidRDefault="00E8283D" w:rsidP="00E8283D">
      <w:pPr>
        <w:pStyle w:val="N11"/>
      </w:pPr>
      <w:r w:rsidRPr="00AB2C52">
        <w:t xml:space="preserve">O </w:t>
      </w:r>
      <w:r w:rsidRPr="00010283">
        <w:t>presente contrato poderá ser aditado, estritamente, nos termos prev</w:t>
      </w:r>
      <w:r>
        <w:t xml:space="preserve">istos na Lei </w:t>
      </w:r>
      <w:r w:rsidRPr="00010283">
        <w:t>8.666/</w:t>
      </w:r>
      <w:r>
        <w:t>19</w:t>
      </w:r>
      <w:r w:rsidRPr="00010283">
        <w:t>93, após manifestação formal da Procuradoria Geral do Estado</w:t>
      </w:r>
      <w:r>
        <w:t>.</w:t>
      </w:r>
    </w:p>
    <w:p w14:paraId="51753E90" w14:textId="3E1B73DD" w:rsidR="00E831DD" w:rsidRPr="007F29C1" w:rsidRDefault="00E831DD" w:rsidP="00536527">
      <w:pPr>
        <w:pStyle w:val="Ttulo1"/>
      </w:pPr>
      <w:r w:rsidRPr="007F29C1">
        <w:t>CLÁUSULA DÉCIMA</w:t>
      </w:r>
      <w:r>
        <w:t xml:space="preserve">: </w:t>
      </w:r>
      <w:r w:rsidR="00E8283D">
        <w:t>DAS SANÇÕES ADMINISTRATIVAS</w:t>
      </w:r>
    </w:p>
    <w:p w14:paraId="19EDEE76" w14:textId="77777777" w:rsidR="00E831DD" w:rsidRPr="007F29C1" w:rsidRDefault="00E831DD" w:rsidP="00536527">
      <w:pPr>
        <w:pStyle w:val="N11"/>
        <w:rPr>
          <w:snapToGrid w:val="0"/>
        </w:rPr>
      </w:pPr>
      <w:r w:rsidRPr="007F29C1">
        <w:rPr>
          <w:snapToGrid w:val="0"/>
        </w:rPr>
        <w:t>O atraso injustificado na execução do contrato sujeitará o licitante contratado à aplicação de multa de mora, nas seguintes condições:</w:t>
      </w:r>
    </w:p>
    <w:p w14:paraId="57E1D7AB" w14:textId="77777777" w:rsidR="00E831DD" w:rsidRPr="007F29C1" w:rsidRDefault="00E831DD" w:rsidP="00536527">
      <w:pPr>
        <w:pStyle w:val="N111"/>
        <w:ind w:left="284"/>
        <w:rPr>
          <w:snapToGrid w:val="0"/>
        </w:rPr>
      </w:pPr>
      <w:r w:rsidRPr="007F29C1">
        <w:rPr>
          <w:snapToGrid w:val="0"/>
        </w:rPr>
        <w:lastRenderedPageBreak/>
        <w:t>Fixa-se a multa de mora em 0,3 % (três décimos por cento) por dia de atraso, a incidir sobre o valor total reajustado do contrato, ou sobre o saldo reajustado não atendido, caso o contrato encontre-se parcialmente executado;</w:t>
      </w:r>
    </w:p>
    <w:p w14:paraId="0E1B9ACF" w14:textId="77777777" w:rsidR="00E831DD" w:rsidRPr="007F29C1" w:rsidRDefault="00E831DD" w:rsidP="00536527">
      <w:pPr>
        <w:pStyle w:val="N111"/>
        <w:ind w:left="284"/>
        <w:rPr>
          <w:snapToGrid w:val="0"/>
        </w:rPr>
      </w:pPr>
      <w:r w:rsidRPr="007F29C1">
        <w:rPr>
          <w:snapToGrid w:val="0"/>
        </w:rPr>
        <w:t>Os dias de atraso serão contabilizados em conformidade com o cronograma de execução do contrato;</w:t>
      </w:r>
    </w:p>
    <w:p w14:paraId="1F5FBEF3" w14:textId="77777777" w:rsidR="00E8283D" w:rsidRPr="007F29C1" w:rsidRDefault="00E8283D" w:rsidP="00E8283D">
      <w:pPr>
        <w:pStyle w:val="N111"/>
        <w:ind w:left="284"/>
        <w:rPr>
          <w:snapToGrid w:val="0"/>
        </w:rPr>
      </w:pPr>
      <w:r w:rsidRPr="007F29C1">
        <w:rPr>
          <w:snapToGrid w:val="0"/>
        </w:rPr>
        <w:t>A aplicação da multa de mora não impede que a Administração rescinda unilateralmente o co</w:t>
      </w:r>
      <w:r>
        <w:rPr>
          <w:snapToGrid w:val="0"/>
        </w:rPr>
        <w:t xml:space="preserve">ntrato </w:t>
      </w:r>
      <w:r w:rsidRPr="00E30BCA">
        <w:rPr>
          <w:snapToGrid w:val="0"/>
        </w:rPr>
        <w:t>e aplique outras sanções</w:t>
      </w:r>
      <w:r w:rsidRPr="00E30BCA">
        <w:t xml:space="preserve"> previstas no item 10.2 deste edital e na Lei 8.666/1993.</w:t>
      </w:r>
    </w:p>
    <w:p w14:paraId="5174637E" w14:textId="77777777" w:rsidR="00E831DD" w:rsidRPr="007F29C1" w:rsidRDefault="00E831DD" w:rsidP="00536527">
      <w:pPr>
        <w:pStyle w:val="N11"/>
        <w:rPr>
          <w:snapToGrid w:val="0"/>
        </w:rPr>
      </w:pPr>
      <w:r w:rsidRPr="007F29C1">
        <w:rPr>
          <w:snapToGrid w:val="0"/>
        </w:rPr>
        <w:t>A inexecução total ou parcial do contrato ensejará a aplicação das seguintes sanções ao licitante contratado:</w:t>
      </w:r>
    </w:p>
    <w:p w14:paraId="7919C438" w14:textId="77777777" w:rsidR="00E831DD" w:rsidRPr="00536527" w:rsidRDefault="00E831DD" w:rsidP="00536527">
      <w:pPr>
        <w:pStyle w:val="Nabc"/>
        <w:ind w:left="284"/>
      </w:pPr>
      <w:r w:rsidRPr="00536527">
        <w:t>advertência;</w:t>
      </w:r>
    </w:p>
    <w:p w14:paraId="6C898450" w14:textId="54D13EE6" w:rsidR="00E831DD" w:rsidRPr="00536527" w:rsidRDefault="00E831DD" w:rsidP="00536527">
      <w:pPr>
        <w:pStyle w:val="Nabc"/>
        <w:ind w:left="284"/>
      </w:pPr>
      <w:r w:rsidRPr="00536527">
        <w:t xml:space="preserve">multa compensatória por perdas e danos, no montante de </w:t>
      </w:r>
      <w:r w:rsidR="00E8283D">
        <w:t xml:space="preserve">até </w:t>
      </w:r>
      <w:r w:rsidRPr="00536527">
        <w:t>10% (dez por cento) sobre o saldo contratual reajustado não executado pelo particular;</w:t>
      </w:r>
    </w:p>
    <w:p w14:paraId="72A5E785" w14:textId="788B0076" w:rsidR="00E831DD" w:rsidRPr="00536527" w:rsidRDefault="00E831DD" w:rsidP="00536527">
      <w:pPr>
        <w:pStyle w:val="Nabc"/>
        <w:ind w:left="284"/>
      </w:pPr>
      <w:r w:rsidRPr="00536527">
        <w:t>suspensão temporária de participação em licitação e impedimento de contratar com a Administração Pública, por prazo não superior a 02 (dois) anos;</w:t>
      </w:r>
    </w:p>
    <w:p w14:paraId="61AFE043" w14:textId="77777777" w:rsidR="00E831DD" w:rsidRPr="00536527" w:rsidRDefault="00E831DD" w:rsidP="00536527">
      <w:pPr>
        <w:pStyle w:val="Nabc"/>
        <w:ind w:left="284"/>
      </w:pPr>
      <w:r w:rsidRPr="00536527">
        <w:t>declaração de inidoneidade para licitar ou contratar com a Administração Pública, em toda a Federação,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14:paraId="333B496D" w14:textId="77777777" w:rsidR="00E831DD" w:rsidRPr="00ED0F29" w:rsidRDefault="00E831DD" w:rsidP="00ED0F29">
      <w:pPr>
        <w:pStyle w:val="N111"/>
        <w:numPr>
          <w:ilvl w:val="2"/>
          <w:numId w:val="19"/>
        </w:numPr>
        <w:ind w:left="284"/>
        <w:rPr>
          <w:snapToGrid w:val="0"/>
        </w:rPr>
      </w:pPr>
      <w:r w:rsidRPr="00ED0F29">
        <w:rPr>
          <w:snapToGrid w:val="0"/>
        </w:rPr>
        <w:t>As sanções previstas nas alíneas “a”, “c” e “d” deste item, não são cumulativas entre si, mas poderão ser aplicadas juntamente com a multa compensatória por perdas e danos (alínea “b”).</w:t>
      </w:r>
    </w:p>
    <w:p w14:paraId="047CA155" w14:textId="77777777" w:rsidR="00E831DD" w:rsidRPr="00AB2C52" w:rsidRDefault="00E831DD" w:rsidP="00ED0F29">
      <w:pPr>
        <w:pStyle w:val="N111"/>
        <w:ind w:left="284"/>
        <w:rPr>
          <w:snapToGrid w:val="0"/>
        </w:rPr>
      </w:pPr>
      <w:r w:rsidRPr="00AB2C52">
        <w:rPr>
          <w:snapToGrid w:val="0"/>
        </w:rPr>
        <w:t>Quando imposta uma das sanções previstas nas alíneas “c” e “d”, a autoridade competente submeterá sua decisão ao Secretário de Estado de Gestão e Recursos Humanos - SEGER, a fim de que, se confirmada, tenha efeito perante a Administração Pública Estadual.</w:t>
      </w:r>
    </w:p>
    <w:p w14:paraId="3C45FF57" w14:textId="77777777" w:rsidR="00E831DD" w:rsidRPr="00AB2C52" w:rsidRDefault="00E831DD" w:rsidP="00ED0F29">
      <w:pPr>
        <w:pStyle w:val="N111"/>
        <w:ind w:left="284"/>
        <w:rPr>
          <w:snapToGrid w:val="0"/>
        </w:rPr>
      </w:pPr>
      <w:r w:rsidRPr="00AB2C52">
        <w:rPr>
          <w:snapToGrid w:val="0"/>
        </w:rPr>
        <w:t>Caso as sanções referidas no parágrafo anterior não sejam confirmadas pelo Secretário de Estado de Gestão e Recursos Humanos - SEGER, competirá ao órgão promotor do certame, por intermédio de sua autoridade competente, decidir sobre a aplicação ou não das demais modalidades sancionatórias.</w:t>
      </w:r>
    </w:p>
    <w:p w14:paraId="64616EB1" w14:textId="77777777" w:rsidR="00E831DD" w:rsidRPr="00AB2C52" w:rsidRDefault="00E831DD" w:rsidP="00ED0F29">
      <w:pPr>
        <w:pStyle w:val="N111"/>
        <w:ind w:left="284"/>
        <w:rPr>
          <w:snapToGrid w:val="0"/>
        </w:rPr>
      </w:pPr>
      <w:r w:rsidRPr="00AB2C52">
        <w:rPr>
          <w:snapToGrid w:val="0"/>
        </w:rPr>
        <w:t>Confirmada a aplicação de quaisquer das sanções administrativas previstas neste item, competirá ao órgão promotor do certame proceder com o registro da ocorrência no CRC/ES, e a SEGER, no SICAF, em campo apropriado. No caso da aplicação da sanção prevista na alínea “d”, deverá, ainda, ser solicitado o descredenciamento do licitante no SICAF e no CRC/ES.</w:t>
      </w:r>
    </w:p>
    <w:p w14:paraId="08E05E16" w14:textId="77777777" w:rsidR="00E831DD" w:rsidRPr="00AB2C52" w:rsidRDefault="00E831DD" w:rsidP="00ED0F29">
      <w:pPr>
        <w:pStyle w:val="N11"/>
        <w:rPr>
          <w:snapToGrid w:val="0"/>
        </w:rPr>
      </w:pPr>
      <w:r w:rsidRPr="00AB2C52">
        <w:rPr>
          <w:snapToGrid w:val="0"/>
        </w:rPr>
        <w:t>As sanções administrativas somente serão aplicadas mediante regular processo administrativo, assegurada a ampla defesa e o contraditório, observando-se as seguintes regras:</w:t>
      </w:r>
    </w:p>
    <w:p w14:paraId="2286270B" w14:textId="77777777" w:rsidR="00E831DD" w:rsidRPr="00AB2C52" w:rsidRDefault="00E831DD" w:rsidP="00E457ED">
      <w:pPr>
        <w:pStyle w:val="N111"/>
        <w:ind w:left="284"/>
        <w:rPr>
          <w:snapToGrid w:val="0"/>
        </w:rPr>
      </w:pPr>
      <w:r w:rsidRPr="00AB2C52">
        <w:rPr>
          <w:snapToGrid w:val="0"/>
        </w:rPr>
        <w:lastRenderedPageBreak/>
        <w:t>Antes da aplicação de qualquer sanção administrativa, o órgão promotor do certame deverá notificar o licitante contratado, facultando-lhe a apresentação de defesa prévia;</w:t>
      </w:r>
    </w:p>
    <w:p w14:paraId="0F949B8E" w14:textId="77777777" w:rsidR="00E831DD" w:rsidRPr="00AB2C52" w:rsidRDefault="00E831DD" w:rsidP="00E457ED">
      <w:pPr>
        <w:pStyle w:val="N111"/>
        <w:ind w:left="284"/>
        <w:rPr>
          <w:snapToGrid w:val="0"/>
        </w:rPr>
      </w:pPr>
      <w:r w:rsidRPr="00AB2C52">
        <w:rPr>
          <w:snapToGrid w:val="0"/>
        </w:rPr>
        <w:t>A notificação deverá ocorrer pessoalmente ou por correspondência com aviso de recebimento, indicando, no mínimo: a conduta do licitante contratado reputada como infratora, a motivação para aplicação da penalidade, a sanção que se pretende aplicar, o prazo e o local de entrega das razões de defesa;</w:t>
      </w:r>
    </w:p>
    <w:p w14:paraId="53203FCC" w14:textId="77777777" w:rsidR="00E831DD" w:rsidRPr="00AB2C52" w:rsidRDefault="00E831DD" w:rsidP="00E457ED">
      <w:pPr>
        <w:pStyle w:val="N111"/>
        <w:ind w:left="284"/>
        <w:rPr>
          <w:snapToGrid w:val="0"/>
        </w:rPr>
      </w:pPr>
      <w:r w:rsidRPr="00AB2C52">
        <w:rPr>
          <w:snapToGrid w:val="0"/>
        </w:rPr>
        <w:t>O prazo para apresentação de defesa prévia será de 05 (cinco) dias úteis a contar da intimação, exceto na hipótese de declaração de inidoneidade, em que o prazo será de 10 (dez) dias consecutivos, devendo, em ambos os casos, ser observada a regra do artigo 110 da Lei Federal nº. 8666/93;</w:t>
      </w:r>
    </w:p>
    <w:p w14:paraId="173C4B34" w14:textId="77777777" w:rsidR="00E831DD" w:rsidRPr="00AB2C52" w:rsidRDefault="00E831DD" w:rsidP="00E457ED">
      <w:pPr>
        <w:pStyle w:val="N111"/>
        <w:ind w:left="284"/>
        <w:rPr>
          <w:snapToGrid w:val="0"/>
        </w:rPr>
      </w:pPr>
      <w:r w:rsidRPr="00AB2C52">
        <w:rPr>
          <w:snapToGrid w:val="0"/>
        </w:rPr>
        <w:t>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14:paraId="7F1DD869" w14:textId="77777777" w:rsidR="00E831DD" w:rsidRPr="00AB2C52" w:rsidRDefault="00E831DD" w:rsidP="00E457ED">
      <w:pPr>
        <w:pStyle w:val="N111"/>
        <w:ind w:left="284"/>
        <w:rPr>
          <w:snapToGrid w:val="0"/>
        </w:rPr>
      </w:pPr>
      <w:r w:rsidRPr="00AB2C52">
        <w:rPr>
          <w:snapToGrid w:val="0"/>
        </w:rPr>
        <w:t>Ofertada a defesa prévia ou expirado o prazo sem que ocorra a sua apresentação, o órgão promotor do certame proferirá decisão fundamentada e adotará as medidas legais cabíveis, resguardado o direito de recurso do licitante que deverá ser exercido nos termos da Lei Federal nº. 8.666/93;</w:t>
      </w:r>
    </w:p>
    <w:p w14:paraId="37044222" w14:textId="77777777" w:rsidR="00E831DD" w:rsidRPr="00AB2C52" w:rsidRDefault="00E831DD" w:rsidP="00E457ED">
      <w:pPr>
        <w:pStyle w:val="N111"/>
        <w:ind w:left="284"/>
        <w:rPr>
          <w:snapToGrid w:val="0"/>
        </w:rPr>
      </w:pPr>
      <w:r w:rsidRPr="00AB2C52">
        <w:rPr>
          <w:snapToGrid w:val="0"/>
        </w:rPr>
        <w:t>O recurso administrativo a que se refere a alínea anterior será submetido à análise da Procuradoria Geral do Estado do Espírito Santo.</w:t>
      </w:r>
    </w:p>
    <w:p w14:paraId="3969F449" w14:textId="77777777" w:rsidR="00E831DD" w:rsidRPr="00AB2C52" w:rsidRDefault="00E831DD" w:rsidP="00ED0F29">
      <w:pPr>
        <w:pStyle w:val="N11"/>
        <w:rPr>
          <w:snapToGrid w:val="0"/>
        </w:rPr>
      </w:pPr>
      <w:r w:rsidRPr="00AB2C52">
        <w:rPr>
          <w:snapToGrid w:val="0"/>
        </w:rPr>
        <w:t>Os montantes relativos às multas moratória e compensatória aplicadas pela Administração poderão ser cobrados judicialmente ou descontados dos valores devidos ao licitante contratado, relativos às parcelas efetivamente executadas do contrato;</w:t>
      </w:r>
    </w:p>
    <w:p w14:paraId="30CD5782" w14:textId="77777777" w:rsidR="00E831DD" w:rsidRPr="00AB2C52" w:rsidRDefault="00E831DD" w:rsidP="00ED0F29">
      <w:pPr>
        <w:pStyle w:val="N11"/>
      </w:pPr>
      <w:r w:rsidRPr="00AB2C52">
        <w:rPr>
          <w:snapToGrid w:val="0"/>
        </w:rPr>
        <w:t>Nas hipóteses em que os fatos ensejadores da aplicação das multas acarretarem também a rescisão do contrato, os valores referentes às penalidades poderão ainda ser descontados da garantia prestada pela contratada;</w:t>
      </w:r>
    </w:p>
    <w:p w14:paraId="50A2D88A" w14:textId="1913B88D" w:rsidR="00E831DD" w:rsidRDefault="00E831DD" w:rsidP="00ED0F29">
      <w:pPr>
        <w:pStyle w:val="N11"/>
        <w:rPr>
          <w:snapToGrid w:val="0"/>
        </w:rPr>
      </w:pPr>
      <w:r w:rsidRPr="00AB2C52">
        <w:rPr>
          <w:snapToGrid w:val="0"/>
        </w:rPr>
        <w:t>Em qualquer caso, se após o desconto dos valores relativos às multas restar valor residual em desfavor do licitante contratado, é obrigatória a</w:t>
      </w:r>
      <w:r w:rsidR="00E8283D">
        <w:rPr>
          <w:snapToGrid w:val="0"/>
        </w:rPr>
        <w:t xml:space="preserve"> cobrança judicial da diferença;</w:t>
      </w:r>
    </w:p>
    <w:p w14:paraId="07A3EE02" w14:textId="761785A0" w:rsidR="00E8283D" w:rsidRPr="00314546" w:rsidRDefault="00E8283D" w:rsidP="00E8283D">
      <w:pPr>
        <w:pStyle w:val="N11"/>
        <w:rPr>
          <w:snapToGrid w:val="0"/>
        </w:rPr>
      </w:pPr>
      <w:r>
        <w:t>Sem prejuízo da aplicação das sanções acima descritas, a prática de quaisquer atos lesivos à administração pública na licitação ou na execução do contrato, nos termos da Lei 12.846/2013, será objeto de imediata apuração observando-se o devido processo legal estabelecido no marco regulatório estadual anticorrupção.</w:t>
      </w:r>
    </w:p>
    <w:p w14:paraId="43279FE4" w14:textId="4E30DBF0" w:rsidR="00314546" w:rsidRPr="007A164E" w:rsidRDefault="00314546" w:rsidP="00314546">
      <w:pPr>
        <w:pStyle w:val="Ttulo1"/>
      </w:pPr>
      <w:r>
        <w:t xml:space="preserve">CLÁUSULA DÉCIMA PRIMEIRA: </w:t>
      </w:r>
      <w:r w:rsidRPr="007A164E">
        <w:t>DA SUPERVENIENTE IRREGULARIDADE FISCAL OU TRABALHISTA</w:t>
      </w:r>
    </w:p>
    <w:p w14:paraId="622DB4C9" w14:textId="77777777" w:rsidR="00314546" w:rsidRDefault="00314546" w:rsidP="00314546">
      <w:pPr>
        <w:pStyle w:val="N11"/>
      </w:pPr>
      <w:r>
        <w:t>Constatado que o CONTRATADO não se encontra em situação de regularidade fiscal ou trabalhista, o mesmo será notificado para no prazo de 10 (dez) dias úteis regularizar tal situação ou, no mesmo prazo, apresentar defesa, observando-se o procedimento de aplicação de sanções.</w:t>
      </w:r>
    </w:p>
    <w:p w14:paraId="0E7D5D63" w14:textId="77777777" w:rsidR="00314546" w:rsidRDefault="00314546" w:rsidP="00314546">
      <w:pPr>
        <w:pStyle w:val="N11"/>
      </w:pPr>
      <w:r>
        <w:lastRenderedPageBreak/>
        <w:t>Transcorrido esse prazo, ainda que não comprovada a regularidade e que não seja aceita a defesa apresentada, o pagamento será efetuado, sem prejuízo da tramitação do procedimento de aplicação de sanções.</w:t>
      </w:r>
    </w:p>
    <w:p w14:paraId="7A7454AF" w14:textId="77777777" w:rsidR="00314546" w:rsidRDefault="00314546" w:rsidP="00314546">
      <w:pPr>
        <w:pStyle w:val="N11"/>
      </w:pPr>
      <w:r>
        <w:t>Em não sendo aceitas as justificativas apresentadas pelo CONTRATADO, será imposta multa de 2% (dois por cento) sobre o saldo contratual não executado.</w:t>
      </w:r>
    </w:p>
    <w:p w14:paraId="5BE1C6D7" w14:textId="77777777" w:rsidR="00314546" w:rsidRDefault="00314546" w:rsidP="00314546">
      <w:pPr>
        <w:pStyle w:val="N11"/>
      </w:pPr>
      <w:r>
        <w:t>Depois de transcorridos 30 (trinta) dias úteis da notificação da multa, se a empresa não regularizar a pendência fiscal ou trabalhista, deverá a Administração decidir sobre iniciar ou não procedimento de rescisão do contrato, podendo deixar de fazê-lo se reputar que a extinção antecipada do contrato ocasionará expressivos prejuízos ao interesse público.</w:t>
      </w:r>
    </w:p>
    <w:p w14:paraId="7F961D50" w14:textId="77777777" w:rsidR="00314546" w:rsidRDefault="00314546" w:rsidP="00314546">
      <w:pPr>
        <w:pStyle w:val="N11"/>
      </w:pPr>
      <w:r>
        <w:t>Em se tratando de irregularidade fiscal decorrente de crédito estadual, o CONTRATANTE informará à Procuradoria Fiscal da Procuradoria Geral do Estado sobre os créditos em favor da empresa, antes mesmo da notificação à empresa.</w:t>
      </w:r>
    </w:p>
    <w:p w14:paraId="1259F676" w14:textId="4C7EB2AC" w:rsidR="00E831DD" w:rsidRPr="00AB2C52" w:rsidRDefault="00E831DD" w:rsidP="00ED0F29">
      <w:pPr>
        <w:pStyle w:val="Ttulo1"/>
        <w:rPr>
          <w:bCs/>
        </w:rPr>
      </w:pPr>
      <w:r w:rsidRPr="00AB2C52">
        <w:t xml:space="preserve">CLÁUSULA DÉCIMA </w:t>
      </w:r>
      <w:r w:rsidR="00314546">
        <w:t>SEGUNDA</w:t>
      </w:r>
      <w:r w:rsidRPr="00AB2C52">
        <w:t xml:space="preserve">: </w:t>
      </w:r>
      <w:r w:rsidRPr="00AB2C52">
        <w:rPr>
          <w:bCs/>
        </w:rPr>
        <w:t>DA RESCISÃO</w:t>
      </w:r>
    </w:p>
    <w:p w14:paraId="2050B58E" w14:textId="77777777" w:rsidR="00E831DD" w:rsidRPr="00ED0F29" w:rsidRDefault="00E831DD" w:rsidP="00ED0F29">
      <w:pPr>
        <w:pStyle w:val="N11"/>
      </w:pPr>
      <w:r w:rsidRPr="00ED0F29">
        <w:t>A rescisão do Contrato poderá ocorrer nas hipóteses e condições previstas nos artigos 78 e 79 da Lei nº 8.666/93, com aplicação do art. 80 da mesma Lei, se for o caso.</w:t>
      </w:r>
    </w:p>
    <w:p w14:paraId="5BA0A01F" w14:textId="1FEC282A" w:rsidR="00E831DD" w:rsidRPr="00AB2C52" w:rsidRDefault="00E831DD" w:rsidP="00ED0F29">
      <w:pPr>
        <w:pStyle w:val="Ttulo1"/>
      </w:pPr>
      <w:r w:rsidRPr="00AB2C52">
        <w:t xml:space="preserve">CLÁUSULA DÉCIMA </w:t>
      </w:r>
      <w:r w:rsidR="00314546">
        <w:t>TERCEIRA</w:t>
      </w:r>
      <w:r w:rsidRPr="00AB2C52">
        <w:t xml:space="preserve">: </w:t>
      </w:r>
      <w:r w:rsidRPr="00AB2C52">
        <w:rPr>
          <w:bCs/>
        </w:rPr>
        <w:t>DOS RECURSOS</w:t>
      </w:r>
    </w:p>
    <w:p w14:paraId="3C2B9968" w14:textId="77777777" w:rsidR="00E831DD" w:rsidRPr="00AB2C52" w:rsidRDefault="00E831DD" w:rsidP="00ED0F29">
      <w:pPr>
        <w:pStyle w:val="N11"/>
      </w:pPr>
      <w:r w:rsidRPr="00AB2C52">
        <w:t>Os recursos, representação e pedido de reconsideração, somente serão acolhidos nos termos do art. 109, da Lei nº. 8.666/93 e alterações posteriores.</w:t>
      </w:r>
    </w:p>
    <w:p w14:paraId="6FA903F1" w14:textId="5C85FD1C" w:rsidR="00E831DD" w:rsidRPr="00AB2C52" w:rsidRDefault="00E831DD" w:rsidP="00ED0F29">
      <w:pPr>
        <w:pStyle w:val="Ttulo1"/>
      </w:pPr>
      <w:r w:rsidRPr="00AB2C52">
        <w:t xml:space="preserve">CLÁUSULA DÉCIMA </w:t>
      </w:r>
      <w:r w:rsidR="00314546">
        <w:t>QUARTA</w:t>
      </w:r>
      <w:r w:rsidRPr="00AB2C52">
        <w:t>: DO ACOMPANHAMENTO E FISCALIZAÇÃO</w:t>
      </w:r>
    </w:p>
    <w:p w14:paraId="42093A99" w14:textId="77777777" w:rsidR="00E831DD" w:rsidRPr="00AB2C52" w:rsidRDefault="00E831DD" w:rsidP="00ED0F29">
      <w:pPr>
        <w:pStyle w:val="N11"/>
      </w:pPr>
      <w:r w:rsidRPr="00AB2C52">
        <w:t>A execução do contrato será acompanhada e fiscalizada pelo(a)  (UNIDADE DO ÓRGÃO) designado representante da Administração nos termos do art. 67 da Lei nº 8.666/93, que deverá atestar a execução do objeto contratado, observadas as disposições deste Contrato, sem o que não será permitido qualquer pagamento.</w:t>
      </w:r>
    </w:p>
    <w:p w14:paraId="7719D7C5" w14:textId="17856FB8" w:rsidR="00E831DD" w:rsidRPr="00AB2C52" w:rsidRDefault="00E831DD" w:rsidP="00ED0F29">
      <w:pPr>
        <w:pStyle w:val="Ttulo1"/>
      </w:pPr>
      <w:r w:rsidRPr="00AB2C52">
        <w:t>CLÁUSULA DÉCIMA Q</w:t>
      </w:r>
      <w:r w:rsidR="00E8283D">
        <w:t>U</w:t>
      </w:r>
      <w:r w:rsidR="00314546">
        <w:t>INTA</w:t>
      </w:r>
      <w:r w:rsidRPr="00AB2C52">
        <w:t>: DO REPRESENTANTE DA CONTRATADA</w:t>
      </w:r>
    </w:p>
    <w:p w14:paraId="357798C1" w14:textId="77777777" w:rsidR="00E831DD" w:rsidRPr="00AB2C52" w:rsidRDefault="00E831DD" w:rsidP="00ED0F29">
      <w:pPr>
        <w:pStyle w:val="N11"/>
      </w:pPr>
      <w:r w:rsidRPr="00AB2C52">
        <w:t>Representará a CONTRATADA na execução do ajuste, como preposto, ______________(nome completo, nacionalidade, profissão e estado civil do representante da empresa)_____________.</w:t>
      </w:r>
    </w:p>
    <w:p w14:paraId="482BE513" w14:textId="701D6E65" w:rsidR="00E831DD" w:rsidRPr="00AB2C52" w:rsidRDefault="00E831DD" w:rsidP="00ED0F29">
      <w:pPr>
        <w:pStyle w:val="Ttulo1"/>
      </w:pPr>
      <w:r w:rsidRPr="00AB2C52">
        <w:t xml:space="preserve">CLÁUSULA DÉCIMA </w:t>
      </w:r>
      <w:r w:rsidR="00314546">
        <w:t>SEXTA</w:t>
      </w:r>
      <w:r w:rsidRPr="00AB2C52">
        <w:t>: DO FORO</w:t>
      </w:r>
    </w:p>
    <w:p w14:paraId="56FFF63F" w14:textId="77777777" w:rsidR="00E831DD" w:rsidRPr="00AB2C52" w:rsidRDefault="00E831DD" w:rsidP="00ED0F29">
      <w:pPr>
        <w:pStyle w:val="N11"/>
      </w:pPr>
      <w:r w:rsidRPr="00AB2C52">
        <w:t>Fica eleito o foro de Vitória-ES – Comarca da Capital do Estado do Espírito Santo, para dirimir quaisquer dúvidas oriundas deste Contrato e que não possam ser resolvidos por meios administrativos.</w:t>
      </w:r>
    </w:p>
    <w:p w14:paraId="3496C1C1" w14:textId="77777777" w:rsidR="00E831DD" w:rsidRPr="00AB2C52" w:rsidRDefault="00E831DD" w:rsidP="00ED0F29">
      <w:pPr>
        <w:pStyle w:val="PGE-Normal"/>
      </w:pPr>
      <w:r w:rsidRPr="00AB2C52">
        <w:t>E por estarem, assim, justos e acertados, assinam o presente instrumento, após lido e achado conforme.</w:t>
      </w:r>
    </w:p>
    <w:p w14:paraId="1693CE0D" w14:textId="77777777" w:rsidR="00E831DD" w:rsidRDefault="00E831DD" w:rsidP="00ED0F29">
      <w:pPr>
        <w:pStyle w:val="PGE-Normal"/>
      </w:pPr>
      <w:r w:rsidRPr="007F29C1">
        <w:lastRenderedPageBreak/>
        <w:t>Vitória-ES, ____ de __________ de ______.</w:t>
      </w:r>
    </w:p>
    <w:p w14:paraId="3F548065" w14:textId="77777777" w:rsidR="00ED0F29" w:rsidRPr="007F29C1" w:rsidRDefault="00ED0F29" w:rsidP="00ED0F29">
      <w:pPr>
        <w:pStyle w:val="PGE-Normal"/>
      </w:pPr>
    </w:p>
    <w:p w14:paraId="27CE7AF5" w14:textId="77777777" w:rsidR="00E831DD" w:rsidRPr="007F29C1" w:rsidRDefault="00E831DD" w:rsidP="00ED0F29">
      <w:pPr>
        <w:pStyle w:val="PGE-Normal"/>
      </w:pPr>
      <w:r w:rsidRPr="007F29C1">
        <w:t>___________________________________</w:t>
      </w:r>
    </w:p>
    <w:p w14:paraId="374FE1CB" w14:textId="77777777" w:rsidR="00E831DD" w:rsidRPr="007F29C1" w:rsidRDefault="00E831DD" w:rsidP="00ED0F29">
      <w:pPr>
        <w:pStyle w:val="PGE-Normal"/>
      </w:pPr>
      <w:r w:rsidRPr="007F29C1">
        <w:t>CONTRATANTE</w:t>
      </w:r>
    </w:p>
    <w:p w14:paraId="0E960BF4" w14:textId="77777777" w:rsidR="00E831DD" w:rsidRPr="007F29C1" w:rsidRDefault="00E831DD" w:rsidP="00ED0F29">
      <w:pPr>
        <w:pStyle w:val="PGE-Normal"/>
      </w:pPr>
      <w:r w:rsidRPr="007F29C1">
        <w:t>___________________________________</w:t>
      </w:r>
    </w:p>
    <w:p w14:paraId="2D555600" w14:textId="77777777" w:rsidR="00E831DD" w:rsidRPr="007F29C1" w:rsidRDefault="00E831DD" w:rsidP="00ED0F29">
      <w:pPr>
        <w:pStyle w:val="PGE-Normal"/>
      </w:pPr>
      <w:r w:rsidRPr="007F29C1">
        <w:t>CONTRATADA</w:t>
      </w:r>
    </w:p>
    <w:p w14:paraId="3DD106FB" w14:textId="77777777" w:rsidR="00E831DD" w:rsidRPr="007F29C1" w:rsidRDefault="00E831DD" w:rsidP="00E831DD"/>
    <w:p w14:paraId="1705A1E1" w14:textId="77777777" w:rsidR="00E831DD" w:rsidRPr="007F29C1" w:rsidRDefault="00E831DD" w:rsidP="00E831DD"/>
    <w:p w14:paraId="4E1FEE48" w14:textId="77777777" w:rsidR="002F1AA9" w:rsidRPr="002F1AA9" w:rsidRDefault="002F1AA9" w:rsidP="00CB7AB7">
      <w:pPr>
        <w:pStyle w:val="PGE-Normal"/>
      </w:pPr>
    </w:p>
    <w:sectPr w:rsidR="002F1AA9" w:rsidRPr="002F1AA9" w:rsidSect="00CF410C">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64D0B" w14:textId="77777777" w:rsidR="0098555E" w:rsidRDefault="0098555E" w:rsidP="0098555E">
      <w:pPr>
        <w:spacing w:before="0" w:after="0"/>
      </w:pPr>
      <w:r>
        <w:separator/>
      </w:r>
    </w:p>
  </w:endnote>
  <w:endnote w:type="continuationSeparator" w:id="0">
    <w:p w14:paraId="3A8078DA" w14:textId="77777777" w:rsidR="0098555E" w:rsidRDefault="0098555E" w:rsidP="0098555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3213B9" w14:textId="77777777" w:rsidR="0098555E" w:rsidRDefault="0098555E" w:rsidP="0098555E">
      <w:pPr>
        <w:spacing w:before="0" w:after="0"/>
      </w:pPr>
      <w:r>
        <w:separator/>
      </w:r>
    </w:p>
  </w:footnote>
  <w:footnote w:type="continuationSeparator" w:id="0">
    <w:p w14:paraId="6F4846B7" w14:textId="77777777" w:rsidR="0098555E" w:rsidRDefault="0098555E" w:rsidP="0098555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10042B40"/>
    <w:multiLevelType w:val="hybridMultilevel"/>
    <w:tmpl w:val="F7FE5B14"/>
    <w:lvl w:ilvl="0" w:tplc="80F0E762">
      <w:start w:val="1"/>
      <w:numFmt w:val="bullet"/>
      <w:lvlText w:val=""/>
      <w:lvlJc w:val="left"/>
      <w:pPr>
        <w:tabs>
          <w:tab w:val="num" w:pos="4303"/>
        </w:tabs>
        <w:ind w:left="4303" w:hanging="360"/>
      </w:pPr>
      <w:rPr>
        <w:rFonts w:ascii="Symbol" w:hAnsi="Symbol" w:cs="Symbol" w:hint="default"/>
        <w:color w:val="auto"/>
      </w:rPr>
    </w:lvl>
    <w:lvl w:ilvl="1" w:tplc="04160003">
      <w:start w:val="1"/>
      <w:numFmt w:val="bullet"/>
      <w:lvlText w:val="o"/>
      <w:lvlJc w:val="left"/>
      <w:pPr>
        <w:tabs>
          <w:tab w:val="num" w:pos="3519"/>
        </w:tabs>
        <w:ind w:left="3519" w:hanging="360"/>
      </w:pPr>
      <w:rPr>
        <w:rFonts w:ascii="Courier New" w:hAnsi="Courier New" w:cs="Courier New" w:hint="default"/>
      </w:rPr>
    </w:lvl>
    <w:lvl w:ilvl="2" w:tplc="80F0E762">
      <w:start w:val="1"/>
      <w:numFmt w:val="bullet"/>
      <w:lvlText w:val=""/>
      <w:lvlJc w:val="left"/>
      <w:pPr>
        <w:tabs>
          <w:tab w:val="num" w:pos="2340"/>
        </w:tabs>
        <w:ind w:left="2340" w:hanging="360"/>
      </w:pPr>
      <w:rPr>
        <w:rFonts w:ascii="Symbol" w:hAnsi="Symbol" w:cs="Symbol" w:hint="default"/>
        <w:color w:val="auto"/>
      </w:rPr>
    </w:lvl>
    <w:lvl w:ilvl="3" w:tplc="04160001">
      <w:start w:val="1"/>
      <w:numFmt w:val="bullet"/>
      <w:lvlText w:val=""/>
      <w:lvlJc w:val="left"/>
      <w:pPr>
        <w:tabs>
          <w:tab w:val="num" w:pos="4959"/>
        </w:tabs>
        <w:ind w:left="4959" w:hanging="360"/>
      </w:pPr>
      <w:rPr>
        <w:rFonts w:ascii="Symbol" w:hAnsi="Symbol" w:cs="Symbol" w:hint="default"/>
      </w:rPr>
    </w:lvl>
    <w:lvl w:ilvl="4" w:tplc="04160003">
      <w:start w:val="1"/>
      <w:numFmt w:val="bullet"/>
      <w:lvlText w:val="o"/>
      <w:lvlJc w:val="left"/>
      <w:pPr>
        <w:tabs>
          <w:tab w:val="num" w:pos="5679"/>
        </w:tabs>
        <w:ind w:left="5679" w:hanging="360"/>
      </w:pPr>
      <w:rPr>
        <w:rFonts w:ascii="Courier New" w:hAnsi="Courier New" w:cs="Courier New" w:hint="default"/>
      </w:rPr>
    </w:lvl>
    <w:lvl w:ilvl="5" w:tplc="04160005">
      <w:start w:val="1"/>
      <w:numFmt w:val="bullet"/>
      <w:lvlText w:val=""/>
      <w:lvlJc w:val="left"/>
      <w:pPr>
        <w:tabs>
          <w:tab w:val="num" w:pos="6399"/>
        </w:tabs>
        <w:ind w:left="6399" w:hanging="360"/>
      </w:pPr>
      <w:rPr>
        <w:rFonts w:ascii="Wingdings" w:hAnsi="Wingdings" w:cs="Wingdings" w:hint="default"/>
      </w:rPr>
    </w:lvl>
    <w:lvl w:ilvl="6" w:tplc="04160001">
      <w:start w:val="1"/>
      <w:numFmt w:val="bullet"/>
      <w:lvlText w:val=""/>
      <w:lvlJc w:val="left"/>
      <w:pPr>
        <w:tabs>
          <w:tab w:val="num" w:pos="7119"/>
        </w:tabs>
        <w:ind w:left="7119" w:hanging="360"/>
      </w:pPr>
      <w:rPr>
        <w:rFonts w:ascii="Symbol" w:hAnsi="Symbol" w:cs="Symbol" w:hint="default"/>
      </w:rPr>
    </w:lvl>
    <w:lvl w:ilvl="7" w:tplc="04160003">
      <w:start w:val="1"/>
      <w:numFmt w:val="bullet"/>
      <w:lvlText w:val="o"/>
      <w:lvlJc w:val="left"/>
      <w:pPr>
        <w:tabs>
          <w:tab w:val="num" w:pos="7839"/>
        </w:tabs>
        <w:ind w:left="7839" w:hanging="360"/>
      </w:pPr>
      <w:rPr>
        <w:rFonts w:ascii="Courier New" w:hAnsi="Courier New" w:cs="Courier New" w:hint="default"/>
      </w:rPr>
    </w:lvl>
    <w:lvl w:ilvl="8" w:tplc="04160005">
      <w:start w:val="1"/>
      <w:numFmt w:val="bullet"/>
      <w:lvlText w:val=""/>
      <w:lvlJc w:val="left"/>
      <w:pPr>
        <w:tabs>
          <w:tab w:val="num" w:pos="8559"/>
        </w:tabs>
        <w:ind w:left="8559" w:hanging="360"/>
      </w:pPr>
      <w:rPr>
        <w:rFonts w:ascii="Wingdings" w:hAnsi="Wingdings" w:cs="Wingdings" w:hint="default"/>
      </w:rPr>
    </w:lvl>
  </w:abstractNum>
  <w:abstractNum w:abstractNumId="2" w15:restartNumberingAfterBreak="0">
    <w:nsid w:val="26275215"/>
    <w:multiLevelType w:val="multilevel"/>
    <w:tmpl w:val="59B4AE9C"/>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851" w:firstLine="0"/>
      </w:pPr>
      <w:rPr>
        <w:rFonts w:hint="default"/>
      </w:rPr>
    </w:lvl>
    <w:lvl w:ilvl="3">
      <w:start w:val="1"/>
      <w:numFmt w:val="decimal"/>
      <w:pStyle w:val="N1111"/>
      <w:suff w:val="space"/>
      <w:lvlText w:val="%1.%2.%3.%4 -"/>
      <w:lvlJc w:val="left"/>
      <w:pPr>
        <w:ind w:left="709"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426"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3"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4" w15:restartNumberingAfterBreak="0">
    <w:nsid w:val="2B25641F"/>
    <w:multiLevelType w:val="hybridMultilevel"/>
    <w:tmpl w:val="69C649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560E1046"/>
    <w:multiLevelType w:val="hybridMultilevel"/>
    <w:tmpl w:val="45EAA676"/>
    <w:lvl w:ilvl="0" w:tplc="FFFFFFFF">
      <w:start w:val="1"/>
      <w:numFmt w:val="lowerLetter"/>
      <w:lvlText w:val="%1)"/>
      <w:lvlJc w:val="left"/>
      <w:pPr>
        <w:tabs>
          <w:tab w:val="num" w:pos="284"/>
        </w:tabs>
        <w:ind w:left="1418" w:hanging="284"/>
      </w:pPr>
      <w:rPr>
        <w:rFonts w:hint="default"/>
        <w:b w:val="0"/>
        <w:bCs w:val="0"/>
        <w:i w:val="0"/>
        <w:iCs w:val="0"/>
      </w:rPr>
    </w:lvl>
    <w:lvl w:ilvl="1" w:tplc="FFFFFFFF">
      <w:start w:val="1"/>
      <w:numFmt w:val="lowerLetter"/>
      <w:lvlText w:val="%2."/>
      <w:lvlJc w:val="left"/>
      <w:pPr>
        <w:tabs>
          <w:tab w:val="num" w:pos="1440"/>
        </w:tabs>
        <w:ind w:left="1440" w:hanging="360"/>
      </w:pPr>
    </w:lvl>
    <w:lvl w:ilvl="2" w:tplc="FFFFFFFF">
      <w:start w:val="1"/>
      <w:numFmt w:val="bullet"/>
      <w:lvlText w:val=""/>
      <w:lvlJc w:val="left"/>
      <w:pPr>
        <w:tabs>
          <w:tab w:val="num" w:pos="2340"/>
        </w:tabs>
        <w:ind w:left="2340" w:hanging="360"/>
      </w:pPr>
      <w:rPr>
        <w:rFonts w:ascii="Symbol" w:hAnsi="Symbol" w:cs="Symbol" w:hint="default"/>
        <w:b w:val="0"/>
        <w:bCs w:val="0"/>
        <w:i w:val="0"/>
        <w:iCs w:val="0"/>
        <w:color w:val="auto"/>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15:restartNumberingAfterBreak="0">
    <w:nsid w:val="62E83CA0"/>
    <w:multiLevelType w:val="hybridMultilevel"/>
    <w:tmpl w:val="1B6C65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5"/>
  </w:num>
  <w:num w:numId="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5"/>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5"/>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2"/>
    <w:lvlOverride w:ilvl="0">
      <w:startOverride w:val="5"/>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5"/>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1DD"/>
    <w:rsid w:val="000309BB"/>
    <w:rsid w:val="00030D7E"/>
    <w:rsid w:val="00057B22"/>
    <w:rsid w:val="00061483"/>
    <w:rsid w:val="00061507"/>
    <w:rsid w:val="00071BBF"/>
    <w:rsid w:val="00115F82"/>
    <w:rsid w:val="00142AEC"/>
    <w:rsid w:val="00174113"/>
    <w:rsid w:val="00174608"/>
    <w:rsid w:val="001A6048"/>
    <w:rsid w:val="001B6787"/>
    <w:rsid w:val="001C541E"/>
    <w:rsid w:val="001C7E92"/>
    <w:rsid w:val="00220A7E"/>
    <w:rsid w:val="00222157"/>
    <w:rsid w:val="0026041F"/>
    <w:rsid w:val="00261AB3"/>
    <w:rsid w:val="002D7302"/>
    <w:rsid w:val="002E2643"/>
    <w:rsid w:val="002F1AA9"/>
    <w:rsid w:val="003041C9"/>
    <w:rsid w:val="00314546"/>
    <w:rsid w:val="003555AF"/>
    <w:rsid w:val="003B6621"/>
    <w:rsid w:val="003F1651"/>
    <w:rsid w:val="004272CB"/>
    <w:rsid w:val="004363A2"/>
    <w:rsid w:val="00446DFF"/>
    <w:rsid w:val="0047063B"/>
    <w:rsid w:val="00483843"/>
    <w:rsid w:val="00494EEE"/>
    <w:rsid w:val="004A6B3F"/>
    <w:rsid w:val="004B474D"/>
    <w:rsid w:val="004F3D8F"/>
    <w:rsid w:val="00536527"/>
    <w:rsid w:val="005409F9"/>
    <w:rsid w:val="00552F99"/>
    <w:rsid w:val="00555E6A"/>
    <w:rsid w:val="005A2AAD"/>
    <w:rsid w:val="006610A2"/>
    <w:rsid w:val="00682165"/>
    <w:rsid w:val="006B4BCB"/>
    <w:rsid w:val="006D057E"/>
    <w:rsid w:val="00774182"/>
    <w:rsid w:val="00800576"/>
    <w:rsid w:val="00806D06"/>
    <w:rsid w:val="0082657B"/>
    <w:rsid w:val="008B0DCE"/>
    <w:rsid w:val="008E6CA9"/>
    <w:rsid w:val="00957F3C"/>
    <w:rsid w:val="0096245D"/>
    <w:rsid w:val="0098555E"/>
    <w:rsid w:val="009B515E"/>
    <w:rsid w:val="009C56F6"/>
    <w:rsid w:val="009F57DF"/>
    <w:rsid w:val="00A43621"/>
    <w:rsid w:val="00A66F31"/>
    <w:rsid w:val="00A834CE"/>
    <w:rsid w:val="00A84B85"/>
    <w:rsid w:val="00B20092"/>
    <w:rsid w:val="00C207ED"/>
    <w:rsid w:val="00C71FCC"/>
    <w:rsid w:val="00CB4316"/>
    <w:rsid w:val="00CB7AB7"/>
    <w:rsid w:val="00CF410C"/>
    <w:rsid w:val="00D0704F"/>
    <w:rsid w:val="00D36E46"/>
    <w:rsid w:val="00DC7A89"/>
    <w:rsid w:val="00DC7FC6"/>
    <w:rsid w:val="00E01843"/>
    <w:rsid w:val="00E457ED"/>
    <w:rsid w:val="00E54244"/>
    <w:rsid w:val="00E8283D"/>
    <w:rsid w:val="00E831DD"/>
    <w:rsid w:val="00ED0F29"/>
    <w:rsid w:val="00F02DB2"/>
    <w:rsid w:val="00F4042A"/>
    <w:rsid w:val="00F47FBF"/>
    <w:rsid w:val="00F53F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8C292"/>
  <w15:chartTrackingRefBased/>
  <w15:docId w15:val="{8331DD28-6BA7-4092-B5C5-2582243D3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309BB"/>
    <w:pPr>
      <w:spacing w:before="240" w:after="240" w:line="240" w:lineRule="auto"/>
      <w:jc w:val="both"/>
    </w:pPr>
    <w:rPr>
      <w:rFonts w:ascii="Arial" w:hAnsi="Arial"/>
      <w:sz w:val="24"/>
    </w:rPr>
  </w:style>
  <w:style w:type="paragraph" w:styleId="Ttulo1">
    <w:name w:val="heading 1"/>
    <w:aliases w:val="Título 1 (com numeração),Título 1;Título 1 (com numeração)"/>
    <w:basedOn w:val="Normal"/>
    <w:next w:val="N11"/>
    <w:link w:val="Ttulo1Char"/>
    <w:uiPriority w:val="9"/>
    <w:qFormat/>
    <w:rsid w:val="00061483"/>
    <w:pPr>
      <w:numPr>
        <w:numId w:val="4"/>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Título 1;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0309BB"/>
    <w:pPr>
      <w:numPr>
        <w:ilvl w:val="1"/>
        <w:numId w:val="4"/>
      </w:numPr>
    </w:pPr>
  </w:style>
  <w:style w:type="paragraph" w:customStyle="1" w:styleId="N111">
    <w:name w:val="N 1.1.1"/>
    <w:basedOn w:val="N11"/>
    <w:link w:val="N111Char"/>
    <w:qFormat/>
    <w:rsid w:val="00800576"/>
    <w:pPr>
      <w:numPr>
        <w:ilvl w:val="2"/>
      </w:numPr>
      <w:ind w:left="0"/>
    </w:pPr>
  </w:style>
  <w:style w:type="paragraph" w:customStyle="1" w:styleId="N1111">
    <w:name w:val="N 1.1.1.1"/>
    <w:basedOn w:val="N111"/>
    <w:link w:val="N1111Char"/>
    <w:qFormat/>
    <w:rsid w:val="00800576"/>
    <w:pPr>
      <w:numPr>
        <w:ilvl w:val="3"/>
      </w:numPr>
    </w:pPr>
  </w:style>
  <w:style w:type="character" w:customStyle="1" w:styleId="Ttulo2Char">
    <w:name w:val="Título 2 Char"/>
    <w:aliases w:val="Título 2 (sem numeração) Char"/>
    <w:basedOn w:val="Fontepargpadro"/>
    <w:link w:val="Ttulo2"/>
    <w:uiPriority w:val="9"/>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0309BB"/>
    <w:rPr>
      <w:rFonts w:ascii="Arial" w:hAnsi="Arial"/>
      <w:sz w:val="24"/>
    </w:rPr>
  </w:style>
  <w:style w:type="character" w:customStyle="1" w:styleId="N111Char">
    <w:name w:val="N 1.1.1 Char"/>
    <w:basedOn w:val="N11Char"/>
    <w:link w:val="N111"/>
    <w:rsid w:val="00800576"/>
    <w:rPr>
      <w:rFonts w:ascii="Arial" w:hAnsi="Arial"/>
      <w:sz w:val="24"/>
    </w:rPr>
  </w:style>
  <w:style w:type="character" w:customStyle="1" w:styleId="N1111Char">
    <w:name w:val="N 1.1.1.1 Char"/>
    <w:basedOn w:val="N111Char"/>
    <w:link w:val="N1111"/>
    <w:rsid w:val="00800576"/>
    <w:rPr>
      <w:rFonts w:ascii="Arial" w:hAnsi="Arial"/>
      <w:sz w:val="24"/>
    </w:rPr>
  </w:style>
  <w:style w:type="paragraph" w:customStyle="1" w:styleId="Nabc">
    <w:name w:val="N abc"/>
    <w:basedOn w:val="Normal"/>
    <w:link w:val="NabcChar"/>
    <w:qFormat/>
    <w:rsid w:val="00800576"/>
    <w:pPr>
      <w:numPr>
        <w:ilvl w:val="6"/>
        <w:numId w:val="4"/>
      </w:numPr>
      <w:ind w:left="0"/>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pPr>
      <w:spacing w:before="240" w:after="240" w:line="240" w:lineRule="auto"/>
      <w:jc w:val="both"/>
    </w:pPr>
    <w:rPr>
      <w:rFonts w:ascii="Arial" w:eastAsia="Calibri" w:hAnsi="Arial" w:cs="Times New Roman"/>
      <w:sz w:val="24"/>
    </w:rPr>
  </w:style>
  <w:style w:type="paragraph" w:styleId="NormalWeb">
    <w:name w:val="Normal (Web)"/>
    <w:basedOn w:val="Normal"/>
    <w:uiPriority w:val="99"/>
    <w:rsid w:val="00E831DD"/>
    <w:pPr>
      <w:spacing w:before="100" w:after="100"/>
      <w:jc w:val="left"/>
    </w:pPr>
    <w:rPr>
      <w:rFonts w:eastAsia="Times New Roman" w:cs="Times New Roman"/>
      <w:sz w:val="20"/>
      <w:szCs w:val="20"/>
      <w:lang w:eastAsia="pt-BR"/>
    </w:rPr>
  </w:style>
  <w:style w:type="paragraph" w:customStyle="1" w:styleId="Corpo">
    <w:name w:val="Corpo"/>
    <w:uiPriority w:val="99"/>
    <w:rsid w:val="00E831DD"/>
    <w:pPr>
      <w:spacing w:after="0" w:line="240" w:lineRule="auto"/>
    </w:pPr>
    <w:rPr>
      <w:rFonts w:ascii="Times New Roman" w:eastAsia="Times New Roman" w:hAnsi="Times New Roman" w:cs="Times New Roman"/>
      <w:color w:val="000000"/>
      <w:sz w:val="24"/>
      <w:szCs w:val="24"/>
      <w:lang w:eastAsia="pt-BR"/>
    </w:rPr>
  </w:style>
  <w:style w:type="paragraph" w:customStyle="1" w:styleId="PargrafoNormal">
    <w:name w:val="Parágrafo Normal"/>
    <w:basedOn w:val="Normal"/>
    <w:uiPriority w:val="99"/>
    <w:rsid w:val="00E831DD"/>
    <w:pPr>
      <w:spacing w:after="120"/>
    </w:pPr>
    <w:rPr>
      <w:rFonts w:eastAsia="Times New Roman" w:cs="Times New Roman"/>
      <w:szCs w:val="24"/>
      <w:lang w:eastAsia="pt-BR"/>
    </w:rPr>
  </w:style>
  <w:style w:type="paragraph" w:customStyle="1" w:styleId="Dataeassinatura">
    <w:name w:val="Data e assinatura"/>
    <w:basedOn w:val="Normal"/>
    <w:uiPriority w:val="99"/>
    <w:rsid w:val="00E831DD"/>
    <w:pPr>
      <w:spacing w:before="720" w:after="720"/>
    </w:pPr>
    <w:rPr>
      <w:rFonts w:eastAsia="Times New Roman" w:cs="Times New Roman"/>
      <w:szCs w:val="24"/>
      <w:lang w:eastAsia="pt-BR"/>
    </w:rPr>
  </w:style>
  <w:style w:type="paragraph" w:customStyle="1" w:styleId="Clusulas">
    <w:name w:val="Cláusulas"/>
    <w:basedOn w:val="Normal"/>
    <w:uiPriority w:val="99"/>
    <w:rsid w:val="00E831DD"/>
    <w:pPr>
      <w:spacing w:before="120"/>
    </w:pPr>
    <w:rPr>
      <w:rFonts w:eastAsia="Times New Roman" w:cs="Times New Roman"/>
      <w:b/>
      <w:bCs/>
      <w:szCs w:val="24"/>
      <w:lang w:eastAsia="pt-BR"/>
    </w:rPr>
  </w:style>
  <w:style w:type="paragraph" w:customStyle="1" w:styleId="EspritoSanto">
    <w:name w:val="Espírito Santo"/>
    <w:basedOn w:val="Normal"/>
    <w:uiPriority w:val="99"/>
    <w:rsid w:val="00E831DD"/>
    <w:pPr>
      <w:spacing w:after="0"/>
      <w:jc w:val="center"/>
    </w:pPr>
    <w:rPr>
      <w:rFonts w:eastAsia="Times New Roman" w:cs="Times New Roman"/>
      <w:b/>
      <w:bCs/>
      <w:szCs w:val="24"/>
      <w:lang w:eastAsia="pt-BR"/>
    </w:rPr>
  </w:style>
  <w:style w:type="character" w:styleId="Refdecomentrio">
    <w:name w:val="annotation reference"/>
    <w:basedOn w:val="Fontepargpadro"/>
    <w:uiPriority w:val="99"/>
    <w:semiHidden/>
    <w:unhideWhenUsed/>
    <w:rsid w:val="00057B22"/>
    <w:rPr>
      <w:sz w:val="16"/>
      <w:szCs w:val="16"/>
    </w:rPr>
  </w:style>
  <w:style w:type="paragraph" w:styleId="Textodecomentrio">
    <w:name w:val="annotation text"/>
    <w:basedOn w:val="Normal"/>
    <w:link w:val="TextodecomentrioChar"/>
    <w:uiPriority w:val="99"/>
    <w:unhideWhenUsed/>
    <w:rsid w:val="00057B22"/>
    <w:rPr>
      <w:sz w:val="20"/>
      <w:szCs w:val="20"/>
    </w:rPr>
  </w:style>
  <w:style w:type="character" w:customStyle="1" w:styleId="TextodecomentrioChar">
    <w:name w:val="Texto de comentário Char"/>
    <w:basedOn w:val="Fontepargpadro"/>
    <w:link w:val="Textodecomentrio"/>
    <w:uiPriority w:val="99"/>
    <w:rsid w:val="00057B22"/>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057B22"/>
    <w:rPr>
      <w:b/>
      <w:bCs/>
    </w:rPr>
  </w:style>
  <w:style w:type="character" w:customStyle="1" w:styleId="AssuntodocomentrioChar">
    <w:name w:val="Assunto do comentário Char"/>
    <w:basedOn w:val="TextodecomentrioChar"/>
    <w:link w:val="Assuntodocomentrio"/>
    <w:uiPriority w:val="99"/>
    <w:semiHidden/>
    <w:rsid w:val="00057B22"/>
    <w:rPr>
      <w:rFonts w:ascii="Arial" w:hAnsi="Arial"/>
      <w:b/>
      <w:bCs/>
      <w:sz w:val="20"/>
      <w:szCs w:val="20"/>
    </w:rPr>
  </w:style>
  <w:style w:type="paragraph" w:styleId="Textodebalo">
    <w:name w:val="Balloon Text"/>
    <w:basedOn w:val="Normal"/>
    <w:link w:val="TextodebaloChar"/>
    <w:uiPriority w:val="99"/>
    <w:semiHidden/>
    <w:unhideWhenUsed/>
    <w:rsid w:val="00057B22"/>
    <w:pPr>
      <w:spacing w:before="0"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57B22"/>
    <w:rPr>
      <w:rFonts w:ascii="Segoe UI" w:hAnsi="Segoe UI" w:cs="Segoe UI"/>
      <w:sz w:val="18"/>
      <w:szCs w:val="18"/>
    </w:rPr>
  </w:style>
  <w:style w:type="paragraph" w:styleId="Cabealho">
    <w:name w:val="header"/>
    <w:basedOn w:val="Normal"/>
    <w:link w:val="CabealhoChar"/>
    <w:uiPriority w:val="99"/>
    <w:unhideWhenUsed/>
    <w:rsid w:val="0098555E"/>
    <w:pPr>
      <w:tabs>
        <w:tab w:val="center" w:pos="4252"/>
        <w:tab w:val="right" w:pos="8504"/>
      </w:tabs>
      <w:spacing w:before="0" w:after="0"/>
    </w:pPr>
  </w:style>
  <w:style w:type="character" w:customStyle="1" w:styleId="CabealhoChar">
    <w:name w:val="Cabeçalho Char"/>
    <w:basedOn w:val="Fontepargpadro"/>
    <w:link w:val="Cabealho"/>
    <w:uiPriority w:val="99"/>
    <w:rsid w:val="0098555E"/>
    <w:rPr>
      <w:rFonts w:ascii="Arial" w:hAnsi="Arial"/>
      <w:sz w:val="24"/>
    </w:rPr>
  </w:style>
  <w:style w:type="paragraph" w:styleId="Rodap">
    <w:name w:val="footer"/>
    <w:basedOn w:val="Normal"/>
    <w:link w:val="RodapChar"/>
    <w:uiPriority w:val="99"/>
    <w:unhideWhenUsed/>
    <w:rsid w:val="0098555E"/>
    <w:pPr>
      <w:tabs>
        <w:tab w:val="center" w:pos="4252"/>
        <w:tab w:val="right" w:pos="8504"/>
      </w:tabs>
      <w:spacing w:before="0" w:after="0"/>
    </w:pPr>
  </w:style>
  <w:style w:type="character" w:customStyle="1" w:styleId="RodapChar">
    <w:name w:val="Rodapé Char"/>
    <w:basedOn w:val="Fontepargpadro"/>
    <w:link w:val="Rodap"/>
    <w:uiPriority w:val="99"/>
    <w:rsid w:val="0098555E"/>
    <w:rPr>
      <w:rFonts w:ascii="Arial" w:hAnsi="Arial"/>
      <w:sz w:val="24"/>
    </w:rPr>
  </w:style>
  <w:style w:type="character" w:styleId="Hyperlink">
    <w:name w:val="Hyperlink"/>
    <w:uiPriority w:val="99"/>
    <w:unhideWhenUsed/>
    <w:rsid w:val="00DC7FC6"/>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ga.es.gov.br/sgc/faces/pub/sgc/tabbasicas/FornecedoresSancionadosPageList.jsp?opcao=todo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atransparencia.gov.br/ceis" TargetMode="External"/><Relationship Id="rId5" Type="http://schemas.openxmlformats.org/officeDocument/2006/relationships/webSettings" Target="webSettings.xml"/><Relationship Id="rId10" Type="http://schemas.openxmlformats.org/officeDocument/2006/relationships/hyperlink" Target="https://www.siga.es.gov.br/sgc/faces/pub/sgc/tabbasicas/FornecedoresSancionadosPageList.jsp?opcao=todos" TargetMode="External"/><Relationship Id="rId4" Type="http://schemas.openxmlformats.org/officeDocument/2006/relationships/settings" Target="settings.xml"/><Relationship Id="rId9" Type="http://schemas.openxmlformats.org/officeDocument/2006/relationships/hyperlink" Target="http://www.portaldatransparencia.gov.br/ce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vitoria\PCA\Daniele%20Cavarra\Minutas%20Padronizadas\3%20-%20MINUTAS%20PADRONIZADAS\Dot%20-%20minutas%20padronizadas%20-%20COM%20macro.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81357-970F-42DC-800C-8C1708B5D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Dot - minutas padronizadas - COM macro</Template>
  <TotalTime>124</TotalTime>
  <Pages>31</Pages>
  <Words>10903</Words>
  <Characters>58881</Characters>
  <Application>Microsoft Office Word</Application>
  <DocSecurity>0</DocSecurity>
  <Lines>490</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Potratz Cavarra</dc:creator>
  <cp:keywords/>
  <dc:description/>
  <cp:lastModifiedBy>Daniele Potratz Cavarra</cp:lastModifiedBy>
  <cp:revision>17</cp:revision>
  <dcterms:created xsi:type="dcterms:W3CDTF">2018-02-09T15:43:00Z</dcterms:created>
  <dcterms:modified xsi:type="dcterms:W3CDTF">2018-03-09T17:04:00Z</dcterms:modified>
</cp:coreProperties>
</file>