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23B4D" w14:textId="77777777" w:rsidR="00F3495E" w:rsidRDefault="00F3495E" w:rsidP="00F3495E">
      <w:pPr>
        <w:pStyle w:val="PGE-NotaExplicativa"/>
        <w:rPr>
          <w:b/>
          <w:bCs/>
          <w:highlight w:val="yellow"/>
        </w:rPr>
      </w:pPr>
      <w:r w:rsidRPr="002E227C">
        <w:rPr>
          <w:b/>
          <w:bCs/>
          <w:highlight w:val="yellow"/>
        </w:rPr>
        <w:t>Notas Explicativas:</w:t>
      </w:r>
    </w:p>
    <w:p w14:paraId="2449A09D" w14:textId="77777777" w:rsidR="000E6E3E" w:rsidRDefault="000E6E3E" w:rsidP="000E6E3E">
      <w:pPr>
        <w:pStyle w:val="PGE-NotaExplicativa"/>
      </w:pPr>
      <w:r>
        <w:t xml:space="preserve">Há </w:t>
      </w:r>
      <w:r w:rsidRPr="002E227C">
        <w:rPr>
          <w:b/>
          <w:bCs/>
          <w:u w:val="single"/>
        </w:rPr>
        <w:t>relação de complementaridade</w:t>
      </w:r>
      <w:r>
        <w:t xml:space="preserve"> entre esta minuta de edital e as outras disponibilizadas. Assim, o uso deste modelo de edital deve ocorrer em conjunto com um dos modelos de termo de referência</w:t>
      </w:r>
      <w:r w:rsidR="00887134">
        <w:t>/habilitação</w:t>
      </w:r>
      <w:r>
        <w:t xml:space="preserve"> e contrato</w:t>
      </w:r>
      <w:r w:rsidR="003F3F44">
        <w:t>, por exemplo</w:t>
      </w:r>
      <w:r>
        <w:t xml:space="preserve">. </w:t>
      </w:r>
    </w:p>
    <w:p w14:paraId="37A35DE2" w14:textId="77777777" w:rsidR="002E227C" w:rsidRPr="002E227C" w:rsidRDefault="002E227C" w:rsidP="000E6E3E">
      <w:pPr>
        <w:pStyle w:val="PGE-Normal"/>
        <w:rPr>
          <w:highlight w:val="yellow"/>
        </w:rPr>
      </w:pPr>
    </w:p>
    <w:p w14:paraId="11557F72" w14:textId="77777777" w:rsidR="00F3495E" w:rsidRPr="0082657B" w:rsidRDefault="00F3495E" w:rsidP="00F3495E">
      <w:pPr>
        <w:pStyle w:val="PGE-NotaExplicativa"/>
        <w:rPr>
          <w:highlight w:val="yellow"/>
        </w:rPr>
      </w:pPr>
      <w:r w:rsidRPr="0082657B">
        <w:rPr>
          <w:highlight w:val="yellow"/>
        </w:rPr>
        <w:t xml:space="preserve">As </w:t>
      </w:r>
      <w:r w:rsidRPr="009904C0">
        <w:rPr>
          <w:highlight w:val="yellow"/>
          <w:u w:val="single"/>
        </w:rPr>
        <w:t>Notas Explicativas</w:t>
      </w:r>
      <w:r w:rsidRPr="0082657B">
        <w:rPr>
          <w:highlight w:val="yellow"/>
        </w:rPr>
        <w:t xml:space="preserve"> constam distribuídas no corpo deste documento apenas para auxiliar no adequado preenchimento da minuta padronizada, portanto, deverão ser suprimidas quando finalizada tal tarefa.</w:t>
      </w:r>
    </w:p>
    <w:p w14:paraId="1806F1D0" w14:textId="77777777" w:rsidR="00F3495E" w:rsidRDefault="00F3495E" w:rsidP="00F3495E">
      <w:pPr>
        <w:pStyle w:val="PGE-NotaExplicativa"/>
      </w:pPr>
      <w:r w:rsidRPr="003945FB">
        <w:rPr>
          <w:u w:val="single"/>
        </w:rPr>
        <w:t>Supressão automática das notas explicativas</w:t>
      </w:r>
      <w:r w:rsidRPr="001C541E">
        <w:t xml:space="preserve">: </w:t>
      </w:r>
      <w:r w:rsidRPr="00BC4E3A">
        <w:t xml:space="preserve">Use o atalho </w:t>
      </w:r>
      <w:r w:rsidRPr="006229AE">
        <w:t>Ctrl+S</w:t>
      </w:r>
      <w:r>
        <w:t>hift</w:t>
      </w:r>
      <w:r w:rsidRPr="006229AE">
        <w:t>+1.</w:t>
      </w:r>
      <w:r w:rsidRPr="00BC4E3A">
        <w:t xml:space="preserve"> Faça isso apenas ao final, para elaborar a minuta seguindo as orientações.</w:t>
      </w:r>
      <w:r>
        <w:t xml:space="preserve"> Não contará com esta funcionalidade o usuário que optar por não habilitar macros.</w:t>
      </w:r>
    </w:p>
    <w:p w14:paraId="5D777148" w14:textId="77777777" w:rsidR="00F3495E" w:rsidRPr="0082657B" w:rsidRDefault="00F3495E" w:rsidP="00F3495E">
      <w:pPr>
        <w:pStyle w:val="PGE-NotaExplicativa"/>
        <w:rPr>
          <w:highlight w:val="yellow"/>
        </w:rPr>
      </w:pPr>
      <w:r w:rsidRPr="0082657B">
        <w:rPr>
          <w:highlight w:val="yellow"/>
        </w:rPr>
        <w:t xml:space="preserve">Na </w:t>
      </w:r>
      <w:r w:rsidRPr="001C541E">
        <w:rPr>
          <w:highlight w:val="yellow"/>
          <w:u w:val="single"/>
        </w:rPr>
        <w:t>formatação de texto novo</w:t>
      </w:r>
      <w:r w:rsidRPr="0082657B">
        <w:rPr>
          <w:highlight w:val="yellow"/>
        </w:rPr>
        <w:t xml:space="preserve"> (fonte, parágrafo), e inclusive para a numeração automática (1.1, 1.1.1, ...) utilize preferencialmente os “Estilos” que acompanham o documento, quais sejam: N 1.1, N 1.1.1, N 1.1.1.1, N abc, </w:t>
      </w:r>
      <w:r>
        <w:rPr>
          <w:highlight w:val="yellow"/>
        </w:rPr>
        <w:t>PGE-</w:t>
      </w:r>
      <w:r w:rsidRPr="0082657B">
        <w:rPr>
          <w:highlight w:val="yellow"/>
        </w:rPr>
        <w:t>Normal, Título 1 (com numeração), Título 2 (sem numeração), Título (para Anexos). Encontre-os, p. ex., no Word 201</w:t>
      </w:r>
      <w:r>
        <w:rPr>
          <w:highlight w:val="yellow"/>
        </w:rPr>
        <w:t>6</w:t>
      </w:r>
      <w:r w:rsidRPr="0082657B">
        <w:rPr>
          <w:highlight w:val="yellow"/>
        </w:rPr>
        <w:t xml:space="preserve"> e versões mais recentes, na guia “Página Inicial”, na galeria “Estilos”</w:t>
      </w:r>
      <w:r>
        <w:rPr>
          <w:highlight w:val="yellow"/>
        </w:rPr>
        <w:t>.</w:t>
      </w:r>
    </w:p>
    <w:p w14:paraId="4A41C440" w14:textId="77777777" w:rsidR="00F3495E" w:rsidRDefault="00F3495E" w:rsidP="00F3495E">
      <w:pPr>
        <w:pStyle w:val="PGE-NotaExplicativa"/>
      </w:pPr>
      <w:r w:rsidRPr="0082657B">
        <w:rPr>
          <w:highlight w:val="yellow"/>
        </w:rPr>
        <w:t xml:space="preserve">Para </w:t>
      </w:r>
      <w:r w:rsidRPr="001C541E">
        <w:rPr>
          <w:highlight w:val="yellow"/>
          <w:u w:val="single"/>
        </w:rPr>
        <w:t>navegar mais rapidamente neste documento</w:t>
      </w:r>
      <w:r w:rsidRPr="0082657B">
        <w:rPr>
          <w:highlight w:val="yellow"/>
        </w:rPr>
        <w:t>, utilize a estrutura de títulos. No Word 201</w:t>
      </w:r>
      <w:r>
        <w:rPr>
          <w:highlight w:val="yellow"/>
        </w:rPr>
        <w:t>6</w:t>
      </w:r>
      <w:r w:rsidRPr="0082657B">
        <w:rPr>
          <w:highlight w:val="yellow"/>
        </w:rPr>
        <w:t xml:space="preserve"> e versões mais recentes, p. ex., utilize o Localizar (</w:t>
      </w:r>
      <w:proofErr w:type="spellStart"/>
      <w:r w:rsidRPr="0082657B">
        <w:rPr>
          <w:highlight w:val="yellow"/>
        </w:rPr>
        <w:t>Ctrl+L</w:t>
      </w:r>
      <w:proofErr w:type="spellEnd"/>
      <w:r w:rsidRPr="0082657B">
        <w:rPr>
          <w:highlight w:val="yellow"/>
        </w:rPr>
        <w:t>) e a guia “Títulos”.</w:t>
      </w:r>
    </w:p>
    <w:p w14:paraId="5812B712" w14:textId="77777777" w:rsidR="00F3495E" w:rsidRDefault="00F3495E" w:rsidP="00F3495E">
      <w:pPr>
        <w:pStyle w:val="PGE-NotaExplicativa"/>
      </w:pPr>
      <w:r w:rsidRPr="0013661D">
        <w:t xml:space="preserve">A </w:t>
      </w:r>
      <w:r w:rsidRPr="0013661D">
        <w:rPr>
          <w:u w:val="single"/>
        </w:rPr>
        <w:t>redação em preto</w:t>
      </w:r>
      <w:r w:rsidRPr="0013661D">
        <w:t xml:space="preserve"> consiste no que se espera ser invariável. Ela até pode sofrer modificações a depender do caso concreto, mas não são disposições feitas para variar. Por essa razão, quaisquer modificações nas partes em preto devem necessariamente ser justificadas nos autos.</w:t>
      </w:r>
    </w:p>
    <w:p w14:paraId="610615FD" w14:textId="77777777" w:rsidR="00F3495E" w:rsidRDefault="00F3495E" w:rsidP="00F3495E">
      <w:pPr>
        <w:pStyle w:val="PGE-NotaExplicativa"/>
      </w:pPr>
      <w:r w:rsidRPr="0013661D">
        <w:t xml:space="preserve">Os </w:t>
      </w:r>
      <w:r w:rsidRPr="0013661D">
        <w:rPr>
          <w:u w:val="single"/>
        </w:rPr>
        <w:t>campos destacados em vermelho</w:t>
      </w:r>
      <w:r w:rsidRPr="0013661D">
        <w:t xml:space="preserve"> devem ser preenchidos e utilizados de acordo com o caso concreto e conforme as peculiaridades do objeto descritas no Termo de Referência</w:t>
      </w:r>
      <w:r w:rsidR="004435B3">
        <w:t xml:space="preserve"> e/ou</w:t>
      </w:r>
      <w:r w:rsidRPr="0013661D">
        <w:t xml:space="preserve"> no ETP.</w:t>
      </w:r>
    </w:p>
    <w:p w14:paraId="41866CB1" w14:textId="77777777" w:rsidR="00F3495E" w:rsidRDefault="00F3495E" w:rsidP="00F3495E">
      <w:pPr>
        <w:pStyle w:val="Ttulo"/>
      </w:pPr>
      <w:r>
        <w:t xml:space="preserve">EDITAL DE </w:t>
      </w:r>
      <w:r w:rsidR="008C14E8">
        <w:t>CONCORRÊNCIA</w:t>
      </w:r>
      <w:r>
        <w:t xml:space="preserve"> Nº ___/_____</w:t>
      </w:r>
    </w:p>
    <w:p w14:paraId="5D049DB6" w14:textId="77777777" w:rsidR="00F3495E" w:rsidRDefault="00F3495E" w:rsidP="00F3495E">
      <w:pPr>
        <w:pStyle w:val="PGE-Normal"/>
      </w:pPr>
      <w:r w:rsidRPr="00A12CAC">
        <w:t xml:space="preserve">O ESTADO DO ESPÍRITO SANTO, por meio do </w:t>
      </w:r>
      <w:r w:rsidRPr="00A12CAC">
        <w:rPr>
          <w:b/>
          <w:color w:val="FF0000"/>
        </w:rPr>
        <w:t>(Nome do Ente ou Órgão responsável pela licitação)</w:t>
      </w:r>
      <w:r w:rsidRPr="00A12CAC">
        <w:t xml:space="preserve">, doravante denominado </w:t>
      </w:r>
      <w:r w:rsidRPr="00A12CAC">
        <w:rPr>
          <w:b/>
          <w:color w:val="FF0000"/>
        </w:rPr>
        <w:t>(Sigla do Órgão ou Ente)</w:t>
      </w:r>
      <w:r w:rsidRPr="00A12CAC">
        <w:t xml:space="preserve">, com sede na </w:t>
      </w:r>
      <w:r w:rsidRPr="00A12CAC">
        <w:rPr>
          <w:color w:val="FF0000"/>
        </w:rPr>
        <w:t>(endereço)</w:t>
      </w:r>
      <w:r w:rsidRPr="00A12CAC">
        <w:t xml:space="preserve">, realizará licitação, na modalidade </w:t>
      </w:r>
      <w:r w:rsidR="008C14E8" w:rsidRPr="008C14E8">
        <w:rPr>
          <w:b/>
          <w:bCs/>
        </w:rPr>
        <w:t>CONCORRÊNCIA</w:t>
      </w:r>
      <w:r w:rsidRPr="00A12CAC">
        <w:t xml:space="preserve">, na forma </w:t>
      </w:r>
      <w:r w:rsidRPr="008C14E8">
        <w:rPr>
          <w:b/>
          <w:bCs/>
        </w:rPr>
        <w:t>ELETRÔNICA</w:t>
      </w:r>
      <w:r w:rsidRPr="00A12CAC">
        <w:t xml:space="preserve">, para </w:t>
      </w:r>
      <w:r w:rsidRPr="00A12CAC">
        <w:rPr>
          <w:color w:val="FF0000"/>
        </w:rPr>
        <w:t xml:space="preserve">(descrição do objeto) </w:t>
      </w:r>
      <w:r w:rsidRPr="008C14E8">
        <w:rPr>
          <w:color w:val="FF0000"/>
          <w:u w:val="single"/>
        </w:rPr>
        <w:t>ou</w:t>
      </w:r>
      <w:r w:rsidRPr="00A12CAC">
        <w:rPr>
          <w:color w:val="FF0000"/>
        </w:rPr>
        <w:t xml:space="preserve"> para o REGISTRO DE PREÇOS DE (descrição do objeto)</w:t>
      </w:r>
      <w:r w:rsidRPr="00A12CAC">
        <w:t>,  conforme processo E-</w:t>
      </w:r>
      <w:proofErr w:type="spellStart"/>
      <w:r w:rsidRPr="00A12CAC">
        <w:t>Docs</w:t>
      </w:r>
      <w:proofErr w:type="spellEnd"/>
      <w:r w:rsidRPr="00A12CAC">
        <w:t xml:space="preserve"> nº </w:t>
      </w:r>
      <w:r w:rsidRPr="00A12CAC">
        <w:rPr>
          <w:color w:val="FF0000"/>
        </w:rPr>
        <w:t>_________ (preencher)</w:t>
      </w:r>
      <w:r w:rsidRPr="00A12CAC">
        <w:t xml:space="preserve">, nos termos da Lei 14.133/2021, do Decreto Estadual nº 5.352-R/2023, do Decreto Estadual 5.545-R/2023, do </w:t>
      </w:r>
      <w:r w:rsidRPr="00A12CAC">
        <w:rPr>
          <w:color w:val="FF0000"/>
        </w:rPr>
        <w:t>Decreto Estadual nº 5.354-R/2023 (se aplicável</w:t>
      </w:r>
      <w:r w:rsidR="00887134">
        <w:rPr>
          <w:color w:val="FF0000"/>
        </w:rPr>
        <w:t xml:space="preserve"> o Registro de Preços</w:t>
      </w:r>
      <w:r w:rsidRPr="00A12CAC">
        <w:rPr>
          <w:color w:val="FF0000"/>
        </w:rPr>
        <w:t>)</w:t>
      </w:r>
      <w:r w:rsidRPr="00A12CAC">
        <w:t>, e demais normas aplicáveis e, ainda, de acordo com as condições estabelecidas neste Edital.</w:t>
      </w:r>
    </w:p>
    <w:p w14:paraId="15234009" w14:textId="77777777" w:rsidR="00F3495E" w:rsidRDefault="00F3495E" w:rsidP="00F3495E">
      <w:pPr>
        <w:pStyle w:val="PGE-NotaExplicativa"/>
      </w:pPr>
      <w:r w:rsidRPr="00E50C8D">
        <w:lastRenderedPageBreak/>
        <w:t>Utilizar a menção ao Estado do Espírito Santo somente se for órgão da Administração Direta, caso contrário incluir apenas o nome da autarquia ou fundação conforme o caso.</w:t>
      </w:r>
    </w:p>
    <w:p w14:paraId="045C68D9" w14:textId="77777777" w:rsidR="00F3495E" w:rsidRDefault="00F3495E" w:rsidP="00F3495E">
      <w:pPr>
        <w:pStyle w:val="Ttulo1"/>
      </w:pPr>
      <w:r>
        <w:t>DO OBJETO E DISPOSIÇÕES ESSENCIAIS</w:t>
      </w:r>
    </w:p>
    <w:p w14:paraId="682EFC8F" w14:textId="77777777" w:rsidR="00F3495E" w:rsidRDefault="00F3495E" w:rsidP="00F3495E">
      <w:pPr>
        <w:pStyle w:val="N11"/>
      </w:pPr>
      <w:r>
        <w:t>O objeto da presente licitação é a contratação de empresa para o fornecimento de (</w:t>
      </w:r>
      <w:r w:rsidRPr="00A76389">
        <w:rPr>
          <w:color w:val="FF0000"/>
        </w:rPr>
        <w:t>descrição do objeto</w:t>
      </w:r>
      <w:r>
        <w:t>), conforme especificações do Termo de Referência, Anexo I deste Edital.</w:t>
      </w:r>
    </w:p>
    <w:p w14:paraId="6D9BEED6" w14:textId="77777777" w:rsidR="00F3495E" w:rsidRPr="003D3224" w:rsidRDefault="00F3495E" w:rsidP="00F3495E">
      <w:pPr>
        <w:pStyle w:val="N11"/>
        <w:rPr>
          <w:color w:val="FF0000"/>
        </w:rPr>
      </w:pPr>
      <w:r w:rsidRPr="003D3224">
        <w:rPr>
          <w:color w:val="FF0000"/>
        </w:rPr>
        <w:t>A licitação será dividida em itens, conforme tabela constante do Anexo I deste Edital, facultando-se ao licitante a participação em quantos forem de seu interesse.</w:t>
      </w:r>
    </w:p>
    <w:p w14:paraId="12266F5F" w14:textId="77777777" w:rsidR="00F3495E" w:rsidRPr="003D3224" w:rsidRDefault="00F3495E" w:rsidP="00F3495E">
      <w:pPr>
        <w:pStyle w:val="PGE-Normal"/>
        <w:rPr>
          <w:b/>
          <w:color w:val="FF0000"/>
          <w:u w:val="single"/>
        </w:rPr>
      </w:pPr>
      <w:r w:rsidRPr="003D3224">
        <w:rPr>
          <w:b/>
          <w:color w:val="FF0000"/>
          <w:u w:val="single"/>
        </w:rPr>
        <w:t>OU</w:t>
      </w:r>
    </w:p>
    <w:p w14:paraId="678B4B14" w14:textId="77777777" w:rsidR="00F3495E" w:rsidRPr="003D3224" w:rsidRDefault="00F3495E" w:rsidP="00F3495E">
      <w:pPr>
        <w:pStyle w:val="N11"/>
        <w:rPr>
          <w:color w:val="FF0000"/>
        </w:rPr>
      </w:pPr>
      <w:r w:rsidRPr="003D3224">
        <w:rPr>
          <w:color w:val="FF0000"/>
        </w:rPr>
        <w:t>A licitação será realizada em único item.</w:t>
      </w:r>
    </w:p>
    <w:p w14:paraId="65CC279D" w14:textId="77777777" w:rsidR="00F3495E" w:rsidRPr="003D3224" w:rsidRDefault="00F3495E" w:rsidP="00F3495E">
      <w:pPr>
        <w:pStyle w:val="PGE-Normal"/>
        <w:rPr>
          <w:b/>
          <w:color w:val="FF0000"/>
          <w:u w:val="single"/>
        </w:rPr>
      </w:pPr>
      <w:r w:rsidRPr="003D3224">
        <w:rPr>
          <w:b/>
          <w:color w:val="FF0000"/>
          <w:u w:val="single"/>
        </w:rPr>
        <w:t>OU</w:t>
      </w:r>
    </w:p>
    <w:p w14:paraId="64189AB5" w14:textId="77777777" w:rsidR="00F3495E" w:rsidRPr="003D3224" w:rsidRDefault="00F3495E" w:rsidP="00F3495E">
      <w:pPr>
        <w:pStyle w:val="N11"/>
        <w:rPr>
          <w:color w:val="FF0000"/>
        </w:rPr>
      </w:pPr>
      <w:r w:rsidRPr="003D3224">
        <w:rPr>
          <w:color w:val="FF0000"/>
        </w:rPr>
        <w:t>A licitação será dividida em grupos, formados por um ou mais itens, conforme tabela constante do Anexo I deste Edital, facultando-se ao licitante a participação em quantos grupos forem de seu interesse, devendo oferecer proposta para todos os itens que compõem cada grupo.</w:t>
      </w:r>
    </w:p>
    <w:p w14:paraId="1EF40871" w14:textId="77777777" w:rsidR="00F3495E" w:rsidRPr="003D3224" w:rsidRDefault="00F3495E" w:rsidP="00F3495E">
      <w:pPr>
        <w:pStyle w:val="PGE-Normal"/>
        <w:rPr>
          <w:b/>
          <w:color w:val="FF0000"/>
          <w:u w:val="single"/>
        </w:rPr>
      </w:pPr>
      <w:r w:rsidRPr="003D3224">
        <w:rPr>
          <w:b/>
          <w:color w:val="FF0000"/>
          <w:u w:val="single"/>
        </w:rPr>
        <w:t>OU</w:t>
      </w:r>
    </w:p>
    <w:p w14:paraId="12F4A61A" w14:textId="77777777" w:rsidR="00F3495E" w:rsidRPr="003D3224" w:rsidRDefault="00F3495E" w:rsidP="00F3495E">
      <w:pPr>
        <w:pStyle w:val="N11"/>
        <w:rPr>
          <w:color w:val="FF0000"/>
        </w:rPr>
      </w:pPr>
      <w:r w:rsidRPr="003D3224">
        <w:rPr>
          <w:color w:val="FF0000"/>
        </w:rPr>
        <w:t>A licitação será realizada em grupo único, formados por itens, conforme tabela constante do Anexo I deste Edital, devendo o licitante oferecer proposta para todos os itens que compõem o grupo.</w:t>
      </w:r>
    </w:p>
    <w:p w14:paraId="4E94FF1F" w14:textId="77777777" w:rsidR="00F3495E" w:rsidRDefault="00F3495E" w:rsidP="00F3495E">
      <w:pPr>
        <w:pStyle w:val="PGE-NotaExplicativa"/>
      </w:pPr>
      <w:r>
        <w:t>Nota Explicativa: Este item é obrigatório. As redações alternativas são para indicar a forma que o(s) item(</w:t>
      </w:r>
      <w:proofErr w:type="spellStart"/>
      <w:r>
        <w:t>ns</w:t>
      </w:r>
      <w:proofErr w:type="spellEnd"/>
      <w:r>
        <w:t>) objeto(s) da licitação será(</w:t>
      </w:r>
      <w:proofErr w:type="spellStart"/>
      <w:r>
        <w:t>ão</w:t>
      </w:r>
      <w:proofErr w:type="spellEnd"/>
      <w:r>
        <w:t>) licitado(s).</w:t>
      </w:r>
    </w:p>
    <w:p w14:paraId="450C33A2" w14:textId="77777777" w:rsidR="00F3495E" w:rsidRDefault="00F3495E" w:rsidP="00F3495E">
      <w:pPr>
        <w:pStyle w:val="PGE-NotaExplicativa"/>
      </w:pPr>
      <w:r>
        <w:t>A licitação por item ocorre quando apenas um único item compõe o objeto a ser licitado, podendo ainda ser vários itens independentes, com a possibilidade de adjudicação a licitantes distintos.</w:t>
      </w:r>
    </w:p>
    <w:p w14:paraId="0025B2DC" w14:textId="77777777" w:rsidR="00F3495E" w:rsidRDefault="00F3495E" w:rsidP="00F3495E">
      <w:pPr>
        <w:pStyle w:val="PGE-NotaExplicativa"/>
      </w:pPr>
      <w:r>
        <w:t>A licitação por grupo de itens ocorre quando diversos itens compõem o objeto a ser licitado, sendo reunidos em grupo/lote de itens, podendo ainda ser vários grupos independentes, conforme critérios e razões previamente estabelecidos, com a possibilidade de adjudicação a licitantes distintos.</w:t>
      </w:r>
    </w:p>
    <w:p w14:paraId="414B4FB4" w14:textId="77777777" w:rsidR="00F3495E" w:rsidRDefault="00F3495E" w:rsidP="00F3495E">
      <w:pPr>
        <w:pStyle w:val="PGE-NotaExplicativa"/>
      </w:pPr>
      <w:r>
        <w:t xml:space="preserve">Observar as Notas Explicativas, que constam da minuta de </w:t>
      </w:r>
      <w:r w:rsidR="00A76389">
        <w:t>T</w:t>
      </w:r>
      <w:r>
        <w:t xml:space="preserve">ermo de </w:t>
      </w:r>
      <w:r w:rsidR="00A76389">
        <w:t>R</w:t>
      </w:r>
      <w:r>
        <w:t>eferência, que passará a ser o Anexo I deste Edital.</w:t>
      </w:r>
    </w:p>
    <w:p w14:paraId="013D8590" w14:textId="77777777" w:rsidR="00F3495E" w:rsidRDefault="00F3495E" w:rsidP="00F3495E">
      <w:pPr>
        <w:pStyle w:val="N11"/>
      </w:pPr>
      <w:r>
        <w:t xml:space="preserve">O(s) preço(s) máximo(s) </w:t>
      </w:r>
      <w:r w:rsidRPr="00453895">
        <w:rPr>
          <w:color w:val="FF0000"/>
        </w:rPr>
        <w:t xml:space="preserve">ou desconto(s) mínimo(s) </w:t>
      </w:r>
      <w:r>
        <w:t>admitido(s) para a presente licitação é (são) o(s) que consta(m) no Anexo I deste Edital.</w:t>
      </w:r>
    </w:p>
    <w:p w14:paraId="303986A8" w14:textId="77777777" w:rsidR="00F3495E" w:rsidRDefault="00F3495E" w:rsidP="00F3495E">
      <w:pPr>
        <w:pStyle w:val="PGE-NotaExplicativa"/>
      </w:pPr>
      <w:r>
        <w:lastRenderedPageBreak/>
        <w:t>Nota Explicativa: A redação deve ser ajustada de acordo com a escolha do critério de julgamento da licitação, prevendo: ou o preço máximo ou o desconto mínimo.</w:t>
      </w:r>
    </w:p>
    <w:p w14:paraId="29EFAE5B" w14:textId="77777777" w:rsidR="00F3495E" w:rsidRDefault="00F3495E" w:rsidP="00F3495E">
      <w:pPr>
        <w:pStyle w:val="N11"/>
      </w:pPr>
      <w:r>
        <w:t xml:space="preserve">Data da sessão pública: </w:t>
      </w:r>
      <w:r w:rsidRPr="00D1291D">
        <w:rPr>
          <w:color w:val="FF0000"/>
        </w:rPr>
        <w:t xml:space="preserve">__ de __ </w:t>
      </w:r>
      <w:proofErr w:type="spellStart"/>
      <w:r w:rsidRPr="00D1291D">
        <w:rPr>
          <w:color w:val="FF0000"/>
        </w:rPr>
        <w:t>de</w:t>
      </w:r>
      <w:proofErr w:type="spellEnd"/>
      <w:r w:rsidRPr="00D1291D">
        <w:rPr>
          <w:color w:val="FF0000"/>
        </w:rPr>
        <w:t xml:space="preserve"> ___</w:t>
      </w:r>
      <w:r w:rsidR="00DB5AA4">
        <w:rPr>
          <w:color w:val="FF0000"/>
        </w:rPr>
        <w:t>;</w:t>
      </w:r>
      <w:r w:rsidR="00DB5AA4" w:rsidRPr="00DB5AA4">
        <w:rPr>
          <w:color w:val="FF0000"/>
        </w:rPr>
        <w:t xml:space="preserve"> </w:t>
      </w:r>
      <w:r w:rsidR="00DB5AA4">
        <w:rPr>
          <w:color w:val="FF0000"/>
        </w:rPr>
        <w:t xml:space="preserve">às </w:t>
      </w:r>
      <w:proofErr w:type="spellStart"/>
      <w:r w:rsidR="00DB5AA4">
        <w:rPr>
          <w:color w:val="FF0000"/>
        </w:rPr>
        <w:t>xx:xxh</w:t>
      </w:r>
      <w:proofErr w:type="spellEnd"/>
      <w:r w:rsidR="00DB5AA4">
        <w:rPr>
          <w:color w:val="FF0000"/>
        </w:rPr>
        <w:t xml:space="preserve"> </w:t>
      </w:r>
      <w:r w:rsidRPr="00D1291D">
        <w:rPr>
          <w:color w:val="FF0000"/>
        </w:rPr>
        <w:t>(preencher</w:t>
      </w:r>
      <w:r w:rsidRPr="00453895">
        <w:t>).</w:t>
      </w:r>
    </w:p>
    <w:p w14:paraId="6B00976F" w14:textId="77777777" w:rsidR="00F3495E" w:rsidRDefault="00F3495E" w:rsidP="00F3495E">
      <w:pPr>
        <w:pStyle w:val="PGE-NotaExplicativa"/>
      </w:pPr>
      <w:r>
        <w:t xml:space="preserve">Nota Explicativa: </w:t>
      </w:r>
    </w:p>
    <w:p w14:paraId="10BE72A1" w14:textId="77777777" w:rsidR="00DF6DC7" w:rsidRDefault="00DF6DC7" w:rsidP="00DF6DC7">
      <w:pPr>
        <w:pStyle w:val="PGE-NotaExplicativa"/>
      </w:pPr>
      <w:r>
        <w:t>Os prazos mínimos para a apresentação das propostas e lances, contados a partir do 1º dia útil da data de divulgação do edital de licitação no PNCP, estão definidos nos art. 55 da Lei 14.133/2021.</w:t>
      </w:r>
    </w:p>
    <w:p w14:paraId="75403891" w14:textId="77777777" w:rsidR="00DF6DC7" w:rsidRDefault="00DF6DC7" w:rsidP="00F3495E">
      <w:pPr>
        <w:pStyle w:val="PGE-NotaExplicativa"/>
      </w:pPr>
      <w:r>
        <w:t xml:space="preserve">Serão de </w:t>
      </w:r>
      <w:r w:rsidR="00AB2D53" w:rsidRPr="00AB2D53">
        <w:t>25 dias úteis, para serviços especiais (</w:t>
      </w:r>
      <w:r>
        <w:t>a</w:t>
      </w:r>
      <w:r w:rsidR="00AB2D53" w:rsidRPr="00AB2D53">
        <w:t xml:space="preserve">rt. 55, II, </w:t>
      </w:r>
      <w:r>
        <w:t>“</w:t>
      </w:r>
      <w:r w:rsidR="00AB2D53" w:rsidRPr="00AB2D53">
        <w:t>b</w:t>
      </w:r>
      <w:r>
        <w:t>”</w:t>
      </w:r>
      <w:r w:rsidR="00AB2D53" w:rsidRPr="00AB2D53">
        <w:t>, da Lei 14.133</w:t>
      </w:r>
      <w:r>
        <w:t>/</w:t>
      </w:r>
      <w:r w:rsidR="00AB2D53" w:rsidRPr="00AB2D53">
        <w:t>2021).</w:t>
      </w:r>
    </w:p>
    <w:p w14:paraId="3BC707B7" w14:textId="77777777" w:rsidR="00AB2D53" w:rsidRDefault="00DF6DC7" w:rsidP="00F3495E">
      <w:pPr>
        <w:pStyle w:val="PGE-NotaExplicativa"/>
      </w:pPr>
      <w:r>
        <w:t>Para obras e serviços especiais de engenharia e contratação integrada, é conveniente consultar a nota explicativa da minuta de concorrência para obras e serviços de engenharia.</w:t>
      </w:r>
      <w:r w:rsidR="00AB2D53" w:rsidRPr="00AB2D53">
        <w:t xml:space="preserve"> </w:t>
      </w:r>
    </w:p>
    <w:p w14:paraId="5D7FC6D4" w14:textId="77777777" w:rsidR="00F3495E" w:rsidRDefault="00F3495E" w:rsidP="00F3495E">
      <w:pPr>
        <w:pStyle w:val="N11"/>
      </w:pPr>
      <w:r>
        <w:t xml:space="preserve">O modo de disputa será o aberto </w:t>
      </w:r>
      <w:r w:rsidRPr="006139B7">
        <w:rPr>
          <w:b/>
          <w:color w:val="FF0000"/>
          <w:u w:val="single"/>
        </w:rPr>
        <w:t>ou</w:t>
      </w:r>
      <w:r w:rsidRPr="006139B7">
        <w:rPr>
          <w:color w:val="FF0000"/>
        </w:rPr>
        <w:t xml:space="preserve"> aberto e fechado </w:t>
      </w:r>
      <w:r w:rsidRPr="006139B7">
        <w:rPr>
          <w:b/>
          <w:color w:val="FF0000"/>
          <w:u w:val="single"/>
        </w:rPr>
        <w:t>ou</w:t>
      </w:r>
      <w:r w:rsidRPr="006139B7">
        <w:rPr>
          <w:color w:val="FF0000"/>
        </w:rPr>
        <w:t xml:space="preserve"> fechado e aberto</w:t>
      </w:r>
      <w:r>
        <w:t>.</w:t>
      </w:r>
    </w:p>
    <w:p w14:paraId="09FB9A92" w14:textId="77777777" w:rsidR="00F3495E" w:rsidRDefault="00F3495E" w:rsidP="00F3495E">
      <w:pPr>
        <w:pStyle w:val="PGE-NotaExplicativa"/>
      </w:pPr>
      <w:r>
        <w:t xml:space="preserve">Nota Explicativa: A escolha entre o modo de disputa aberto ou aberto e fechado ou fechado e aberto deve observar o disposto no art. 56 da Lei 14.133/2021. </w:t>
      </w:r>
    </w:p>
    <w:p w14:paraId="14658791" w14:textId="77777777" w:rsidR="00F3495E" w:rsidRDefault="00F3495E" w:rsidP="00F3495E">
      <w:pPr>
        <w:pStyle w:val="N11"/>
      </w:pPr>
      <w:r>
        <w:t xml:space="preserve">Esta licitação será julgada sob o critério de menor preço </w:t>
      </w:r>
      <w:r w:rsidRPr="00D86557">
        <w:rPr>
          <w:b/>
          <w:color w:val="FF0000"/>
          <w:u w:val="single"/>
        </w:rPr>
        <w:t>ou</w:t>
      </w:r>
      <w:r w:rsidRPr="00D86557">
        <w:rPr>
          <w:color w:val="FF0000"/>
        </w:rPr>
        <w:t xml:space="preserve"> maior desconto </w:t>
      </w:r>
      <w:r>
        <w:t xml:space="preserve">por item </w:t>
      </w:r>
      <w:r w:rsidRPr="00D86557">
        <w:rPr>
          <w:b/>
          <w:color w:val="FF0000"/>
          <w:u w:val="single"/>
        </w:rPr>
        <w:t>ou</w:t>
      </w:r>
      <w:r w:rsidRPr="00D86557">
        <w:rPr>
          <w:color w:val="FF0000"/>
        </w:rPr>
        <w:t xml:space="preserve"> grupo de itens</w:t>
      </w:r>
      <w:r>
        <w:t>.</w:t>
      </w:r>
    </w:p>
    <w:p w14:paraId="160E85D1" w14:textId="77777777" w:rsidR="00F3495E" w:rsidRDefault="00F3495E" w:rsidP="00F3495E">
      <w:pPr>
        <w:pStyle w:val="PGE-NotaExplicativa"/>
      </w:pPr>
      <w:r>
        <w:t>Nota Explicativa: A escolha entre um dos critérios de julgamento da licitação, menor preço e maior desconto, deve observar o disposto no art. 61 do Decreto Estadual nº 5.352-R/2023 e ser justificada no Termo de Referência.</w:t>
      </w:r>
    </w:p>
    <w:p w14:paraId="463068FC" w14:textId="77777777" w:rsidR="00F3495E" w:rsidRDefault="00F3495E" w:rsidP="00F3495E">
      <w:pPr>
        <w:pStyle w:val="N11"/>
      </w:pPr>
      <w:r>
        <w:t xml:space="preserve">As despesas decorrentes da presente licitação correrão à conta do orçamento próprio da </w:t>
      </w:r>
      <w:r w:rsidRPr="00D86557">
        <w:rPr>
          <w:color w:val="FF0000"/>
        </w:rPr>
        <w:t xml:space="preserve">____________ (preencher) </w:t>
      </w:r>
      <w:r>
        <w:t>a cargo da conta da atividade no ____________ (preencher), Elemento de Despesa no ___________ do orçamento da (o) (SIGLA DO ÓRGÃO) para o exercício de ____________ (preencher).</w:t>
      </w:r>
    </w:p>
    <w:p w14:paraId="4A385F04" w14:textId="77777777" w:rsidR="00F3495E" w:rsidRDefault="00F3495E" w:rsidP="00F3495E">
      <w:pPr>
        <w:pStyle w:val="Ttulo1"/>
      </w:pPr>
      <w:r>
        <w:t>DO REGISTRO DE PREÇOS</w:t>
      </w:r>
    </w:p>
    <w:p w14:paraId="6FA203A0" w14:textId="77777777" w:rsidR="00F3495E" w:rsidRPr="009674EB" w:rsidRDefault="00F3495E" w:rsidP="00F3495E">
      <w:pPr>
        <w:pStyle w:val="N11"/>
        <w:rPr>
          <w:color w:val="FF0000"/>
        </w:rPr>
      </w:pPr>
      <w:r w:rsidRPr="009674EB">
        <w:rPr>
          <w:color w:val="FF0000"/>
        </w:rPr>
        <w:t>Esta licitação adota o Sistema de Registro de Preços, e as regras pertinentes constam deste Edital e do Anexo que trata da minuta de Ata de Registro de Preços (ARP). No Anexo I deste Edital constam as informações sobre órgãos participantes, quantitativos e sobre a possibilidade ou não de adesão</w:t>
      </w:r>
      <w:r w:rsidR="009674EB">
        <w:rPr>
          <w:color w:val="FF0000"/>
        </w:rPr>
        <w:t>.</w:t>
      </w:r>
    </w:p>
    <w:p w14:paraId="357215E6" w14:textId="77777777" w:rsidR="00F3495E" w:rsidRDefault="00F3495E" w:rsidP="00F3495E">
      <w:pPr>
        <w:pStyle w:val="PGE-NotaExplicativa"/>
      </w:pPr>
      <w:r w:rsidRPr="004E3B94">
        <w:t xml:space="preserve">Nota Explicativa: Este item deverá ser excluído se a licitação não adotar o Sistema de Registro de Preços. O mesmo se aplica </w:t>
      </w:r>
      <w:r>
        <w:t>à referência a registro de preços n</w:t>
      </w:r>
      <w:r w:rsidRPr="004E3B94">
        <w:t>o preâmbulo do edital e ao tópico</w:t>
      </w:r>
      <w:r>
        <w:t xml:space="preserve"> deste edital</w:t>
      </w:r>
      <w:r w:rsidRPr="004E3B94">
        <w:t xml:space="preserve"> com o título DA ATA DE REGISTR</w:t>
      </w:r>
      <w:r>
        <w:t>O DE PREÇOS, além do ANEXO que trata da minuta de Ata de Registro de Preços.</w:t>
      </w:r>
    </w:p>
    <w:p w14:paraId="74BEED4C" w14:textId="77777777" w:rsidR="00F3495E" w:rsidRDefault="00F3495E" w:rsidP="00F3495E">
      <w:pPr>
        <w:pStyle w:val="Ttulo1"/>
      </w:pPr>
      <w:r>
        <w:lastRenderedPageBreak/>
        <w:t>DA PARTICIPAÇÃO NA LICITAÇÃO</w:t>
      </w:r>
    </w:p>
    <w:p w14:paraId="5BA26728" w14:textId="77777777" w:rsidR="00F3495E" w:rsidRDefault="00B7412A" w:rsidP="00F3495E">
      <w:pPr>
        <w:pStyle w:val="N11"/>
      </w:pPr>
      <w:r>
        <w:t xml:space="preserve">Poderão participar desta licitação </w:t>
      </w:r>
      <w:r w:rsidR="00F3495E">
        <w:t xml:space="preserve">os interessados que estiverem previamente credenciados no </w:t>
      </w:r>
      <w:r w:rsidR="00F3495E" w:rsidRPr="00197BF3">
        <w:t xml:space="preserve">Sistema de Cadastramento Unificado de Fornecedores - SICAF e no Sistema de Compras do Governo Federal </w:t>
      </w:r>
      <w:r w:rsidR="00F3495E">
        <w:t>(</w:t>
      </w:r>
      <w:hyperlink r:id="rId5" w:history="1">
        <w:r w:rsidR="00F3495E" w:rsidRPr="00FF6674">
          <w:rPr>
            <w:rStyle w:val="Hyperlink"/>
          </w:rPr>
          <w:t>www.gov.br/compras</w:t>
        </w:r>
      </w:hyperlink>
      <w:r w:rsidR="00F3495E">
        <w:t>).</w:t>
      </w:r>
    </w:p>
    <w:p w14:paraId="005C4EC3" w14:textId="77777777" w:rsidR="00F3495E" w:rsidRDefault="00F3495E" w:rsidP="00F3495E">
      <w:pPr>
        <w:pStyle w:val="N111"/>
      </w:pPr>
      <w:r>
        <w:t>Os interessados deverão atender às condições exigidas para cadastramento até o terceiro dia útil anterior à data prevista para recebimento das propostas.</w:t>
      </w:r>
    </w:p>
    <w:p w14:paraId="70465186" w14:textId="77777777" w:rsidR="00F3495E" w:rsidRDefault="00F3495E" w:rsidP="00F3495E">
      <w:pPr>
        <w:pStyle w:val="N11"/>
      </w:pPr>
      <w: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54B274D8" w14:textId="77777777" w:rsidR="00F3495E" w:rsidRDefault="00F3495E" w:rsidP="00F3495E">
      <w:pPr>
        <w:pStyle w:val="N11"/>
      </w:pPr>
      <w: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5D3971BC" w14:textId="77777777" w:rsidR="00F3495E" w:rsidRDefault="00F3495E" w:rsidP="00F3495E">
      <w:pPr>
        <w:pStyle w:val="N11"/>
      </w:pPr>
      <w:r>
        <w:t xml:space="preserve">A não observância do disposto no item anterior poderá ensejar desclassificação </w:t>
      </w:r>
      <w:r w:rsidRPr="00896983">
        <w:t>no momento da habilitação.</w:t>
      </w:r>
    </w:p>
    <w:p w14:paraId="7FCD2F61" w14:textId="721BD86C" w:rsidR="00F3495E" w:rsidRPr="0015696F" w:rsidRDefault="00F3495E" w:rsidP="00F3495E">
      <w:pPr>
        <w:pStyle w:val="N11"/>
        <w:rPr>
          <w:color w:val="EE0000"/>
        </w:rPr>
      </w:pPr>
      <w:r w:rsidRPr="0015696F">
        <w:rPr>
          <w:color w:val="EE0000"/>
        </w:rPr>
        <w:t>Para o(s) item(</w:t>
      </w:r>
      <w:proofErr w:type="spellStart"/>
      <w:r w:rsidRPr="0015696F">
        <w:rPr>
          <w:color w:val="EE0000"/>
        </w:rPr>
        <w:t>ns</w:t>
      </w:r>
      <w:proofErr w:type="spellEnd"/>
      <w:r w:rsidRPr="0015696F">
        <w:rPr>
          <w:color w:val="EE0000"/>
        </w:rPr>
        <w:t xml:space="preserve">) ___, ___, ___, (preencher), a participação é exclusiva a microempresas e empresas de pequeno porte, nos termos do art. 48 da Lei Complementar Federal nº 123/2006. </w:t>
      </w:r>
    </w:p>
    <w:p w14:paraId="7D9FA6A1" w14:textId="77777777" w:rsidR="00F3495E" w:rsidRPr="0015696F" w:rsidRDefault="00F3495E" w:rsidP="00F3495E">
      <w:pPr>
        <w:pStyle w:val="N111"/>
        <w:rPr>
          <w:color w:val="EE0000"/>
        </w:rPr>
      </w:pPr>
      <w:r w:rsidRPr="0015696F">
        <w:rPr>
          <w:color w:val="EE0000"/>
        </w:rPr>
        <w:t>A obtenção do benefício a que se refere o item anterior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p>
    <w:p w14:paraId="70C85B35" w14:textId="77777777" w:rsidR="00F3495E" w:rsidRDefault="00F3495E" w:rsidP="00F3495E">
      <w:pPr>
        <w:pStyle w:val="PGE-NotaExplicativa"/>
      </w:pPr>
      <w:r>
        <w:t>Nota Explicativa: Os itens 3.5 e 3.5.1, acima, só devem ser utilizados se houver itens para participação exclusiva de ME e EPP, na forma do art. 48, I, da LC nº 123/2006. A este respeito, consulte também o art. 4º, § 1º, da Lei Federal nº 14.133/2021.</w:t>
      </w:r>
    </w:p>
    <w:p w14:paraId="515FEFAC" w14:textId="77777777" w:rsidR="00F3495E" w:rsidRDefault="00F3495E" w:rsidP="00F3495E">
      <w:pPr>
        <w:pStyle w:val="N11"/>
      </w:pPr>
      <w:r>
        <w:t xml:space="preserve">Será concedido tratamento favorecido para as microempresas e empresas de pequeno porte, para as sociedades cooperativas </w:t>
      </w:r>
      <w:r w:rsidR="00141B28">
        <w:t>mencionadas no artigo 16 da Lei</w:t>
      </w:r>
      <w:r>
        <w:t xml:space="preserve"> 14.133/2021, para o agricultor familiar, o produtor rural pessoa física e para o microempreendedor individual - MEI, nos limites previstos na Lei Complementar</w:t>
      </w:r>
      <w:r w:rsidR="00141B28">
        <w:t xml:space="preserve"> </w:t>
      </w:r>
      <w:r>
        <w:t>123/2006.</w:t>
      </w:r>
    </w:p>
    <w:p w14:paraId="687A7738" w14:textId="77777777" w:rsidR="00141B28" w:rsidRPr="00E13A7C" w:rsidRDefault="00141B28" w:rsidP="00141B28">
      <w:pPr>
        <w:pStyle w:val="PGE-Normal"/>
        <w:rPr>
          <w:b/>
          <w:color w:val="FF0000"/>
          <w:u w:val="single"/>
        </w:rPr>
      </w:pPr>
      <w:r w:rsidRPr="00E13A7C">
        <w:rPr>
          <w:b/>
          <w:color w:val="FF0000"/>
          <w:u w:val="single"/>
        </w:rPr>
        <w:t>Ou:</w:t>
      </w:r>
    </w:p>
    <w:p w14:paraId="3D3C821A" w14:textId="77777777" w:rsidR="00141B28" w:rsidRDefault="00141B28" w:rsidP="00141B28">
      <w:pPr>
        <w:pStyle w:val="N11"/>
        <w:rPr>
          <w:color w:val="FF0000"/>
        </w:rPr>
      </w:pPr>
      <w:r>
        <w:rPr>
          <w:color w:val="FF0000"/>
        </w:rPr>
        <w:t>Não será concedido tratamento favorecido para as microempresas e empresas de pequeno porte ou para os beneficiários congêneres, em razão da vedação prevista no art. 4º, § 1º, I, e §§ 2º e 3º, da Lei 14.133/2021.</w:t>
      </w:r>
    </w:p>
    <w:p w14:paraId="5557E25B" w14:textId="77777777" w:rsidR="00141B28" w:rsidRPr="00E13A7C" w:rsidRDefault="00141B28" w:rsidP="00141B28">
      <w:pPr>
        <w:pStyle w:val="PGE-NotaExplicativa"/>
      </w:pPr>
      <w:r>
        <w:lastRenderedPageBreak/>
        <w:t xml:space="preserve">Nota Explicativa: Para escolher entre as redações alternativas, acima, consultar o </w:t>
      </w:r>
      <w:r w:rsidRPr="00E13A7C">
        <w:t>art. 4º, § 1º, I, e § 3º, da Lei 14.133/2021</w:t>
      </w:r>
      <w:r>
        <w:t>.</w:t>
      </w:r>
    </w:p>
    <w:p w14:paraId="27939EC4" w14:textId="77777777" w:rsidR="00F3495E" w:rsidRDefault="00F3495E" w:rsidP="00F3495E">
      <w:pPr>
        <w:pStyle w:val="N11"/>
      </w:pPr>
      <w:r>
        <w:t>Não poderão disputar esta licitação:</w:t>
      </w:r>
    </w:p>
    <w:p w14:paraId="653E99A5" w14:textId="77777777" w:rsidR="00F3495E" w:rsidRDefault="00F3495E" w:rsidP="00F3495E">
      <w:pPr>
        <w:pStyle w:val="N111"/>
      </w:pPr>
      <w:r>
        <w:t>aquele que não atenda às condições deste Edital e seu(s) anexo(s);</w:t>
      </w:r>
    </w:p>
    <w:p w14:paraId="2D9943FB" w14:textId="77777777" w:rsidR="00F3495E" w:rsidRDefault="00F3495E" w:rsidP="00F3495E">
      <w:pPr>
        <w:pStyle w:val="N111"/>
      </w:pPr>
      <w:r w:rsidRPr="009E3166">
        <w:rPr>
          <w:color w:val="FF0000"/>
        </w:rPr>
        <w:t>pessoas jurídicas reunidas em consórcio</w:t>
      </w:r>
      <w:r>
        <w:t>;</w:t>
      </w:r>
    </w:p>
    <w:p w14:paraId="6BD1C361" w14:textId="77777777" w:rsidR="00F3495E" w:rsidRDefault="00F3495E" w:rsidP="00F3495E">
      <w:pPr>
        <w:pStyle w:val="PGE-NotaExplicativa"/>
      </w:pPr>
      <w:r>
        <w:t xml:space="preserve">Nota Explicativa: A </w:t>
      </w:r>
      <w:r w:rsidR="00085FA6">
        <w:t>proibição</w:t>
      </w:r>
      <w:r>
        <w:t xml:space="preserve"> de participação em consórcio é exceção e deverá ser justificada pela Administração Pública no Termo de Referência, nos termos do art. 15 da Lei </w:t>
      </w:r>
      <w:r w:rsidR="00085FA6">
        <w:t>14.133/2021.</w:t>
      </w:r>
    </w:p>
    <w:p w14:paraId="69416037" w14:textId="77777777" w:rsidR="00085FA6" w:rsidRDefault="00085FA6" w:rsidP="00085FA6">
      <w:pPr>
        <w:pStyle w:val="PGE-NotaExplicativa"/>
      </w:pPr>
      <w:r>
        <w:t xml:space="preserve">No entanto, não se deve admitir o consórcio quando o objeto não apresentar complexidade relevante o suficiente para justificar a execução por mais de uma empresa ou quando se identificar no mercado </w:t>
      </w:r>
      <w:r w:rsidRPr="008C1F1F">
        <w:t>um reduzido número de licitantes hábeis</w:t>
      </w:r>
      <w:r>
        <w:t xml:space="preserve"> os quais </w:t>
      </w:r>
      <w:r w:rsidRPr="008C1F1F">
        <w:t>poderiam concorrer entre si, de modo que o consórcio entre eles pode</w:t>
      </w:r>
      <w:r>
        <w:t>ria</w:t>
      </w:r>
      <w:r w:rsidRPr="008C1F1F">
        <w:t xml:space="preserve"> levar à restriçã</w:t>
      </w:r>
      <w:r w:rsidR="00F87333">
        <w:t>o ou inexistência de competição, entre outras razões técnicas.</w:t>
      </w:r>
    </w:p>
    <w:p w14:paraId="0C15011D" w14:textId="77777777" w:rsidR="00085FA6" w:rsidRDefault="00085FA6" w:rsidP="00F3495E">
      <w:pPr>
        <w:pStyle w:val="PGE-NotaExplicativa"/>
      </w:pPr>
      <w:r>
        <w:t xml:space="preserve">Optando por admitir o consórcio, </w:t>
      </w:r>
      <w:r>
        <w:rPr>
          <w:highlight w:val="yellow"/>
        </w:rPr>
        <w:t>além de</w:t>
      </w:r>
      <w:r>
        <w:t xml:space="preserve"> excluir o item acima, deverá a Administração acrescentar o texto que consta do arquivo “Cláusulas padronizadas para participação de empresas sob a forma de consórcio”, e, se a alteração se limitar a introdução do referido texto, continuará dispensada a análise da Procuradoria-Geral do Estado.</w:t>
      </w:r>
    </w:p>
    <w:p w14:paraId="1CD874ED" w14:textId="77777777" w:rsidR="00F3495E" w:rsidRDefault="00F3495E" w:rsidP="00F3495E">
      <w:pPr>
        <w:pStyle w:val="N111"/>
      </w:pPr>
      <w:r>
        <w:t>autor do anteprojeto, do projeto básico ou do projeto executivo, pessoa física ou jurídica, quando a licitação versar sobre serviços ou fornecimento de bens a ele relacionados;</w:t>
      </w:r>
    </w:p>
    <w:p w14:paraId="370A7533" w14:textId="77777777" w:rsidR="00F3495E" w:rsidRDefault="00F3495E" w:rsidP="00F3495E">
      <w:pPr>
        <w:pStyle w:val="N111"/>
      </w:pPr>
      <w: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p>
    <w:p w14:paraId="273EFBD9" w14:textId="77777777" w:rsidR="00F3495E" w:rsidRDefault="00F3495E" w:rsidP="00F3495E">
      <w:pPr>
        <w:pStyle w:val="N111"/>
      </w:pPr>
      <w:r>
        <w:t>pessoa física ou jurídica que se encontre, ao tempo da licitação, impossibilitada de participar da licitação em decorrência de sanção que lhe foi imposta;</w:t>
      </w:r>
    </w:p>
    <w:p w14:paraId="365070E6" w14:textId="77777777" w:rsidR="00F3495E" w:rsidRDefault="00F3495E" w:rsidP="00F3495E">
      <w:pPr>
        <w:pStyle w:val="N111"/>
      </w:pPr>
      <w: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470802D1" w14:textId="77777777" w:rsidR="00F3495E" w:rsidRDefault="00F3495E" w:rsidP="00F3495E">
      <w:pPr>
        <w:pStyle w:val="N111"/>
      </w:pPr>
      <w:r>
        <w:t>empresas controladoras, controladas ou coligadas, nos termos da Lei 6.404/1976, concorrendo entre si;</w:t>
      </w:r>
    </w:p>
    <w:p w14:paraId="1960EEE9" w14:textId="77777777" w:rsidR="00F3495E" w:rsidRDefault="00F3495E" w:rsidP="00F3495E">
      <w:pPr>
        <w:pStyle w:val="N111"/>
      </w:pPr>
      <w:r>
        <w:t xml:space="preserve">pessoa física ou jurídica que, nos 5 (cinco) anos anteriores à divulgação do edital, tenha sido condenada judicialmente, com trânsito em julgado, por exploração de trabalho infantil, por submissão de trabalhadores a condições análogas às de </w:t>
      </w:r>
      <w:r>
        <w:lastRenderedPageBreak/>
        <w:t>escravo ou por contratação de adolescentes nos casos vedados pela legislação trabalhista;</w:t>
      </w:r>
    </w:p>
    <w:p w14:paraId="36BA1219" w14:textId="77777777" w:rsidR="00F3495E" w:rsidRDefault="00F3495E" w:rsidP="00F3495E">
      <w:pPr>
        <w:pStyle w:val="N111"/>
      </w:pPr>
      <w:r>
        <w:t xml:space="preserve">Não poderá participar, direta ou indiretamente, da licitação ou da execução do contrato servidor público estadual, independentemente de qual seja o órgão ou entidade contratante, devendo ser observadas as situações que possam configurar conflito de interesses no exercício ou após o exercício do cargo ou emprego, nos termos da legislação que disciplina a matéria, conforme art. 9º, § 1º, da </w:t>
      </w:r>
      <w:proofErr w:type="gramStart"/>
      <w:r>
        <w:t>Lei  14.133</w:t>
      </w:r>
      <w:proofErr w:type="gramEnd"/>
      <w:r>
        <w:t xml:space="preserve">/2021 e </w:t>
      </w:r>
      <w:proofErr w:type="spellStart"/>
      <w:r>
        <w:t>arts</w:t>
      </w:r>
      <w:proofErr w:type="spellEnd"/>
      <w:r>
        <w:t>. 221, XIX, da Lei Complementar Estadual nº 46/1994 e 35 da Constituição Estadual.</w:t>
      </w:r>
    </w:p>
    <w:p w14:paraId="1B551E6E" w14:textId="77777777" w:rsidR="00F3495E" w:rsidRDefault="00F3495E" w:rsidP="00F3495E">
      <w:pPr>
        <w:pStyle w:val="N11"/>
      </w:pPr>
      <w:r>
        <w:t>O impedimento decorrente de sanção administrativa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2B7D112B" w14:textId="77777777" w:rsidR="00F3495E" w:rsidRDefault="00F3495E" w:rsidP="00F3495E">
      <w:pPr>
        <w:pStyle w:val="N11"/>
      </w:pPr>
      <w:r>
        <w:t>Equiparam-se aos autores do projeto as empresas integrantes do mesmo grupo econômico.</w:t>
      </w:r>
    </w:p>
    <w:p w14:paraId="780862BA" w14:textId="77777777" w:rsidR="00F3495E" w:rsidRDefault="00F3495E" w:rsidP="00F3495E">
      <w:pPr>
        <w:pStyle w:val="N11"/>
      </w:pPr>
      <w:r>
        <w:t>O disposto nos itens acima não impede a licitação ou a contratação de serviço que inclua como encargo do contratado a elaboração do projeto básico e do projeto executivo, nas contratações integradas, e do projeto executivo, nos demais regimes de execução.</w:t>
      </w:r>
    </w:p>
    <w:p w14:paraId="74C07E0A" w14:textId="77777777" w:rsidR="00F3495E" w:rsidRPr="00D85700" w:rsidRDefault="00F3495E" w:rsidP="00F3495E">
      <w:pPr>
        <w:pStyle w:val="Ttulo1"/>
      </w:pPr>
      <w:r w:rsidRPr="00D85700">
        <w:t>DA APRESENTAÇÃO DA PROPOSTA E DOCUMENTOS DE HABILITAÇÃO</w:t>
      </w:r>
    </w:p>
    <w:p w14:paraId="17B04B3C" w14:textId="77777777" w:rsidR="00F3495E" w:rsidRDefault="00F3495E" w:rsidP="00F3495E">
      <w:pPr>
        <w:pStyle w:val="N11"/>
      </w:pPr>
      <w:r>
        <w:t>Na presente licitação, as fases de apresentação de propostas</w:t>
      </w:r>
      <w:r w:rsidR="00E865C7">
        <w:t>,</w:t>
      </w:r>
      <w:r>
        <w:t xml:space="preserve"> lances e de julgamento ocorrem antes da fase de habilitação.</w:t>
      </w:r>
    </w:p>
    <w:p w14:paraId="6142EB2D" w14:textId="77777777" w:rsidR="00F3495E" w:rsidRDefault="00F3495E" w:rsidP="00F3495E">
      <w:pPr>
        <w:pStyle w:val="N11"/>
      </w:pPr>
      <w:r>
        <w:t>Os licitantes encaminharão, exclusivamente por meio do sistema eletrônico, a proposta com o preço ou o percentual de desconto, conforme o critério de julgamento adotado neste Edital, até a data e o horário estabelecidos para abertura da sessão pública.</w:t>
      </w:r>
    </w:p>
    <w:p w14:paraId="5F4507E5" w14:textId="77777777" w:rsidR="00F3495E" w:rsidRDefault="00F3495E" w:rsidP="00F3495E">
      <w:pPr>
        <w:pStyle w:val="N11"/>
      </w:pPr>
      <w:r>
        <w:t>No cadastramento da proposta inicial, o licitante declarará, em campo próprio do sistema, que:</w:t>
      </w:r>
    </w:p>
    <w:p w14:paraId="764CC144" w14:textId="77777777" w:rsidR="00F3495E" w:rsidRDefault="00F3495E" w:rsidP="00F3495E">
      <w:pPr>
        <w:pStyle w:val="N111"/>
      </w:pPr>
      <w:r>
        <w:t>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799F4F2D" w14:textId="77777777" w:rsidR="00F3495E" w:rsidRDefault="00F3495E" w:rsidP="00F3495E">
      <w:pPr>
        <w:pStyle w:val="N111"/>
      </w:pPr>
      <w:r>
        <w:t>não emprega menor de 18 anos em trabalho noturno, perigoso ou insalubre e não emprega menor de 16 anos, salvo menor, a partir de 14 anos, na condição de aprendiz, nos termos do artigo 7°, XXXIII, da Constituição Federal;</w:t>
      </w:r>
    </w:p>
    <w:p w14:paraId="6FAD6CC1" w14:textId="77777777" w:rsidR="00F3495E" w:rsidRDefault="00F3495E" w:rsidP="00F3495E">
      <w:pPr>
        <w:pStyle w:val="N111"/>
      </w:pPr>
      <w:r>
        <w:lastRenderedPageBreak/>
        <w:t>não possui empregados executando trabalho degradante ou forçado, observando o disposto nos incisos III e IV do art. 1º e no inciso III do art. 5º da Constituição Federal;</w:t>
      </w:r>
    </w:p>
    <w:p w14:paraId="6B32083E" w14:textId="77777777" w:rsidR="00F3495E" w:rsidRPr="0069637E" w:rsidRDefault="00F3495E" w:rsidP="00F3495E">
      <w:pPr>
        <w:pStyle w:val="N111"/>
      </w:pPr>
      <w:r>
        <w:t xml:space="preserve">cumpre as exigências de reserva de cargos para pessoa com deficiência e para reabilitado da </w:t>
      </w:r>
      <w:r w:rsidRPr="0069637E">
        <w:t>Previdência Social, previstas em lei e em outras normas específicas.</w:t>
      </w:r>
    </w:p>
    <w:p w14:paraId="79733485" w14:textId="77777777" w:rsidR="00F3495E" w:rsidRPr="00947B39" w:rsidRDefault="00F3495E" w:rsidP="00F3495E">
      <w:pPr>
        <w:pStyle w:val="N11"/>
      </w:pPr>
      <w:r w:rsidRPr="0069637E">
        <w:t>O licitante organizado em cooperativa deverá declarar, ainda, em campo próprio do sistema eletrônico, que cumpre os requisitos estabelecidos</w:t>
      </w:r>
      <w:r w:rsidRPr="00947B39">
        <w:t xml:space="preserve"> no ar</w:t>
      </w:r>
      <w:r>
        <w:t xml:space="preserve">t. </w:t>
      </w:r>
      <w:r w:rsidRPr="00947B39">
        <w:t>16 da Lei 14.133</w:t>
      </w:r>
      <w:r>
        <w:t>/</w:t>
      </w:r>
      <w:r w:rsidRPr="00947B39">
        <w:t>2021.</w:t>
      </w:r>
    </w:p>
    <w:p w14:paraId="53B2D836" w14:textId="77777777" w:rsidR="00F3495E" w:rsidRPr="00156307" w:rsidRDefault="00F3495E" w:rsidP="00F3495E">
      <w:pPr>
        <w:pStyle w:val="N11"/>
        <w:rPr>
          <w:color w:val="EE0000"/>
        </w:rPr>
      </w:pPr>
      <w:r w:rsidRPr="00156307">
        <w:rPr>
          <w:color w:val="EE0000"/>
        </w:rPr>
        <w:t xml:space="preserve">O fornecedor enquadrado como microempresa, empresa de pequeno porte ou sociedade cooperativa deverá declarar, ainda, em campo próprio do sistema eletrônico, que cumpre os requisitos estabelecidos no art. 3° da Lei Complementar 123/2006, estando apto a usufruir do tratamento favorecido estabelecido em seus </w:t>
      </w:r>
      <w:proofErr w:type="spellStart"/>
      <w:r w:rsidRPr="00156307">
        <w:rPr>
          <w:color w:val="EE0000"/>
        </w:rPr>
        <w:t>arts</w:t>
      </w:r>
      <w:proofErr w:type="spellEnd"/>
      <w:r w:rsidRPr="00156307">
        <w:rPr>
          <w:color w:val="EE0000"/>
        </w:rPr>
        <w:t>. 42 a 49, observado o disposto nos §§ 1º ao 3º do art. 4º da Lei 14.133/2021.</w:t>
      </w:r>
    </w:p>
    <w:p w14:paraId="0F1D803D" w14:textId="77777777" w:rsidR="00F3495E" w:rsidRPr="00156307" w:rsidRDefault="00F3495E" w:rsidP="00F3495E">
      <w:pPr>
        <w:pStyle w:val="N111"/>
        <w:rPr>
          <w:color w:val="EE0000"/>
        </w:rPr>
      </w:pPr>
      <w:r w:rsidRPr="00156307">
        <w:rPr>
          <w:color w:val="EE0000"/>
        </w:rPr>
        <w:t>No item exclusivo para participação de microempresas e empresas de pequeno porte, a assinalação do campo “não” impedirá o prosseguimento no certame, para aquele item;</w:t>
      </w:r>
    </w:p>
    <w:p w14:paraId="79CD57DC" w14:textId="77777777" w:rsidR="00F3495E" w:rsidRPr="00156307" w:rsidRDefault="00F3495E" w:rsidP="00F3495E">
      <w:pPr>
        <w:pStyle w:val="N111"/>
        <w:rPr>
          <w:color w:val="EE0000"/>
        </w:rPr>
      </w:pPr>
      <w:r w:rsidRPr="00156307">
        <w:rPr>
          <w:color w:val="EE0000"/>
        </w:rPr>
        <w:t>Nos itens em que a participação não for exclusiva para microempresas e empresas de pequeno porte, a assinalação do campo “não” produzirá o efeito de o licitante não ter direito ao tratamento favorecido previsto na Lei Complementar 123/ 2006.</w:t>
      </w:r>
    </w:p>
    <w:p w14:paraId="55B0797F" w14:textId="77777777" w:rsidR="00F3495E" w:rsidRDefault="00F3495E" w:rsidP="00F3495E">
      <w:pPr>
        <w:pStyle w:val="N11"/>
      </w:pPr>
      <w:r>
        <w:t>A falsidade da declaração de que trata os itens acima sujeitará o licitante às sanções previstas na Lei 14.133/2021, e neste Edital.</w:t>
      </w:r>
    </w:p>
    <w:p w14:paraId="6E31F099" w14:textId="77777777" w:rsidR="00F3495E" w:rsidRDefault="00F3495E" w:rsidP="00F3495E">
      <w:pPr>
        <w:pStyle w:val="N11"/>
      </w:pPr>
      <w: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0CE81A44" w14:textId="77777777" w:rsidR="00F3495E" w:rsidRDefault="00F3495E" w:rsidP="00F3495E">
      <w:pPr>
        <w:pStyle w:val="N11"/>
      </w:pPr>
      <w:r>
        <w:t>Não haverá ordem de classificação na etapa de apresentação da proposta</w:t>
      </w:r>
      <w:r w:rsidR="008167F1">
        <w:t xml:space="preserve"> pelo licitante</w:t>
      </w:r>
      <w:r>
        <w:t>, o que ocorrerá somente após os procedimentos de abertura da sessão pública e da fase de envio de lances.</w:t>
      </w:r>
    </w:p>
    <w:p w14:paraId="3F445FC5" w14:textId="77777777" w:rsidR="00F3495E" w:rsidRDefault="00F3495E" w:rsidP="00F3495E">
      <w:pPr>
        <w:pStyle w:val="N11"/>
      </w:pPr>
      <w:r>
        <w:t>Serão disponibilizados para acesso público os documentos que compõem a proposta dos licitantes convocados para apresentação de propostas, após a fase de envio de lances.</w:t>
      </w:r>
    </w:p>
    <w:p w14:paraId="3D1AE3D4" w14:textId="77777777" w:rsidR="00F3495E" w:rsidRDefault="00F3495E" w:rsidP="00F3495E">
      <w:pPr>
        <w:pStyle w:val="N11"/>
      </w:pPr>
      <w:r>
        <w:t>Desde que disponibilizada a funcionalidade no sistema, o licitante poderá parametrizar o seu valor final mínimo ou o seu percentual de desconto máximo quando do cadastramento da proposta e obedecerá às seguintes regras:</w:t>
      </w:r>
    </w:p>
    <w:p w14:paraId="4BA31EFF" w14:textId="77777777" w:rsidR="00F3495E" w:rsidRPr="00EA2059" w:rsidRDefault="00F3495E" w:rsidP="00F3495E">
      <w:pPr>
        <w:pStyle w:val="N111"/>
      </w:pPr>
      <w:r w:rsidRPr="00EA2059">
        <w:t>a aplicação do intervalo mínimo de diferença de valores ou de percentuais entre os lances, que incidirá tanto em relação aos lances intermediários quanto em relação ao lance que cobrir a melhor oferta; e</w:t>
      </w:r>
    </w:p>
    <w:p w14:paraId="4BE8F474" w14:textId="77777777" w:rsidR="00F3495E" w:rsidRPr="00EA2059" w:rsidRDefault="00F3495E" w:rsidP="00F3495E">
      <w:pPr>
        <w:pStyle w:val="N111"/>
      </w:pPr>
      <w:r w:rsidRPr="00EA2059">
        <w:t>os lances serão de envio automático pelo sistema, respeitado o seu valor final mínimo ou o seu percentual de desconto máximo, caso estabelecido, e o intervalo de que trata o subitem acima.</w:t>
      </w:r>
    </w:p>
    <w:p w14:paraId="42F6DB7C" w14:textId="77777777" w:rsidR="00F3495E" w:rsidRDefault="00F3495E" w:rsidP="00F3495E">
      <w:pPr>
        <w:pStyle w:val="N111"/>
      </w:pPr>
      <w:r>
        <w:lastRenderedPageBreak/>
        <w:t>O valor final mínimo ou o percentual de desconto final máximo parametrizado possuirá caráter sigiloso para os demais fornecedores e para o órgão ou entidade promotora da licitação, podendo ser disponibilizado estrita e permanentemente aos órgãos de controle externo e interno.</w:t>
      </w:r>
    </w:p>
    <w:p w14:paraId="134EF99E" w14:textId="77777777" w:rsidR="00F3495E" w:rsidRDefault="00F3495E" w:rsidP="00F3495E">
      <w:pPr>
        <w:pStyle w:val="N11"/>
      </w:pPr>
      <w:r>
        <w:t>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w:t>
      </w:r>
    </w:p>
    <w:p w14:paraId="57CAE682" w14:textId="77777777" w:rsidR="00F3495E" w:rsidRDefault="00F3495E" w:rsidP="00F3495E">
      <w:pPr>
        <w:pStyle w:val="N11"/>
      </w:pPr>
      <w:r>
        <w:t>O licitante deverá comunicar imediatamente ao provedor do sistema qualquer acontecimento que possa comprometer o sigilo ou a segurança, para imediato bloqueio de acesso.</w:t>
      </w:r>
    </w:p>
    <w:p w14:paraId="1DF9E757" w14:textId="77777777" w:rsidR="00F3495E" w:rsidRDefault="00F3495E" w:rsidP="00F3495E">
      <w:pPr>
        <w:pStyle w:val="Ttulo1"/>
      </w:pPr>
      <w:r>
        <w:t>DO PREENCHIMENTO DA PROPOSTA</w:t>
      </w:r>
    </w:p>
    <w:p w14:paraId="172CAD7B" w14:textId="77777777" w:rsidR="00F3495E" w:rsidRDefault="00F3495E" w:rsidP="00F3495E">
      <w:pPr>
        <w:pStyle w:val="N11"/>
      </w:pPr>
      <w:r>
        <w:t>O licitante deverá enviar sua proposta mediante o preenchimento, no sistema eletrônico, dos campos indicados.</w:t>
      </w:r>
    </w:p>
    <w:p w14:paraId="2807F5FE" w14:textId="77777777" w:rsidR="00F3495E" w:rsidRDefault="00F3495E" w:rsidP="00F3495E">
      <w:pPr>
        <w:pStyle w:val="N11"/>
      </w:pPr>
      <w:r>
        <w:t>Todas as especificações do objeto contidas na proposta vinculam o licitante.</w:t>
      </w:r>
    </w:p>
    <w:p w14:paraId="5474CE7D" w14:textId="77777777" w:rsidR="00F3495E" w:rsidRDefault="00F3495E" w:rsidP="00F3495E">
      <w:pPr>
        <w:pStyle w:val="N11"/>
      </w:pPr>
      <w:r>
        <w:t>O licitante não poderá oferecer proposta em quantitativo inferior ao máximo previsto para contratação.</w:t>
      </w:r>
    </w:p>
    <w:p w14:paraId="20227A9D" w14:textId="77777777" w:rsidR="00F3495E" w:rsidRDefault="00F3495E" w:rsidP="00F3495E">
      <w:pPr>
        <w:pStyle w:val="N11"/>
      </w:pPr>
      <w:r>
        <w:t>Nos valores propostos estarão inclusos todos os custos operacionais, encargos previdenciários, trabalhistas, tributários, comerciais e quaisquer outros que incidam direta ou indiretamente na execução do objeto.</w:t>
      </w:r>
    </w:p>
    <w:p w14:paraId="65C68D68" w14:textId="77777777" w:rsidR="00F3495E" w:rsidRDefault="00F3495E" w:rsidP="00F3495E">
      <w:pPr>
        <w:pStyle w:val="N11"/>
      </w:pPr>
      <w:r>
        <w:t>Os preços ofertados, tanto na proposta inicial, quanto na etapa de lances, serão de exclusiva responsabilidade do licitante, não lhe assistindo o direito de pleitear qualquer alteração, sob alegação de erro, omissão ou qualquer outro pretexto.</w:t>
      </w:r>
    </w:p>
    <w:p w14:paraId="0D2BCDB7" w14:textId="77777777" w:rsidR="00F3495E" w:rsidRPr="0069637E" w:rsidRDefault="00F3495E" w:rsidP="00F3495E">
      <w:pPr>
        <w:pStyle w:val="N11"/>
      </w:pPr>
      <w:r>
        <w:t xml:space="preserve">A apresentação das propostas implica obrigatoriedade do cumprimento das disposições nelas contidas, em conformidade com o que dispõe o </w:t>
      </w:r>
      <w:r w:rsidRPr="00C46D95">
        <w:rPr>
          <w:color w:val="FF0000"/>
        </w:rPr>
        <w:t>Termo de Referência</w:t>
      </w:r>
      <w:r w:rsidR="00C46D95" w:rsidRPr="00C46D95">
        <w:rPr>
          <w:color w:val="FF0000"/>
        </w:rPr>
        <w:t>/Projeto Básico</w:t>
      </w:r>
      <w:r>
        <w:t xml:space="preserve">, assumindo o proponente o compromisso de executar o objeto licitado nos seus termos, bem como de fornecer os materiais, equipamentos, ferramentas e utensílios necessários, em quantidades e qualidades adequadas à perfeita execução contratual, </w:t>
      </w:r>
      <w:r w:rsidRPr="0069637E">
        <w:t>promovendo, quando requerido, sua substituição.</w:t>
      </w:r>
    </w:p>
    <w:p w14:paraId="647F8D6A" w14:textId="77777777" w:rsidR="00F3495E" w:rsidRPr="0069637E" w:rsidRDefault="00F3495E" w:rsidP="00F3495E">
      <w:pPr>
        <w:pStyle w:val="N11"/>
      </w:pPr>
      <w:r w:rsidRPr="0069637E">
        <w:t xml:space="preserve">O prazo de validade da proposta não será inferior a </w:t>
      </w:r>
      <w:r w:rsidRPr="0069637E">
        <w:rPr>
          <w:color w:val="EE0000"/>
        </w:rPr>
        <w:t>60 (sessenta) dias</w:t>
      </w:r>
      <w:r w:rsidRPr="0069637E">
        <w:t>, a contar da data de sua apresentação.</w:t>
      </w:r>
    </w:p>
    <w:p w14:paraId="0FAF8FEE" w14:textId="1BD64B61" w:rsidR="006D3C72" w:rsidRPr="00E723C6" w:rsidRDefault="006D3C72" w:rsidP="00F3495E">
      <w:pPr>
        <w:pStyle w:val="N11"/>
      </w:pPr>
      <w:r w:rsidRPr="0069637E">
        <w:t xml:space="preserve">O licitante deverá formular sua proposta, considerando as disposições do Decreto nº 4.251-R, de 21 de maio de 2018, que obriga aqueles que são contratados pela Administração Pública, a efetivar a contratação de mão-de-obra necessária à execução da </w:t>
      </w:r>
      <w:proofErr w:type="gramStart"/>
      <w:r w:rsidRPr="0069637E">
        <w:t>obra ou serviço advinda</w:t>
      </w:r>
      <w:proofErr w:type="gramEnd"/>
      <w:r w:rsidRPr="0069637E">
        <w:t xml:space="preserve"> do sistema penitenciário estadual, no percentual de 6% (seis por cento) da mão-de-obra total para a execução do objeto contratual, nos</w:t>
      </w:r>
      <w:r w:rsidRPr="00E723C6">
        <w:t xml:space="preserve"> termos da Lei complementar nº 879/2017.</w:t>
      </w:r>
    </w:p>
    <w:p w14:paraId="041672D9" w14:textId="03F17436" w:rsidR="006D3C72" w:rsidRPr="006D3C72" w:rsidRDefault="006D3C72" w:rsidP="006D3C72">
      <w:pPr>
        <w:pStyle w:val="PGE-NotaExplicativa"/>
      </w:pPr>
      <w:r w:rsidRPr="006D3C72">
        <w:t>Nota Explicativa: Apenas utilizar este subitem se se tratar de serviço</w:t>
      </w:r>
      <w:r w:rsidR="00002AD6">
        <w:t xml:space="preserve"> ou obra</w:t>
      </w:r>
      <w:r w:rsidRPr="006D3C72">
        <w:t>. Omiti-lo, caso o objeto contratual seja compra.</w:t>
      </w:r>
    </w:p>
    <w:p w14:paraId="0C611498" w14:textId="77777777" w:rsidR="00F3495E" w:rsidRDefault="00F3495E" w:rsidP="00F3495E">
      <w:pPr>
        <w:pStyle w:val="Ttulo1"/>
      </w:pPr>
      <w:r w:rsidRPr="009979A4">
        <w:lastRenderedPageBreak/>
        <w:t>DA ABERTURA DA SESSÃO, CLASSIFICAÇÃO DAS PROPOSTAS E FORMULAÇÃO DE LANCES</w:t>
      </w:r>
    </w:p>
    <w:p w14:paraId="035FD314" w14:textId="77777777" w:rsidR="00F3495E" w:rsidRDefault="00F3495E" w:rsidP="00F3495E">
      <w:pPr>
        <w:pStyle w:val="N11"/>
      </w:pPr>
      <w:r>
        <w:t>A abertura da presente licitação dar-se-á automaticamente em sessão pública, por meio de sistema eletrônico, na data, horário e local indicados neste Edital.</w:t>
      </w:r>
    </w:p>
    <w:p w14:paraId="0E31612A" w14:textId="77777777" w:rsidR="00F3495E" w:rsidRDefault="00F3495E" w:rsidP="00F3495E">
      <w:pPr>
        <w:pStyle w:val="N11"/>
      </w:pPr>
      <w:r>
        <w:t xml:space="preserve">O sistema disponibilizará campo próprio para troca de mensagens entre o </w:t>
      </w:r>
      <w:r w:rsidR="00F66D2B">
        <w:t xml:space="preserve">Agente de Contratação/Comissão </w:t>
      </w:r>
      <w:r>
        <w:t>e os licitantes.</w:t>
      </w:r>
    </w:p>
    <w:p w14:paraId="176932E5" w14:textId="77777777" w:rsidR="00F3495E" w:rsidRDefault="00F3495E" w:rsidP="00F3495E">
      <w:pPr>
        <w:pStyle w:val="N11"/>
      </w:pPr>
      <w:r>
        <w:t xml:space="preserve">Iniciada a etapa competitiva, os licitantes deverão encaminhar lances exclusivamente por meio de sistema eletrônico, sendo imediatamente informados do seu recebimento e do valor consignado no registro. </w:t>
      </w:r>
    </w:p>
    <w:p w14:paraId="39D23C3B" w14:textId="77777777" w:rsidR="00F3495E" w:rsidRDefault="00F3495E" w:rsidP="00F3495E">
      <w:pPr>
        <w:pStyle w:val="N11"/>
      </w:pPr>
      <w:r>
        <w:t>O lance deverá ser ofertado pelo valor unitário do item.</w:t>
      </w:r>
    </w:p>
    <w:p w14:paraId="515D7062" w14:textId="77777777" w:rsidR="00133A77" w:rsidRDefault="00F3495E" w:rsidP="00F3495E">
      <w:pPr>
        <w:pStyle w:val="PGE-NotaExplicativa"/>
      </w:pPr>
      <w:r>
        <w:t>Nota Explicativa: Conforme especificações do sistema operacional, a etapa de lances sempre acontece por item e os lances são enviados sempre por valor unitário.</w:t>
      </w:r>
    </w:p>
    <w:p w14:paraId="08AD4E59" w14:textId="77777777" w:rsidR="00F3495E" w:rsidRDefault="00133A77" w:rsidP="00133A77">
      <w:pPr>
        <w:pStyle w:val="PGE-NotaExplicativa"/>
      </w:pPr>
      <w:r>
        <w:t>Na minuta de concorrência para obras constam as seguintes alternativas de redação para este item, que podem igualmente ser adotadas pela Administração, se forem pertinentes ao objeto da licitação: “</w:t>
      </w:r>
      <w:r w:rsidRPr="00133A77">
        <w:t>7.4 - O lance deverá ser ofertado pelo VALOR GLOBAL DO ITEM objeto da disputa. Será vencedor o Licitante que atender aos requisitos do Edital e ofertar o MENOR PREÇO para executar o objeto da disputa</w:t>
      </w:r>
      <w:r>
        <w:t xml:space="preserve">” e, também: “7.5 - O lance deverá ser ofertado por DESCONTO PERCENTUAL do item objeto da disputa. Será vencedor o Licitante que atender aos requisitos do Edital e ofertar o MAIOR DECONTO para executar o objeto da disputa. 7.5.1 - O percentual de desconto oferecido pelo LICITANTE incidirá uniformemente, de forma linear, sobre todos os preços constantes da planilha de quantidades e preços fornecidos na proposta”. </w:t>
      </w:r>
    </w:p>
    <w:p w14:paraId="7BA371A3" w14:textId="77777777" w:rsidR="00F3495E" w:rsidRDefault="00F3495E" w:rsidP="00F3495E">
      <w:pPr>
        <w:pStyle w:val="N11"/>
      </w:pPr>
      <w:r>
        <w:t>Os licitantes poderão oferecer lances sucessivos, observando o horário fixado para abertura da sessão e as regras estabelecidas no Edital.</w:t>
      </w:r>
    </w:p>
    <w:p w14:paraId="484B7B17" w14:textId="77777777" w:rsidR="00F3495E" w:rsidRPr="0069637E" w:rsidRDefault="00F3495E" w:rsidP="00F3495E">
      <w:pPr>
        <w:pStyle w:val="N11"/>
      </w:pPr>
      <w:r>
        <w:t xml:space="preserve">O licitante somente poderá </w:t>
      </w:r>
      <w:r w:rsidRPr="00E11815">
        <w:t xml:space="preserve">oferecer lance de valor inferior ou percentual de </w:t>
      </w:r>
      <w:r w:rsidRPr="0069637E">
        <w:t xml:space="preserve">desconto superior ao último por ele ofertado e registrado pelo sistema. </w:t>
      </w:r>
    </w:p>
    <w:p w14:paraId="12BE0B62" w14:textId="77777777" w:rsidR="00F3495E" w:rsidRDefault="00F3495E" w:rsidP="00F3495E">
      <w:pPr>
        <w:pStyle w:val="N11"/>
      </w:pPr>
      <w:r w:rsidRPr="0069637E">
        <w:t>O intervalo mínimo de diferença</w:t>
      </w:r>
      <w:r>
        <w:t xml:space="preserve"> de valores ou percentuais entre os lances, que incidirá tanto em relação aos lances intermediários quanto em relação à proposta que cobrir a melhor oferta deverá ser de </w:t>
      </w:r>
      <w:r w:rsidRPr="00AC0A78">
        <w:rPr>
          <w:color w:val="FF0000"/>
        </w:rPr>
        <w:t>___ (____________) (preencher).</w:t>
      </w:r>
    </w:p>
    <w:p w14:paraId="1FC762E7" w14:textId="77777777" w:rsidR="00F3495E" w:rsidRDefault="00F3495E" w:rsidP="00F3495E">
      <w:pPr>
        <w:pStyle w:val="PGE-NotaExplicativa"/>
      </w:pPr>
      <w:r>
        <w:t xml:space="preserve">Nota Explicativa: O intervalo mínimo deve ser indicado </w:t>
      </w:r>
      <w:r w:rsidR="004D2876">
        <w:t>no edital</w:t>
      </w:r>
      <w:r>
        <w:t xml:space="preserve"> e justificado nos autos para posterior aprovação da Autoridade Competente. </w:t>
      </w:r>
    </w:p>
    <w:p w14:paraId="3F2A0984" w14:textId="77777777" w:rsidR="00F3495E" w:rsidRDefault="00F3495E" w:rsidP="00F3495E">
      <w:pPr>
        <w:pStyle w:val="PGE-NotaExplicativa"/>
      </w:pPr>
      <w:r>
        <w:t xml:space="preserve">Observe-se que, por razões práticas, quando adotado o critério de julgamento “menor preço”, é recomendável estabelecer o intervalo mínimo em moeda (R$), e não em percentual.  </w:t>
      </w:r>
    </w:p>
    <w:p w14:paraId="4ABBDF60" w14:textId="77777777" w:rsidR="00F3495E" w:rsidRDefault="00F3495E" w:rsidP="00F3495E">
      <w:pPr>
        <w:pStyle w:val="N11"/>
      </w:pPr>
      <w:r>
        <w:t>O licitante poderá, uma única vez, excluir seu último lance ofertado, no intervalo de quinze segundos após o registro no sistema, na hipótese de lance inconsistente ou inexequível.</w:t>
      </w:r>
    </w:p>
    <w:p w14:paraId="24753839" w14:textId="77777777" w:rsidR="00F3495E" w:rsidRPr="0069637E" w:rsidRDefault="00F3495E" w:rsidP="00F3495E">
      <w:pPr>
        <w:pStyle w:val="N11"/>
      </w:pPr>
      <w:r w:rsidRPr="00BF6EFA">
        <w:lastRenderedPageBreak/>
        <w:t xml:space="preserve">O procedimento seguirá de </w:t>
      </w:r>
      <w:r w:rsidRPr="0069637E">
        <w:t>acordo com o modo de disputa adotado.</w:t>
      </w:r>
    </w:p>
    <w:p w14:paraId="3FFAAE16" w14:textId="77777777" w:rsidR="00F3495E" w:rsidRPr="0069637E" w:rsidRDefault="00F3495E" w:rsidP="00F3495E">
      <w:pPr>
        <w:pStyle w:val="N11"/>
      </w:pPr>
      <w:r w:rsidRPr="0069637E">
        <w:t xml:space="preserve">Caso seja adotado para o envio de lances </w:t>
      </w:r>
      <w:r w:rsidR="003550AA" w:rsidRPr="0069637E">
        <w:t>na licitação</w:t>
      </w:r>
      <w:r w:rsidRPr="0069637E">
        <w:t xml:space="preserve"> o modo de disputa “aberto”, os licitantes apresentarão lances públicos e sucessivos, com prorrogações.</w:t>
      </w:r>
    </w:p>
    <w:p w14:paraId="0EF5517F" w14:textId="77777777" w:rsidR="00F3495E" w:rsidRDefault="00F3495E" w:rsidP="00F3495E">
      <w:pPr>
        <w:pStyle w:val="N111"/>
      </w:pPr>
      <w:r>
        <w:t>A etapa de lances da sessão pública terá duração de dez minutos e, após isso, será prorrogada automaticamente pelo sistema quando houver lance ofertado nos últimos dois minutos do período de duração da sessão pública.</w:t>
      </w:r>
    </w:p>
    <w:p w14:paraId="74441DE5" w14:textId="77777777" w:rsidR="00F3495E" w:rsidRDefault="00F3495E" w:rsidP="00F3495E">
      <w:pPr>
        <w:pStyle w:val="N111"/>
      </w:pPr>
      <w:r>
        <w:t>A prorrogação automática da etapa de lances, de que trata o subitem anterior, será de dois minutos e ocorrerá sucessivamente sempre que houver lances enviados nesse período de prorrogação, inclusive no caso de lances intermediários.</w:t>
      </w:r>
    </w:p>
    <w:p w14:paraId="743BD333" w14:textId="77777777" w:rsidR="00F3495E" w:rsidRDefault="00F3495E" w:rsidP="00F3495E">
      <w:pPr>
        <w:pStyle w:val="N111"/>
      </w:pPr>
      <w:r>
        <w:t>Não havendo novos lances na forma estabelecida nos itens anteriores, a sessão pública encerrar-se-á automaticamente, e o sistema ordenará e divulgará os lances conforme a ordem final de classificação.</w:t>
      </w:r>
    </w:p>
    <w:p w14:paraId="362232DB" w14:textId="77777777" w:rsidR="00F3495E" w:rsidRDefault="00F3495E" w:rsidP="00F3495E">
      <w:pPr>
        <w:pStyle w:val="N111"/>
      </w:pPr>
      <w:r>
        <w:t xml:space="preserve">Definida a melhor proposta, se a diferença em relação à proposta classificada em segundo lugar for de pelo menos 5% (cinco por cento), o </w:t>
      </w:r>
      <w:r w:rsidR="00F66D2B">
        <w:t>Agente de Contratação/Comissão</w:t>
      </w:r>
      <w:r>
        <w:t>, auxiliado pela equipe de apoio, poderá admitir o reinício da disputa aberta, para a definição das demais colocações.</w:t>
      </w:r>
    </w:p>
    <w:p w14:paraId="5905C19E" w14:textId="77777777" w:rsidR="00F3495E" w:rsidRPr="004F1301" w:rsidRDefault="00F3495E" w:rsidP="00F3495E">
      <w:pPr>
        <w:pStyle w:val="N111"/>
      </w:pPr>
      <w:r w:rsidRPr="004F1301">
        <w:t>Após o reinício previsto no item supra, os licitantes serão convocados para apresentar lances intermediários.</w:t>
      </w:r>
    </w:p>
    <w:p w14:paraId="4CE19DDE" w14:textId="77777777" w:rsidR="00F3495E" w:rsidRPr="0069637E" w:rsidRDefault="00F3495E" w:rsidP="00F3495E">
      <w:pPr>
        <w:pStyle w:val="N11"/>
      </w:pPr>
      <w:r w:rsidRPr="0069637E">
        <w:t xml:space="preserve">Caso seja adotado para o envio de lances </w:t>
      </w:r>
      <w:r w:rsidR="003550AA" w:rsidRPr="0069637E">
        <w:t>na licitação</w:t>
      </w:r>
      <w:r w:rsidRPr="0069637E">
        <w:t xml:space="preserve"> o modo de disputa “aberto e fechado”, os licitantes apresentarão lances públicos e sucessivos, com lance final e fechado.</w:t>
      </w:r>
    </w:p>
    <w:p w14:paraId="067234D4" w14:textId="77777777" w:rsidR="00F3495E" w:rsidRPr="0069637E" w:rsidRDefault="00F3495E" w:rsidP="00F3495E">
      <w:pPr>
        <w:pStyle w:val="N111"/>
      </w:pPr>
      <w:r w:rsidRPr="0069637E">
        <w:t>A etapa de lances da sessão pública terá duração inicial de quinze minutos. Após esse prazo, o sistema encaminhará aviso de fechamento iminente dos lances, após o que transcorrerá o período de até dez minutos, aleatoriamente determinado, findo o qual será automaticamente encerrada a recepção de lances.</w:t>
      </w:r>
    </w:p>
    <w:p w14:paraId="6661610F" w14:textId="77777777" w:rsidR="00F3495E" w:rsidRPr="0069637E" w:rsidRDefault="00F3495E" w:rsidP="00F3495E">
      <w:pPr>
        <w:pStyle w:val="N111"/>
      </w:pPr>
      <w:r w:rsidRPr="0069637E">
        <w:t xml:space="preserve">Encerrado o prazo previsto no subitem anterior, o sistema abrirá oportunidade para que o autor da oferta de valor mais baixo e os das ofertas com preços até 10% (dez por cento) </w:t>
      </w:r>
      <w:proofErr w:type="spellStart"/>
      <w:r w:rsidRPr="0069637E">
        <w:t>superiores</w:t>
      </w:r>
      <w:proofErr w:type="spellEnd"/>
      <w:r w:rsidRPr="0069637E">
        <w:t xml:space="preserve"> àquela possam ofertar um lance final e fechado em até cinco minutos, o qual será sigiloso até o encerramento deste prazo.</w:t>
      </w:r>
    </w:p>
    <w:p w14:paraId="40D5778F" w14:textId="77777777" w:rsidR="00F3495E" w:rsidRPr="0069637E" w:rsidRDefault="00F3495E" w:rsidP="00F3495E">
      <w:pPr>
        <w:pStyle w:val="N111"/>
      </w:pPr>
      <w:r w:rsidRPr="0069637E">
        <w:t>No procedimento de que trata o subitem supra, o licitante poderá optar por manter o seu último lance da etapa aberta, ou por ofertar melhor lance.</w:t>
      </w:r>
    </w:p>
    <w:p w14:paraId="58586D22" w14:textId="77777777" w:rsidR="00F3495E" w:rsidRPr="0069637E" w:rsidRDefault="00F3495E" w:rsidP="00F3495E">
      <w:pPr>
        <w:pStyle w:val="N111"/>
      </w:pPr>
      <w:r w:rsidRPr="0069637E">
        <w:t>Não havendo pelo menos três ofertas nas condições definidas neste item, poderão os autores dos melhores lances subsequentes, na ordem de classificação, até o máximo de três, oferecer um lance final e fechado em até cinco minutos, o qual será sigiloso até o encerramento deste prazo.</w:t>
      </w:r>
    </w:p>
    <w:p w14:paraId="535F966E" w14:textId="77777777" w:rsidR="00F3495E" w:rsidRPr="0069637E" w:rsidRDefault="00F3495E" w:rsidP="00F3495E">
      <w:pPr>
        <w:pStyle w:val="N111"/>
      </w:pPr>
      <w:r w:rsidRPr="0069637E">
        <w:t>Após o término dos prazos estabelecidos nos itens anteriores, o sistema ordenará e divulgará os lances segundo a ordem crescente de valores.</w:t>
      </w:r>
    </w:p>
    <w:p w14:paraId="151AD514" w14:textId="77777777" w:rsidR="00F3495E" w:rsidRDefault="00F3495E" w:rsidP="00F3495E">
      <w:pPr>
        <w:pStyle w:val="N11"/>
      </w:pPr>
      <w:r w:rsidRPr="0069637E">
        <w:t xml:space="preserve">Caso seja adotado para o envio de lances </w:t>
      </w:r>
      <w:r w:rsidR="003550AA" w:rsidRPr="0069637E">
        <w:t>na licitação</w:t>
      </w:r>
      <w:r w:rsidRPr="0069637E">
        <w:t xml:space="preserve"> o modo de disputa “fechado e aberto”, poderão participar da etapa aberta somente os licitantes que apresentarem a proposta de menor preço ou maior percentual de desconto e os das propostas</w:t>
      </w:r>
      <w:r w:rsidRPr="004F1301">
        <w:t xml:space="preserve"> até 10% </w:t>
      </w:r>
      <w:r w:rsidRPr="004F1301">
        <w:lastRenderedPageBreak/>
        <w:t>(dez por cento) superiores/inferiores àquela, em que os licitantes</w:t>
      </w:r>
      <w:r w:rsidRPr="00930498">
        <w:t xml:space="preserve"> apresentarão lances públicos e sucessivos, até o encerramento da sessão e eventuais prorrogações.</w:t>
      </w:r>
    </w:p>
    <w:p w14:paraId="416D0EF2" w14:textId="77777777" w:rsidR="00F3495E" w:rsidRPr="00090EFB" w:rsidRDefault="00F3495E" w:rsidP="00F3495E">
      <w:pPr>
        <w:pStyle w:val="N111"/>
      </w:pPr>
      <w:r w:rsidRPr="00090EFB">
        <w:t>Não havendo pelo menos 3 (três) propostas nas condições definidas neste item, poderão os licitantes que apresentaram as três melhores propostas, consideradas as empatadas, oferecer novos lances sucessivos.</w:t>
      </w:r>
    </w:p>
    <w:p w14:paraId="0FE339FA" w14:textId="77777777" w:rsidR="00F3495E" w:rsidRPr="00090EFB" w:rsidRDefault="00F3495E" w:rsidP="00F3495E">
      <w:pPr>
        <w:pStyle w:val="N111"/>
      </w:pPr>
      <w:r w:rsidRPr="00090EFB">
        <w:t>A etapa de lances da sessão pública terá duração de dez minutos e, após isso, será prorrogada automaticamente pelo sistema quando houver lance ofertado nos últimos dois minutos do período de duração da sessão pública.</w:t>
      </w:r>
    </w:p>
    <w:p w14:paraId="1B33DA0E" w14:textId="77777777" w:rsidR="00F3495E" w:rsidRPr="00090EFB" w:rsidRDefault="00F3495E" w:rsidP="00F3495E">
      <w:pPr>
        <w:pStyle w:val="N111"/>
      </w:pPr>
      <w:r w:rsidRPr="00090EFB">
        <w:t>A prorrogação automática da etapa de lances, de que trata o subitem anterior, será de dois minutos e ocorrerá sucessivamente sempre que houver lances enviados nesse período de prorrogação, inclusive no caso de lances intermediários.</w:t>
      </w:r>
    </w:p>
    <w:p w14:paraId="2F410156" w14:textId="77777777" w:rsidR="00F3495E" w:rsidRPr="00090EFB" w:rsidRDefault="00F3495E" w:rsidP="00F3495E">
      <w:pPr>
        <w:pStyle w:val="N111"/>
      </w:pPr>
      <w:r w:rsidRPr="00090EFB">
        <w:t>Não havendo novos lances na forma estabelecida nos itens anteriores, a sessão pública encerrar-se-á automaticamente, e o sistema ordenará e divulgará os lances conforme a ordem final de classificação.</w:t>
      </w:r>
    </w:p>
    <w:p w14:paraId="6BDD0732" w14:textId="77777777" w:rsidR="00F3495E" w:rsidRPr="00090EFB" w:rsidRDefault="00F3495E" w:rsidP="00F3495E">
      <w:pPr>
        <w:pStyle w:val="N111"/>
      </w:pPr>
      <w:r w:rsidRPr="00090EFB">
        <w:t xml:space="preserve">Definida a melhor proposta, se a diferença em relação à proposta classificada em segundo lugar for de pelo menos 5% (cinco por cento), o </w:t>
      </w:r>
      <w:r w:rsidR="00F66D2B">
        <w:t>Agente de Contratação/Comissão</w:t>
      </w:r>
      <w:r w:rsidRPr="00090EFB">
        <w:t>, auxiliado pela equipe de apoio, poderá admitir o reinício da disputa aberta, para a definição das demais colocações.</w:t>
      </w:r>
    </w:p>
    <w:p w14:paraId="196A09E5" w14:textId="77777777" w:rsidR="00F3495E" w:rsidRPr="00090EFB" w:rsidRDefault="00F3495E" w:rsidP="00F3495E">
      <w:pPr>
        <w:pStyle w:val="N111"/>
      </w:pPr>
      <w:r w:rsidRPr="00090EFB">
        <w:t xml:space="preserve">Após o </w:t>
      </w:r>
      <w:r w:rsidRPr="0069637E">
        <w:t>reinício previsto no subitem supra, os licitantes serão convocados para apresentar lances intermediários.</w:t>
      </w:r>
    </w:p>
    <w:p w14:paraId="140A4C11" w14:textId="77777777" w:rsidR="00F3495E" w:rsidRDefault="00F3495E" w:rsidP="00F3495E">
      <w:pPr>
        <w:pStyle w:val="N11"/>
      </w:pPr>
      <w:r>
        <w:t>Após o término dos prazos estabelecidos nos subitens anteriores, o sistema ordenará e divulgará os lances segundo a ordem crescente de valores.</w:t>
      </w:r>
    </w:p>
    <w:p w14:paraId="6A14F2A7" w14:textId="77777777" w:rsidR="00F3495E" w:rsidRDefault="00F3495E" w:rsidP="00F3495E">
      <w:pPr>
        <w:pStyle w:val="N11"/>
      </w:pPr>
      <w:r>
        <w:t xml:space="preserve">Não serão aceitos dois ou mais lances de mesmo valor, prevalecendo aquele que for recebido e registrado em primeiro lugar. </w:t>
      </w:r>
    </w:p>
    <w:p w14:paraId="40ADDFA3" w14:textId="77777777" w:rsidR="00F3495E" w:rsidRDefault="00F3495E" w:rsidP="00F3495E">
      <w:pPr>
        <w:pStyle w:val="N11"/>
      </w:pPr>
      <w:r>
        <w:t xml:space="preserve">Durante o transcurso da sessão pública, os licitantes serão informados, em tempo real, do valor do menor lance registrado, vedada a identificação do licitante. </w:t>
      </w:r>
    </w:p>
    <w:p w14:paraId="69694A6D" w14:textId="77777777" w:rsidR="00F3495E" w:rsidRDefault="00F3495E" w:rsidP="00F3495E">
      <w:pPr>
        <w:pStyle w:val="N11"/>
      </w:pPr>
      <w:r>
        <w:t xml:space="preserve">No caso de desconexão com o </w:t>
      </w:r>
      <w:r w:rsidR="00F66D2B">
        <w:t>Agente de Contratação/Comissão</w:t>
      </w:r>
      <w:r>
        <w:t xml:space="preserve">, no </w:t>
      </w:r>
      <w:r w:rsidR="003550AA">
        <w:t>decorrer da etapa competitiva da licitação</w:t>
      </w:r>
      <w:r>
        <w:t xml:space="preserve">, o sistema eletrônico poderá permanecer acessível aos licitantes para a recepção dos lances. </w:t>
      </w:r>
    </w:p>
    <w:p w14:paraId="07592C1D" w14:textId="77777777" w:rsidR="00F3495E" w:rsidRDefault="00F3495E" w:rsidP="00F3495E">
      <w:pPr>
        <w:pStyle w:val="N11"/>
      </w:pPr>
      <w:r>
        <w:t xml:space="preserve">Quando a desconexão do sistema eletrônico para o </w:t>
      </w:r>
      <w:r w:rsidR="00F66D2B">
        <w:t>Agente de Contratação/</w:t>
      </w:r>
      <w:proofErr w:type="gramStart"/>
      <w:r w:rsidR="00F66D2B">
        <w:t>Comissão</w:t>
      </w:r>
      <w:r w:rsidR="00D77303">
        <w:t xml:space="preserve"> </w:t>
      </w:r>
      <w:r>
        <w:t xml:space="preserve"> persistir</w:t>
      </w:r>
      <w:proofErr w:type="gramEnd"/>
      <w:r>
        <w:t xml:space="preserve"> por tempo superior a dez minutos, a sessão pública será suspensa e reiniciada somente após decorridas vinte e quatro horas da comunicação do fato pelo </w:t>
      </w:r>
      <w:r w:rsidR="00F66D2B">
        <w:t>Agente de Contratação/</w:t>
      </w:r>
      <w:proofErr w:type="gramStart"/>
      <w:r w:rsidR="00F66D2B">
        <w:t xml:space="preserve">Comissão </w:t>
      </w:r>
      <w:r>
        <w:t xml:space="preserve"> aos</w:t>
      </w:r>
      <w:proofErr w:type="gramEnd"/>
      <w:r>
        <w:t xml:space="preserve"> participantes, no sítio eletrônico utilizado para divulgação.</w:t>
      </w:r>
    </w:p>
    <w:p w14:paraId="02FE1953" w14:textId="77777777" w:rsidR="00F3495E" w:rsidRDefault="00F3495E" w:rsidP="00F3495E">
      <w:pPr>
        <w:pStyle w:val="N11"/>
      </w:pPr>
      <w:r>
        <w:t>Caso o licitante não apresente lances, concorrerá com o valor de sua proposta.</w:t>
      </w:r>
    </w:p>
    <w:p w14:paraId="691E2EE3" w14:textId="77777777" w:rsidR="00F3495E" w:rsidRPr="00F80BC4" w:rsidRDefault="00F3495E" w:rsidP="00F3495E">
      <w:pPr>
        <w:pStyle w:val="N11"/>
        <w:rPr>
          <w:color w:val="EE0000"/>
        </w:rPr>
      </w:pPr>
      <w:r w:rsidRPr="00F80BC4">
        <w:rPr>
          <w:color w:val="EE0000"/>
        </w:rPr>
        <w:t xml:space="preserve">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w:t>
      </w:r>
      <w:r w:rsidRPr="00F80BC4">
        <w:rPr>
          <w:color w:val="EE0000"/>
        </w:rPr>
        <w:lastRenderedPageBreak/>
        <w:t xml:space="preserve">for empresa de maior porte, assim como das demais classificadas, para o fim de aplicar-se o disposto nos </w:t>
      </w:r>
      <w:proofErr w:type="spellStart"/>
      <w:r w:rsidRPr="00F80BC4">
        <w:rPr>
          <w:color w:val="EE0000"/>
        </w:rPr>
        <w:t>arts</w:t>
      </w:r>
      <w:proofErr w:type="spellEnd"/>
      <w:r w:rsidRPr="00F80BC4">
        <w:rPr>
          <w:color w:val="EE0000"/>
        </w:rPr>
        <w:t>. 44 e 45 da Lei Complementar 123/2006.</w:t>
      </w:r>
    </w:p>
    <w:p w14:paraId="45F99AFA" w14:textId="77777777" w:rsidR="00F3495E" w:rsidRPr="00F80BC4" w:rsidRDefault="00F3495E" w:rsidP="00F3495E">
      <w:pPr>
        <w:pStyle w:val="N111"/>
        <w:rPr>
          <w:color w:val="EE0000"/>
        </w:rPr>
      </w:pPr>
      <w:r w:rsidRPr="00F80BC4">
        <w:rPr>
          <w:color w:val="EE0000"/>
        </w:rPr>
        <w:t xml:space="preserve">Nessas condições, as propostas de microempresas e empresas de pequeno porte que se encontrarem na faixa de até </w:t>
      </w:r>
      <w:r w:rsidR="002D7A02" w:rsidRPr="00F80BC4">
        <w:rPr>
          <w:color w:val="EE0000"/>
        </w:rPr>
        <w:t>10%</w:t>
      </w:r>
      <w:r w:rsidRPr="00F80BC4">
        <w:rPr>
          <w:color w:val="EE0000"/>
        </w:rPr>
        <w:t xml:space="preserve"> (</w:t>
      </w:r>
      <w:r w:rsidR="002D7A02" w:rsidRPr="00F80BC4">
        <w:rPr>
          <w:color w:val="EE0000"/>
        </w:rPr>
        <w:t>dez</w:t>
      </w:r>
      <w:r w:rsidRPr="00F80BC4">
        <w:rPr>
          <w:color w:val="EE0000"/>
        </w:rPr>
        <w:t xml:space="preserve"> por cento) acima da melhor proposta ou melhor lance serão consideradas empatadas com a primeira colocada.</w:t>
      </w:r>
    </w:p>
    <w:p w14:paraId="13BB3181" w14:textId="77777777" w:rsidR="00C56426" w:rsidRDefault="00C56426" w:rsidP="00C56426">
      <w:pPr>
        <w:pStyle w:val="PGE-NotaExplicativa"/>
      </w:pPr>
      <w:r>
        <w:t>Nota explicativa: O art. 44, § 1º, da LC 123/2006 estabelece o empate ficto de até 10% nas licitações em gera</w:t>
      </w:r>
      <w:r w:rsidR="00BF511D">
        <w:t>l</w:t>
      </w:r>
      <w:r>
        <w:t xml:space="preserve">, inclusive na modalidade concorrência. O referido percentual é reduzido para 5% na modalidade pregão, por força do § 2º do </w:t>
      </w:r>
      <w:r w:rsidR="00BF511D">
        <w:t xml:space="preserve">citado </w:t>
      </w:r>
      <w:r>
        <w:t>art. 44. Embora a Lei 14.133/2021 tenha praticamente equiparado o procedimento das duas modalidades, parece adequado manter a distinção de percentual</w:t>
      </w:r>
      <w:r w:rsidR="005678CB">
        <w:t xml:space="preserve"> estabelecida pela LC 123/2006</w:t>
      </w:r>
      <w:r>
        <w:t>.</w:t>
      </w:r>
    </w:p>
    <w:p w14:paraId="0F66DCAF" w14:textId="77777777" w:rsidR="00F3495E" w:rsidRPr="00F80BC4" w:rsidRDefault="00F3495E" w:rsidP="00F3495E">
      <w:pPr>
        <w:pStyle w:val="N111"/>
        <w:rPr>
          <w:color w:val="EE0000"/>
        </w:rPr>
      </w:pPr>
      <w:r w:rsidRPr="00F80BC4">
        <w:rPr>
          <w:color w:val="EE0000"/>
        </w:rPr>
        <w:t>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782CEF9A" w14:textId="77777777" w:rsidR="00F3495E" w:rsidRPr="00F80BC4" w:rsidRDefault="00F3495E" w:rsidP="00F3495E">
      <w:pPr>
        <w:pStyle w:val="N111"/>
        <w:rPr>
          <w:color w:val="EE0000"/>
        </w:rPr>
      </w:pPr>
      <w:r w:rsidRPr="00F80BC4">
        <w:rPr>
          <w:color w:val="EE0000"/>
        </w:rPr>
        <w:t xml:space="preserve">Caso a microempresa ou a empresa de pequeno porte melhor classificada desista ou não se manifeste no prazo estabelecido, serão convocadas as demais licitantes microempresa e empresa de pequeno porte que se encontrem naquele intervalo de </w:t>
      </w:r>
      <w:r w:rsidR="002D7A02" w:rsidRPr="00F80BC4">
        <w:rPr>
          <w:color w:val="EE0000"/>
        </w:rPr>
        <w:t>10</w:t>
      </w:r>
      <w:r w:rsidRPr="00F80BC4">
        <w:rPr>
          <w:color w:val="EE0000"/>
        </w:rPr>
        <w:t>% (</w:t>
      </w:r>
      <w:r w:rsidR="002D7A02" w:rsidRPr="00F80BC4">
        <w:rPr>
          <w:color w:val="EE0000"/>
        </w:rPr>
        <w:t xml:space="preserve">dez </w:t>
      </w:r>
      <w:r w:rsidRPr="00F80BC4">
        <w:rPr>
          <w:color w:val="EE0000"/>
        </w:rPr>
        <w:t>por cento), na ordem de classificação, para o exercício do mesmo direito, no prazo estabelecido no subitem anterior.</w:t>
      </w:r>
    </w:p>
    <w:p w14:paraId="6EF0D277" w14:textId="77777777" w:rsidR="00F3495E" w:rsidRPr="00F80BC4" w:rsidRDefault="00F3495E" w:rsidP="00F3495E">
      <w:pPr>
        <w:pStyle w:val="N111"/>
        <w:rPr>
          <w:color w:val="EE0000"/>
        </w:rPr>
      </w:pPr>
      <w:r w:rsidRPr="00F80BC4">
        <w:rPr>
          <w:color w:val="EE0000"/>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27C7123F" w14:textId="77777777" w:rsidR="00F3495E" w:rsidRDefault="00F3495E" w:rsidP="00F3495E">
      <w:pPr>
        <w:pStyle w:val="N11"/>
      </w:pPr>
      <w:r>
        <w:t>Só poderá haver empate entre propostas iguais (não seguidas de lances), ou entre lances finais da fase fechada do modo de disputa aberto e fechado.</w:t>
      </w:r>
    </w:p>
    <w:p w14:paraId="1B13CDD6" w14:textId="77777777" w:rsidR="00F3495E" w:rsidRDefault="00F3495E" w:rsidP="00F3495E">
      <w:pPr>
        <w:pStyle w:val="N111"/>
      </w:pPr>
      <w:r w:rsidRPr="00E2787F">
        <w:t>Havendo eventual empate, o critério de desempate será aquele previsto no art. 60 da Lei 14.133/2021.</w:t>
      </w:r>
    </w:p>
    <w:p w14:paraId="26F1AA53" w14:textId="77777777" w:rsidR="00896983" w:rsidRPr="004E443E" w:rsidRDefault="00896983" w:rsidP="00896983">
      <w:pPr>
        <w:pStyle w:val="N111"/>
        <w:rPr>
          <w:highlight w:val="green"/>
        </w:rPr>
      </w:pPr>
      <w:r w:rsidRPr="004E443E">
        <w:rPr>
          <w:bCs/>
          <w:highlight w:val="green"/>
        </w:rPr>
        <w:t>Esgotados os critérios de desempate previsto em lei, o desempate poderá ocorrer por sorteio, em ato público, para o qual todos os licitantes serão convocados, vedado qualquer outro processo.</w:t>
      </w:r>
    </w:p>
    <w:p w14:paraId="3AC4B21C" w14:textId="29D6F665" w:rsidR="00896983" w:rsidRPr="00E2787F" w:rsidRDefault="00896983" w:rsidP="00896983">
      <w:pPr>
        <w:pStyle w:val="PGE-NotaExplicativa"/>
      </w:pPr>
      <w:r w:rsidRPr="004E443E">
        <w:t xml:space="preserve">Nota </w:t>
      </w:r>
      <w:r>
        <w:t xml:space="preserve">explicativa: Apesar de não estar previsto expressamente no art. 60 da Lei nº 14.133/2021, a adoção do sorteio </w:t>
      </w:r>
      <w:r w:rsidRPr="00521238">
        <w:t>como último critério de desempate</w:t>
      </w:r>
      <w:r>
        <w:t xml:space="preserve"> é admitida pelo TCU, desde que conste expressamente no edital. </w:t>
      </w:r>
    </w:p>
    <w:p w14:paraId="61CC4123" w14:textId="77777777" w:rsidR="00F3495E" w:rsidRDefault="00F3495E" w:rsidP="00F3495E">
      <w:pPr>
        <w:pStyle w:val="N11"/>
      </w:pPr>
      <w:r>
        <w:t xml:space="preserve">Encerrada a etapa de envio de lances da sessão pública, na hipótese da proposta do primeiro colocado permanecer acima do preço máximo ou inferior ao desconto definido para a contratação, o </w:t>
      </w:r>
      <w:r w:rsidR="00F66D2B">
        <w:t xml:space="preserve">Agente de Contratação/Comissão </w:t>
      </w:r>
      <w:r>
        <w:t>poderá negociar condições mais vantajosas, após definido o resultado do julgamento.</w:t>
      </w:r>
    </w:p>
    <w:p w14:paraId="73EBD6F8" w14:textId="77777777" w:rsidR="00F3495E" w:rsidRDefault="00F3495E" w:rsidP="00F3495E">
      <w:pPr>
        <w:pStyle w:val="N111"/>
      </w:pPr>
      <w:r>
        <w:t xml:space="preserve">A negociação poderá ser feita com os demais licitantes, segundo a ordem de classificação inicialmente estabelecida, quando o primeiro colocado, mesmo após a </w:t>
      </w:r>
      <w:r>
        <w:lastRenderedPageBreak/>
        <w:t>negociação, for desclassificado em razão de sua proposta permanecer acima do preço máximo definido pela Administração.</w:t>
      </w:r>
    </w:p>
    <w:p w14:paraId="39A2E094" w14:textId="77777777" w:rsidR="00F3495E" w:rsidRDefault="00F3495E" w:rsidP="00F3495E">
      <w:pPr>
        <w:pStyle w:val="N111"/>
      </w:pPr>
      <w:r>
        <w:t>A negociação será realizada por meio do sistema, podendo ser acompanhada pelos demais licitantes.</w:t>
      </w:r>
    </w:p>
    <w:p w14:paraId="388E6A9A" w14:textId="77777777" w:rsidR="00F3495E" w:rsidRDefault="00F3495E" w:rsidP="00F3495E">
      <w:pPr>
        <w:pStyle w:val="N111"/>
      </w:pPr>
      <w:r>
        <w:t>O resultado da negociação será divulgado a todos os licitantes e anexado aos autos do processo licitatório.</w:t>
      </w:r>
    </w:p>
    <w:p w14:paraId="4A9C71CF" w14:textId="77777777" w:rsidR="00F3495E" w:rsidRDefault="00F3495E" w:rsidP="00F3495E">
      <w:pPr>
        <w:pStyle w:val="N111"/>
      </w:pPr>
      <w:r>
        <w:t xml:space="preserve">O </w:t>
      </w:r>
      <w:r w:rsidR="00FD79B9" w:rsidRPr="00C108E2">
        <w:t xml:space="preserve">Agente de Contratação/Comissão </w:t>
      </w:r>
      <w:r>
        <w:t xml:space="preserve">solicitará ao licitante mais bem classificado que, no prazo de </w:t>
      </w:r>
      <w:r w:rsidRPr="00FD79B9">
        <w:rPr>
          <w:color w:val="FF0000"/>
        </w:rPr>
        <w:t>2 (duas) horas</w:t>
      </w:r>
      <w:r>
        <w:t>, envie a proposta, adequada ao último lance ofertado após a negociação realizada, juntamente com os Dados Complementares, observando os modelos anexos a este Edital</w:t>
      </w:r>
      <w:r w:rsidR="00521AB3">
        <w:t>.</w:t>
      </w:r>
    </w:p>
    <w:p w14:paraId="6EC6E032" w14:textId="77777777" w:rsidR="00F3495E" w:rsidRPr="00BF6EFA" w:rsidRDefault="00F3495E" w:rsidP="00F3495E">
      <w:pPr>
        <w:pStyle w:val="PGE-NotaExplicativa"/>
      </w:pPr>
      <w:bookmarkStart w:id="0" w:name="_Hlk153286439"/>
      <w:r w:rsidRPr="00BF6EFA">
        <w:t xml:space="preserve">Nota Explicativa: </w:t>
      </w:r>
      <w:r w:rsidRPr="004F1301">
        <w:t>O prazo de</w:t>
      </w:r>
      <w:r>
        <w:t xml:space="preserve"> 02 (</w:t>
      </w:r>
      <w:r w:rsidRPr="004F1301">
        <w:t>duas</w:t>
      </w:r>
      <w:r>
        <w:t>)</w:t>
      </w:r>
      <w:r w:rsidRPr="004F1301">
        <w:t xml:space="preserve"> horas</w:t>
      </w:r>
      <w:r>
        <w:t xml:space="preserve"> </w:t>
      </w:r>
      <w:r w:rsidRPr="004F1301">
        <w:t>é o mínimo possível, podendo ser aumentado caso a Administração entenda pertinente</w:t>
      </w:r>
      <w:r>
        <w:t xml:space="preserve">. </w:t>
      </w:r>
    </w:p>
    <w:bookmarkEnd w:id="0"/>
    <w:p w14:paraId="5E93E1BD" w14:textId="77777777" w:rsidR="00F3495E" w:rsidRDefault="00F3495E" w:rsidP="00F3495E">
      <w:pPr>
        <w:pStyle w:val="N111"/>
      </w:pPr>
      <w:r>
        <w:t xml:space="preserve">É facultado ao </w:t>
      </w:r>
      <w:r w:rsidR="00FD79B9" w:rsidRPr="00C108E2">
        <w:t>Agente de Contratação/Comissão</w:t>
      </w:r>
      <w:r w:rsidR="00D77303">
        <w:t xml:space="preserve"> </w:t>
      </w:r>
      <w:r>
        <w:t>prorrogar o prazo estabelecido, a partir de solicitação fundamentada feita no chat pelo licitante, antes de findo o prazo.</w:t>
      </w:r>
    </w:p>
    <w:p w14:paraId="6A47E800" w14:textId="77777777" w:rsidR="00F3495E" w:rsidRDefault="00F3495E" w:rsidP="00F3495E">
      <w:pPr>
        <w:pStyle w:val="N11"/>
      </w:pPr>
      <w:r>
        <w:t xml:space="preserve">Após a negociação do preço, o </w:t>
      </w:r>
      <w:r w:rsidR="00FD79B9" w:rsidRPr="00C108E2">
        <w:t xml:space="preserve">Agente de Contratação/Comissão </w:t>
      </w:r>
      <w:r>
        <w:t>iniciará a fase de aceitação e julgamento da proposta.</w:t>
      </w:r>
    </w:p>
    <w:p w14:paraId="639C27C2" w14:textId="77777777" w:rsidR="00F3495E" w:rsidRPr="00B16974" w:rsidRDefault="00F3495E" w:rsidP="00F3495E">
      <w:pPr>
        <w:pStyle w:val="Ttulo1"/>
      </w:pPr>
      <w:r w:rsidRPr="00B16974">
        <w:t>DA FASE DE JULGAMENTO</w:t>
      </w:r>
    </w:p>
    <w:p w14:paraId="78AE1C8F" w14:textId="77777777" w:rsidR="00F3495E" w:rsidRDefault="00F3495E" w:rsidP="00F3495E">
      <w:pPr>
        <w:pStyle w:val="N11"/>
      </w:pPr>
      <w:r>
        <w:t xml:space="preserve">Encerrada a etapa de negociação, o </w:t>
      </w:r>
      <w:r w:rsidR="00FD79B9" w:rsidRPr="00C108E2">
        <w:t xml:space="preserve">Agente de Contratação/Comissão </w:t>
      </w:r>
      <w:r>
        <w:t>verificará se o licitante provisoriamente classificado em primeiro lugar atende às condições de participação no certame, conforme previsto no art. 14 da Lei 14.133/2021, legislação correlata e neste Edital, especialmente quanto à existência de sanção que impeça a participação no certame ou a futura contratação, mediante a consulta aos seguintes cadastros:</w:t>
      </w:r>
    </w:p>
    <w:p w14:paraId="4A8A870B" w14:textId="77777777" w:rsidR="00F3495E" w:rsidRDefault="00F3495E" w:rsidP="00F3495E">
      <w:pPr>
        <w:pStyle w:val="N111"/>
      </w:pPr>
      <w:r>
        <w:t>SICAF;</w:t>
      </w:r>
    </w:p>
    <w:p w14:paraId="3F6B9CD1" w14:textId="77777777" w:rsidR="00F3495E" w:rsidRDefault="00F3495E" w:rsidP="00F3495E">
      <w:pPr>
        <w:pStyle w:val="N111"/>
      </w:pPr>
      <w:r>
        <w:t xml:space="preserve">Cadastro de Fornecedores do Estado do Espírito Santo – CRC/ES;  </w:t>
      </w:r>
    </w:p>
    <w:p w14:paraId="1E6BE661" w14:textId="77777777" w:rsidR="00F3495E" w:rsidRDefault="00F3495E" w:rsidP="00F3495E">
      <w:pPr>
        <w:pStyle w:val="N111"/>
      </w:pPr>
      <w:r>
        <w:t>Cadastro Nacional de Empresas Inidôneas e Suspensas - CEIS, mantido pela Controladoria-Geral da União (</w:t>
      </w:r>
      <w:hyperlink r:id="rId6" w:history="1">
        <w:r w:rsidRPr="00FF6674">
          <w:rPr>
            <w:rStyle w:val="Hyperlink"/>
          </w:rPr>
          <w:t>https://www.portaltransparencia.gov.br/sancoes/ceis</w:t>
        </w:r>
      </w:hyperlink>
      <w:r>
        <w:t xml:space="preserve">); </w:t>
      </w:r>
    </w:p>
    <w:p w14:paraId="2C71D2A8" w14:textId="77777777" w:rsidR="00F3495E" w:rsidRDefault="00F3495E" w:rsidP="00F3495E">
      <w:pPr>
        <w:pStyle w:val="N111"/>
      </w:pPr>
      <w:r>
        <w:t>Cadastro Nacional de Empresas Punidas – CNEP, mantido pela Controladoria-Geral da União (</w:t>
      </w:r>
      <w:hyperlink r:id="rId7" w:history="1">
        <w:r w:rsidRPr="00FF6674">
          <w:rPr>
            <w:rStyle w:val="Hyperlink"/>
          </w:rPr>
          <w:t>https://www.portaltransparencia.gov.br/sancoes/cnep</w:t>
        </w:r>
      </w:hyperlink>
      <w:r>
        <w:t>).</w:t>
      </w:r>
    </w:p>
    <w:p w14:paraId="25AB5272" w14:textId="77777777" w:rsidR="00F3495E" w:rsidRDefault="00F3495E" w:rsidP="00F3495E">
      <w:pPr>
        <w:pStyle w:val="N11"/>
      </w:pPr>
      <w:r>
        <w:t>A consulta aos cadastros será realizada em nome da empresa licitante e também em nome de seus sócios majoritários, por força do art. 12 da Lei 8.429/1992, que prevê dentre as sanções impostas ao responsável pela prática de ato de improbidade administrativa, a proibição de contratar com o Poder Público, inclusive por intermédio de pessoa jurídica da qual seja sócio majoritário.</w:t>
      </w:r>
    </w:p>
    <w:p w14:paraId="3886A9F8" w14:textId="77777777" w:rsidR="00F3495E" w:rsidRDefault="00F3495E" w:rsidP="00F3495E">
      <w:pPr>
        <w:pStyle w:val="N11"/>
      </w:pPr>
      <w:r>
        <w:t xml:space="preserve">Constatada a existência de sanção que inviabilize a participação ou contratação, o </w:t>
      </w:r>
      <w:r w:rsidR="00F66D2B">
        <w:t>Agente de Contratação/Comissão</w:t>
      </w:r>
      <w:r>
        <w:t xml:space="preserve"> reputará o licitante desclassificado, por falta de condição de participação. </w:t>
      </w:r>
    </w:p>
    <w:p w14:paraId="21335EAB" w14:textId="77777777" w:rsidR="00F3495E" w:rsidRDefault="00F3495E" w:rsidP="00F3495E">
      <w:pPr>
        <w:pStyle w:val="N11"/>
      </w:pPr>
      <w:r>
        <w:lastRenderedPageBreak/>
        <w:t xml:space="preserve">Será também desclassificada a proposta vencedora que: </w:t>
      </w:r>
    </w:p>
    <w:p w14:paraId="4AC39C37" w14:textId="77777777" w:rsidR="00F3495E" w:rsidRDefault="00F3495E" w:rsidP="00F3495E">
      <w:pPr>
        <w:pStyle w:val="N111"/>
      </w:pPr>
      <w:r>
        <w:t>contiver vícios insanáveis;</w:t>
      </w:r>
    </w:p>
    <w:p w14:paraId="4D4CB881" w14:textId="77777777" w:rsidR="00F3495E" w:rsidRDefault="00F3495E" w:rsidP="00F3495E">
      <w:pPr>
        <w:pStyle w:val="N111"/>
      </w:pPr>
      <w:r>
        <w:t>não obedecer às especificações técnicas contidas no Termo de Referência;</w:t>
      </w:r>
    </w:p>
    <w:p w14:paraId="134F147E" w14:textId="77777777" w:rsidR="00F3495E" w:rsidRDefault="00F3495E" w:rsidP="00F3495E">
      <w:pPr>
        <w:pStyle w:val="N111"/>
      </w:pPr>
      <w:r>
        <w:t>apresentar preços inexequíveis ou permanecerem acima do preço máximo definido para a contratação;</w:t>
      </w:r>
    </w:p>
    <w:p w14:paraId="5BD1E144" w14:textId="77777777" w:rsidR="00F3495E" w:rsidRDefault="00F3495E" w:rsidP="00F3495E">
      <w:pPr>
        <w:pStyle w:val="N111"/>
      </w:pPr>
      <w:r>
        <w:t>não tiverem sua exequibilidade demonstrada, quando exigido pela Administração;</w:t>
      </w:r>
    </w:p>
    <w:p w14:paraId="1DBBD016" w14:textId="77777777" w:rsidR="00F3495E" w:rsidRDefault="00F3495E" w:rsidP="00F3495E">
      <w:pPr>
        <w:pStyle w:val="N111"/>
      </w:pPr>
      <w:r>
        <w:t>apresentar desconformidade com quaisquer outras exigências deste Edital ou seus anexos, desde que insanável.</w:t>
      </w:r>
    </w:p>
    <w:p w14:paraId="492AA26D" w14:textId="77777777" w:rsidR="00614315" w:rsidRDefault="00614315" w:rsidP="00614315">
      <w:pPr>
        <w:pStyle w:val="N11"/>
      </w:pPr>
      <w:r>
        <w:t>O licitante deverá apresentar em sua proposta econômica, sob pena de desclassificação, a declaração de que ela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03A5FF8D" w14:textId="77777777" w:rsidR="00F3495E" w:rsidRDefault="00F3495E" w:rsidP="00F3495E">
      <w:pPr>
        <w:pStyle w:val="N11"/>
      </w:pPr>
      <w:r>
        <w:t xml:space="preserve">Após a verificação das condições dos itens antecedentes, os documentos de habilitação serão </w:t>
      </w:r>
      <w:r w:rsidR="00F16D0F">
        <w:t xml:space="preserve">solicitados e </w:t>
      </w:r>
      <w:r>
        <w:t>apreciados e, após análise, será declarado vencedor o licitante classificado em primeiro lugar, caso tenha atendido a todas as exigências do edital.</w:t>
      </w:r>
    </w:p>
    <w:p w14:paraId="1249706F" w14:textId="77777777" w:rsidR="00F3495E" w:rsidRPr="001B6B59" w:rsidRDefault="00F3495E" w:rsidP="00F3495E">
      <w:pPr>
        <w:pStyle w:val="Ttulo1"/>
      </w:pPr>
      <w:r w:rsidRPr="001B6B59">
        <w:t>DA FASE DE HABILITAÇÃO</w:t>
      </w:r>
    </w:p>
    <w:p w14:paraId="266B0C3F" w14:textId="77777777" w:rsidR="00F3495E" w:rsidRPr="001A196B" w:rsidRDefault="00F3495E" w:rsidP="00F3495E">
      <w:pPr>
        <w:pStyle w:val="N11"/>
      </w:pPr>
      <w:r w:rsidRPr="001A196B">
        <w:t xml:space="preserve">Os documentos </w:t>
      </w:r>
      <w:r w:rsidRPr="00562440">
        <w:t xml:space="preserve">previstos no </w:t>
      </w:r>
      <w:r w:rsidRPr="00E03941">
        <w:rPr>
          <w:b/>
          <w:color w:val="FF0000"/>
          <w:u w:val="single"/>
        </w:rPr>
        <w:t xml:space="preserve">Anexo </w:t>
      </w:r>
      <w:r w:rsidR="00562440" w:rsidRPr="00E03941">
        <w:rPr>
          <w:b/>
          <w:color w:val="FF0000"/>
          <w:u w:val="single"/>
        </w:rPr>
        <w:t>I</w:t>
      </w:r>
      <w:r w:rsidRPr="00E03941">
        <w:rPr>
          <w:b/>
          <w:color w:val="FF0000"/>
          <w:u w:val="single"/>
        </w:rPr>
        <w:t>I deste Edital</w:t>
      </w:r>
      <w:r w:rsidRPr="00562440">
        <w:t>, necessários</w:t>
      </w:r>
      <w:r w:rsidRPr="001A196B">
        <w:t xml:space="preserve"> e suficientes para demonstrar a capacidade do licitante de realizar o objeto da licitação, serão exigidos para fins de habilitação, nos t</w:t>
      </w:r>
      <w:r w:rsidR="00E03941">
        <w:t xml:space="preserve">ermos dos </w:t>
      </w:r>
      <w:proofErr w:type="spellStart"/>
      <w:r w:rsidR="00E03941">
        <w:t>arts</w:t>
      </w:r>
      <w:proofErr w:type="spellEnd"/>
      <w:r w:rsidR="00E03941">
        <w:t xml:space="preserve">. 62 a 70 da Lei </w:t>
      </w:r>
      <w:r w:rsidRPr="001A196B">
        <w:t>14.133</w:t>
      </w:r>
      <w:r>
        <w:t>/</w:t>
      </w:r>
      <w:r w:rsidRPr="001A196B">
        <w:t>2021.</w:t>
      </w:r>
    </w:p>
    <w:p w14:paraId="73C19005" w14:textId="77777777" w:rsidR="00F3495E" w:rsidRPr="003758F5" w:rsidRDefault="00F3495E" w:rsidP="00F3495E">
      <w:pPr>
        <w:pStyle w:val="N111"/>
      </w:pPr>
      <w:r w:rsidRPr="003758F5">
        <w:t>A documentação exigida para fins de habilitação jurídica, fiscal, social e trabalhista e econômico-</w:t>
      </w:r>
      <w:proofErr w:type="spellStart"/>
      <w:r w:rsidRPr="003758F5">
        <w:t>ﬁnanceira</w:t>
      </w:r>
      <w:proofErr w:type="spellEnd"/>
      <w:r w:rsidRPr="003758F5">
        <w:t>, poderá ser substituída pelo registro cadastral no SICAF.</w:t>
      </w:r>
    </w:p>
    <w:p w14:paraId="63BF066D" w14:textId="77777777" w:rsidR="009102E8" w:rsidRPr="00F414AE" w:rsidRDefault="009102E8" w:rsidP="009102E8">
      <w:pPr>
        <w:pStyle w:val="N11"/>
        <w:widowControl w:val="0"/>
      </w:pPr>
      <w:r w:rsidRPr="00F414AE">
        <w:t xml:space="preserve">Os documentos exigidos para fins de habilitação deverão ser enviados, em formato digital, por meio do sistema. O Licitante vencedor deverá providenciá-los no prazo de até </w:t>
      </w:r>
      <w:r w:rsidR="003828E3">
        <w:rPr>
          <w:color w:val="FF0000"/>
        </w:rPr>
        <w:t>02</w:t>
      </w:r>
      <w:r w:rsidRPr="009102E8">
        <w:rPr>
          <w:color w:val="FF0000"/>
        </w:rPr>
        <w:t xml:space="preserve"> (</w:t>
      </w:r>
      <w:r w:rsidR="003828E3">
        <w:rPr>
          <w:color w:val="FF0000"/>
        </w:rPr>
        <w:t>dois</w:t>
      </w:r>
      <w:r w:rsidRPr="009102E8">
        <w:rPr>
          <w:color w:val="FF0000"/>
        </w:rPr>
        <w:t>) dias úteis</w:t>
      </w:r>
      <w:r w:rsidRPr="00F414AE">
        <w:t>, contados a partir da solicitação do Agente ou Comissão de Contratação.</w:t>
      </w:r>
    </w:p>
    <w:p w14:paraId="3266721E" w14:textId="77777777" w:rsidR="00F3495E" w:rsidRDefault="00F3495E" w:rsidP="00F3495E">
      <w:pPr>
        <w:pStyle w:val="N11"/>
      </w:pPr>
      <w:r>
        <w:t>Será verificado se o licitante apresentou declaração de que atende aos requisitos de habilitação, e o declarante responderá pela veracidade das informações prestadas, na forma da lei (art. 63, I, da Lei 14.133/2021).</w:t>
      </w:r>
    </w:p>
    <w:p w14:paraId="1F34BFAB" w14:textId="77777777" w:rsidR="00F3495E" w:rsidRDefault="00F3495E" w:rsidP="00F3495E">
      <w:pPr>
        <w:pStyle w:val="N11"/>
      </w:pPr>
      <w: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45A9C3A2" w14:textId="77777777" w:rsidR="00F3495E" w:rsidRDefault="00F3495E" w:rsidP="00F3495E">
      <w:pPr>
        <w:pStyle w:val="N11"/>
      </w:pPr>
      <w:r>
        <w:t>A habilitação será verificada por meio do SICAF, nos documentos por ele abrangidos.</w:t>
      </w:r>
    </w:p>
    <w:p w14:paraId="1CC306C1" w14:textId="77777777" w:rsidR="00F3495E" w:rsidRDefault="00F3495E" w:rsidP="00F3495E">
      <w:pPr>
        <w:pStyle w:val="N11"/>
      </w:pPr>
      <w:r>
        <w:lastRenderedPageBreak/>
        <w:t xml:space="preserve">Somente haverá a necessidade de comprovação do preenchimento de requisitos mediante apresentação dos documentos originais </w:t>
      </w:r>
      <w:proofErr w:type="spellStart"/>
      <w:r>
        <w:t>não-digitais</w:t>
      </w:r>
      <w:proofErr w:type="spellEnd"/>
      <w:r>
        <w:t xml:space="preserve"> quando houver dúvida em relação à integridade do documento digital ou quando a lei expressamente o exigir.</w:t>
      </w:r>
    </w:p>
    <w:p w14:paraId="00E6D8FB" w14:textId="77777777" w:rsidR="00F3495E" w:rsidRDefault="00F3495E" w:rsidP="00F3495E">
      <w:pPr>
        <w:pStyle w:val="N111"/>
      </w:pPr>
      <w:r>
        <w:t>É de responsabilidade do licitante conferir a exatidão dos seus dados cadastrais no SICAF e mantê-los atualizados junto aos órgãos responsáveis pela informação, devendo proceder, imediatamente, à correção ou à alteração dos registros tão logo identifique incorreção ou aqueles se tornem desatualizados.</w:t>
      </w:r>
    </w:p>
    <w:p w14:paraId="331ED7DF" w14:textId="77777777" w:rsidR="00F3495E" w:rsidRPr="00896983" w:rsidRDefault="00F3495E" w:rsidP="00F3495E">
      <w:pPr>
        <w:pStyle w:val="N11"/>
      </w:pPr>
      <w:r w:rsidRPr="00896983">
        <w:t>A não observância do disposto no item anterior poderá ensejar desclassificação no momento da habilitação.</w:t>
      </w:r>
    </w:p>
    <w:p w14:paraId="414C52D1" w14:textId="77777777" w:rsidR="00F3495E" w:rsidRDefault="00F3495E" w:rsidP="00F3495E">
      <w:pPr>
        <w:pStyle w:val="N11"/>
      </w:pPr>
      <w:r>
        <w:t xml:space="preserve">Os documentos exigidos para habilitação que não estejam contemplados no SICAF serão enviados por meio do sistema, em formato digital, </w:t>
      </w:r>
      <w:r w:rsidR="00492492">
        <w:t>no prazo de envio dos documentos de habilitação.</w:t>
      </w:r>
    </w:p>
    <w:p w14:paraId="2811E1E0" w14:textId="77777777" w:rsidR="00F3495E" w:rsidRDefault="00F3495E" w:rsidP="00F3495E">
      <w:pPr>
        <w:pStyle w:val="N11"/>
      </w:pPr>
      <w:r>
        <w:t>Para fins de habilitação, a verificação pelo órgão promotor do certame nos sítios oficiais de órgãos e entidades emissoras de certidões constitui meio legal de prova.</w:t>
      </w:r>
    </w:p>
    <w:p w14:paraId="5113042C" w14:textId="77777777" w:rsidR="00F3495E" w:rsidRDefault="00F3495E" w:rsidP="00F3495E">
      <w:pPr>
        <w:pStyle w:val="N11"/>
      </w:pPr>
      <w:r>
        <w:t xml:space="preserve">Se a proposta não for aceitável, ou se o licitante não atender às exigências de habilitação, ou se recusar a assinar o contrato, o </w:t>
      </w:r>
      <w:r w:rsidR="00F66D2B">
        <w:t>Agente de Contratação/Comissão</w:t>
      </w:r>
      <w:r>
        <w:t xml:space="preserve"> examinará a oferta subsequente e a respectiva documentação de habilitação, na ordem de classificação, e assim sucessivamente, até a apuração de uma que atenda às exigências do edital.</w:t>
      </w:r>
    </w:p>
    <w:p w14:paraId="6193F5DB" w14:textId="77777777" w:rsidR="00F3495E" w:rsidRDefault="00F3495E" w:rsidP="00F3495E">
      <w:pPr>
        <w:pStyle w:val="N11"/>
      </w:pPr>
      <w:r>
        <w:t xml:space="preserve">Nas hipóteses previstas no item anterior, o </w:t>
      </w:r>
      <w:r w:rsidR="00F66D2B">
        <w:t xml:space="preserve">Agente de Contratação/Comissão </w:t>
      </w:r>
      <w:r>
        <w:t>poderá negociar diretamente com o proponente para que seja obtido melhor preço, tendo sempre como parâmetro a menor oferta apresentada no certame.</w:t>
      </w:r>
    </w:p>
    <w:p w14:paraId="044BC5A7" w14:textId="77777777" w:rsidR="00E03941" w:rsidRPr="003E7776" w:rsidRDefault="00E03941" w:rsidP="00E03941">
      <w:pPr>
        <w:pStyle w:val="N11"/>
        <w:widowControl w:val="0"/>
      </w:pPr>
      <w:r w:rsidRPr="003E7776">
        <w:t xml:space="preserve">Em se tratando de consórcio, os </w:t>
      </w:r>
      <w:r>
        <w:t>documentos de habilitação</w:t>
      </w:r>
      <w:r w:rsidRPr="003E7776">
        <w:t xml:space="preserve"> deverão ser apresentados em relação a cada empresa consorciada</w:t>
      </w:r>
      <w:r>
        <w:t>, observando o item sobre participação em consórcio</w:t>
      </w:r>
      <w:r w:rsidRPr="003E7776">
        <w:t>.</w:t>
      </w:r>
    </w:p>
    <w:p w14:paraId="69EA4B24" w14:textId="77777777" w:rsidR="00F3495E" w:rsidRDefault="00F3495E" w:rsidP="00F3495E">
      <w:pPr>
        <w:pStyle w:val="Ttulo1"/>
      </w:pPr>
      <w:r>
        <w:t>DOS RECURSOS</w:t>
      </w:r>
    </w:p>
    <w:p w14:paraId="5C519C1D" w14:textId="77777777" w:rsidR="00F3495E" w:rsidRPr="00AE46E7" w:rsidRDefault="00F3495E" w:rsidP="00F3495E">
      <w:pPr>
        <w:pStyle w:val="N11"/>
      </w:pPr>
      <w:r w:rsidRPr="00AE46E7">
        <w:t>A interposição de recurso referente ao julgamento das propostas, à habilitação ou inabilitação de licitantes, à anulação ou revogação da licitação, observará o dispost</w:t>
      </w:r>
      <w:r>
        <w:t>o no art. 165 da Lei 14.133/</w:t>
      </w:r>
      <w:r w:rsidRPr="00AE46E7">
        <w:t>2021</w:t>
      </w:r>
      <w:r>
        <w:t>.</w:t>
      </w:r>
    </w:p>
    <w:p w14:paraId="41DEDDED" w14:textId="77777777" w:rsidR="00F3495E" w:rsidRDefault="00F3495E" w:rsidP="00F3495E">
      <w:pPr>
        <w:pStyle w:val="N11"/>
      </w:pPr>
      <w:r>
        <w:t>O prazo recursal é de 3 (três) dias úteis, contados da data de intimação ou de lavratura da ata.</w:t>
      </w:r>
    </w:p>
    <w:p w14:paraId="1DF49B53" w14:textId="77777777" w:rsidR="001C1B30" w:rsidRDefault="001C1B30" w:rsidP="001C1B30">
      <w:pPr>
        <w:pStyle w:val="N11"/>
      </w:pPr>
      <w:r>
        <w:t xml:space="preserve">Quando se tratar de decisão sobre o julgamento das propostas ou de habilitação ou inabilitação de licitante, o </w:t>
      </w:r>
      <w:r w:rsidR="00E87F77">
        <w:t>Agente/Comissão de Contratação</w:t>
      </w:r>
      <w:r>
        <w:t xml:space="preserve"> comunicará aos licitantes, no mínimo com </w:t>
      </w:r>
      <w:r w:rsidRPr="00E266B3">
        <w:rPr>
          <w:color w:val="EE0000"/>
        </w:rPr>
        <w:t>vinte e quatro horas</w:t>
      </w:r>
      <w:r>
        <w:t xml:space="preserve"> de antecedência, por meio do sistema no qual a licitação foi realizada, acerca da abertura do prazo para manifestação imediata de que tratam os subitens seguintes:</w:t>
      </w:r>
    </w:p>
    <w:p w14:paraId="4BF78AE8" w14:textId="77777777" w:rsidR="00F3495E" w:rsidRDefault="00F3495E" w:rsidP="00F3495E">
      <w:pPr>
        <w:pStyle w:val="N111"/>
      </w:pPr>
      <w:r>
        <w:t>a intenção de recorrer deverá ser manifestada imediatamente, sob pena de preclusão;</w:t>
      </w:r>
    </w:p>
    <w:p w14:paraId="7298B241" w14:textId="77777777" w:rsidR="00F3495E" w:rsidRDefault="00F3495E" w:rsidP="00F3495E">
      <w:pPr>
        <w:pStyle w:val="N111"/>
      </w:pPr>
      <w:r>
        <w:lastRenderedPageBreak/>
        <w:t xml:space="preserve">o prazo para a manifestação da intenção de recorrer não será inferior a </w:t>
      </w:r>
      <w:r w:rsidRPr="00E266B3">
        <w:rPr>
          <w:color w:val="EE0000"/>
        </w:rPr>
        <w:t>10 (dez) minutos</w:t>
      </w:r>
      <w:r>
        <w:t>.</w:t>
      </w:r>
    </w:p>
    <w:p w14:paraId="66FB6EDB" w14:textId="77777777" w:rsidR="00F3495E" w:rsidRDefault="00F3495E" w:rsidP="00F3495E">
      <w:pPr>
        <w:pStyle w:val="N111"/>
      </w:pPr>
      <w:r>
        <w:t>o prazo para apresentação das razões recursais será iniciado na data de intimação ou de lavratura da ata de habilitação ou inabilitação;</w:t>
      </w:r>
    </w:p>
    <w:p w14:paraId="56D8C284" w14:textId="77777777" w:rsidR="00F3495E" w:rsidRDefault="00F3495E" w:rsidP="00F3495E">
      <w:pPr>
        <w:pStyle w:val="N111"/>
      </w:pPr>
      <w:r>
        <w:t>na hipótese de adoção da inversão de fases prevista no § 1º do art. 17 da Lei 14.133/2021, o prazo para apresentação das razões recursais será iniciado na data de intimação da ata de julgamento.</w:t>
      </w:r>
    </w:p>
    <w:p w14:paraId="54AB1E90" w14:textId="77777777" w:rsidR="00F3495E" w:rsidRDefault="00F3495E" w:rsidP="00F3495E">
      <w:pPr>
        <w:pStyle w:val="N11"/>
      </w:pPr>
      <w:r>
        <w:t>Os recursos deverão ser encaminhados em campo próprio do sistema.</w:t>
      </w:r>
    </w:p>
    <w:p w14:paraId="43C067A2" w14:textId="77777777" w:rsidR="00F3495E" w:rsidRDefault="00F3495E" w:rsidP="00F3495E">
      <w:pPr>
        <w:pStyle w:val="N11"/>
      </w:pPr>
      <w: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47548C37" w14:textId="77777777" w:rsidR="00F3495E" w:rsidRDefault="00F3495E" w:rsidP="00F3495E">
      <w:pPr>
        <w:pStyle w:val="N11"/>
      </w:pPr>
      <w:r>
        <w:t xml:space="preserve">Os recursos interpostos fora do prazo não serão conhecidos. </w:t>
      </w:r>
    </w:p>
    <w:p w14:paraId="1193F612" w14:textId="77777777" w:rsidR="00F3495E" w:rsidRDefault="00F3495E" w:rsidP="00F3495E">
      <w:pPr>
        <w:pStyle w:val="N11"/>
      </w:pPr>
      <w: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7453CD14" w14:textId="77777777" w:rsidR="00F3495E" w:rsidRDefault="00F3495E" w:rsidP="00F3495E">
      <w:pPr>
        <w:pStyle w:val="N11"/>
      </w:pPr>
      <w:r>
        <w:t xml:space="preserve">O recurso e o pedido de reconsideração terão efeito suspensivo do ato ou da decisão recorrida até que sobrevenha decisão final da autoridade competente. </w:t>
      </w:r>
    </w:p>
    <w:p w14:paraId="4DEF6F7A" w14:textId="77777777" w:rsidR="00F3495E" w:rsidRDefault="00F3495E" w:rsidP="00F3495E">
      <w:pPr>
        <w:pStyle w:val="N11"/>
      </w:pPr>
      <w:r>
        <w:t xml:space="preserve">O acolhimento do recurso invalida tão somente os atos insuscetíveis de aproveitamento. </w:t>
      </w:r>
    </w:p>
    <w:p w14:paraId="759474DB" w14:textId="77777777" w:rsidR="00F3495E" w:rsidRDefault="00F3495E" w:rsidP="00F3495E">
      <w:pPr>
        <w:pStyle w:val="N11"/>
      </w:pPr>
      <w:r>
        <w:t>Os autos do processo permanecerão com vista franqueada aos interessados no sistema de processo eletrônico E-</w:t>
      </w:r>
      <w:proofErr w:type="spellStart"/>
      <w:r>
        <w:t>Docs</w:t>
      </w:r>
      <w:proofErr w:type="spellEnd"/>
      <w:r>
        <w:t>, no Acesso Cidadão (</w:t>
      </w:r>
      <w:hyperlink r:id="rId8" w:history="1">
        <w:r w:rsidRPr="00FF6674">
          <w:rPr>
            <w:rStyle w:val="Hyperlink"/>
          </w:rPr>
          <w:t>https://acessocidadao.es.gov.br/</w:t>
        </w:r>
      </w:hyperlink>
      <w:r>
        <w:t>).</w:t>
      </w:r>
    </w:p>
    <w:p w14:paraId="5B53F815" w14:textId="77777777" w:rsidR="00F3495E" w:rsidRDefault="00F3495E" w:rsidP="00F3495E">
      <w:pPr>
        <w:pStyle w:val="Ttulo1"/>
      </w:pPr>
      <w:r>
        <w:t>DA ADJUDICAÇÃO E DA FORMALIZAÇÃO DA CONTRATAÇÃO</w:t>
      </w:r>
    </w:p>
    <w:p w14:paraId="3F6127A7" w14:textId="77777777" w:rsidR="00F3495E" w:rsidRPr="00465401" w:rsidRDefault="00F3495E" w:rsidP="00F3495E">
      <w:pPr>
        <w:pStyle w:val="N11"/>
      </w:pPr>
      <w:r w:rsidRPr="00465401">
        <w:t>Decididos os recursos e constatada a regularidade dos atos praticados, a autoridade competente homologará o procedimento licitatório e adjudicará o objeto.</w:t>
      </w:r>
    </w:p>
    <w:p w14:paraId="0D3B0C56" w14:textId="77777777" w:rsidR="00F3495E" w:rsidRPr="00465401" w:rsidRDefault="00F3495E" w:rsidP="00F3495E">
      <w:pPr>
        <w:pStyle w:val="N11"/>
      </w:pPr>
      <w:r w:rsidRPr="00465401">
        <w:t>Após a homologação, o adjudicatário será convocado para assinar o contrato ou receber o instrumento equivalente no prazo de até 05 (cinco) dias úteis.</w:t>
      </w:r>
    </w:p>
    <w:p w14:paraId="2D54EA7A" w14:textId="77777777" w:rsidR="00F3495E" w:rsidRPr="00465401" w:rsidRDefault="00F3495E" w:rsidP="00F3495E">
      <w:pPr>
        <w:pStyle w:val="N111"/>
      </w:pPr>
      <w:r w:rsidRPr="00465401">
        <w:t>Considerando a adoção do processo eletrônico E-</w:t>
      </w:r>
      <w:proofErr w:type="spellStart"/>
      <w:r w:rsidRPr="00465401">
        <w:t>Docs</w:t>
      </w:r>
      <w:proofErr w:type="spellEnd"/>
      <w:r w:rsidRPr="00465401">
        <w:t>, a assinatura será realizada mediante usuário e senha (assinatura eletrônica) no Acesso Cidadão (</w:t>
      </w:r>
      <w:hyperlink r:id="rId9" w:history="1">
        <w:r w:rsidRPr="00F40E6D">
          <w:rPr>
            <w:rStyle w:val="Hyperlink"/>
          </w:rPr>
          <w:t>https://acessocidadao.es.gov.br/</w:t>
        </w:r>
      </w:hyperlink>
      <w:r w:rsidRPr="00465401">
        <w:t>) ou através de certificado digital, conforme acordado entre as partes.</w:t>
      </w:r>
    </w:p>
    <w:p w14:paraId="2DB41CBE" w14:textId="77777777" w:rsidR="00F3495E" w:rsidRPr="00465401" w:rsidRDefault="00F3495E" w:rsidP="00F3495E">
      <w:pPr>
        <w:pStyle w:val="N111"/>
      </w:pPr>
      <w:r w:rsidRPr="00465401">
        <w:t>Não poderão ser utilizadas formas diferentes de assinatura em um mesmo documento.</w:t>
      </w:r>
    </w:p>
    <w:p w14:paraId="71BF775E" w14:textId="77777777" w:rsidR="00F3495E" w:rsidRPr="00465401" w:rsidRDefault="00F3495E" w:rsidP="00F3495E">
      <w:pPr>
        <w:pStyle w:val="N111"/>
      </w:pPr>
      <w:r w:rsidRPr="00465401">
        <w:lastRenderedPageBreak/>
        <w:t xml:space="preserve">No caso de assinatura eletrônica, as partes deverão providenciar uma conta verificada no Acesso Cidadão, conforme instruções contidas no endereço: </w:t>
      </w:r>
      <w:hyperlink r:id="rId10" w:history="1">
        <w:r w:rsidRPr="00F40E6D">
          <w:rPr>
            <w:rStyle w:val="Hyperlink"/>
          </w:rPr>
          <w:t>https://compras.es.gov.br/conta-verificada</w:t>
        </w:r>
      </w:hyperlink>
      <w:r w:rsidRPr="00465401">
        <w:t>.</w:t>
      </w:r>
    </w:p>
    <w:p w14:paraId="595342E3" w14:textId="77777777" w:rsidR="00F3495E" w:rsidRPr="00465401" w:rsidRDefault="00F3495E" w:rsidP="00F3495E">
      <w:pPr>
        <w:pStyle w:val="N11"/>
      </w:pPr>
      <w:r w:rsidRPr="00465401">
        <w:t>A Administração poderá prorrogar o prazo fixado no item anterior, por igual período, nos termos do art. 90, § 1º, da Lei 14.133/2021, quando solicitado pelo licitante vencedor, durante o seu transcurso, e desde que ocorra motivo justificado, aceito pelo ente promotor do certame.</w:t>
      </w:r>
    </w:p>
    <w:p w14:paraId="6A39F47A" w14:textId="77777777" w:rsidR="00F3495E" w:rsidRPr="00465401" w:rsidRDefault="00F3495E" w:rsidP="00F3495E">
      <w:pPr>
        <w:pStyle w:val="N11"/>
      </w:pPr>
      <w:r w:rsidRPr="00465401">
        <w:t xml:space="preserve">Caso adotado o Sistema de Registro de Preços, observar-se-á o procedimento de convocação e assinatura previsto no tópico específico, bem assim quando da realização das contratações decorrentes da Ata de Registro de Preços. </w:t>
      </w:r>
    </w:p>
    <w:p w14:paraId="4C64C961" w14:textId="77777777" w:rsidR="00F3495E" w:rsidRPr="00465401" w:rsidRDefault="00F3495E" w:rsidP="00F3495E">
      <w:pPr>
        <w:pStyle w:val="N11"/>
      </w:pPr>
      <w:r w:rsidRPr="00465401">
        <w:t>Para a formalização da contratação, será exigida a comprovação das condições de habilitação consignadas neste Edital, as quais deverão ser mantidas pelo licitante durante a vigência do contrato.</w:t>
      </w:r>
    </w:p>
    <w:p w14:paraId="518E7F01" w14:textId="77777777" w:rsidR="00F3495E" w:rsidRDefault="00F3495E" w:rsidP="00F3495E">
      <w:pPr>
        <w:pStyle w:val="Ttulo1"/>
      </w:pPr>
      <w:r>
        <w:t>DA ATA DE REGISTRO DE PREÇOS</w:t>
      </w:r>
    </w:p>
    <w:p w14:paraId="62AB315D" w14:textId="77777777" w:rsidR="00F3495E" w:rsidRDefault="00F3495E" w:rsidP="00F3495E">
      <w:pPr>
        <w:pStyle w:val="PGE-NotaExplicativa"/>
      </w:pPr>
      <w:r>
        <w:t xml:space="preserve">Nota Explicativa: Este item deverá ser excluído se a licitação não adotar o Sistema de Registro de Preços. </w:t>
      </w:r>
    </w:p>
    <w:p w14:paraId="5C919B1E" w14:textId="77777777" w:rsidR="00F3495E" w:rsidRDefault="00F3495E" w:rsidP="00F3495E">
      <w:pPr>
        <w:pStyle w:val="N11"/>
      </w:pPr>
      <w:r>
        <w:t>Após a homologação, o licitante mais bem classificado terá o prazo de até 05 (cinco) dias úteis, contados a partir da data de sua convocação, para assinar a Ata de Registro de Preços, cujo prazo de validade encontra-se nela fixado, sob pena de decadência do direito à contratação, sem prejuízo das sanções legais.</w:t>
      </w:r>
    </w:p>
    <w:p w14:paraId="58F8C209" w14:textId="77777777" w:rsidR="00F3495E" w:rsidRDefault="00F3495E" w:rsidP="00F3495E">
      <w:pPr>
        <w:pStyle w:val="N11"/>
      </w:pPr>
      <w:r>
        <w:t>O prazo de convocação poderá ser prorrogado uma vez, por igual período, mediante solicitação do licitante mais bem classificado ou do fornecedor convocado, desde que a solicitação seja tempestiva e devidamente justificada e a justificativa apresentada seja aceita pela Administração.</w:t>
      </w:r>
    </w:p>
    <w:p w14:paraId="5A38C1F0" w14:textId="77777777" w:rsidR="00F3495E" w:rsidRDefault="00F3495E" w:rsidP="00F3495E">
      <w:pPr>
        <w:pStyle w:val="N11"/>
      </w:pPr>
      <w:r>
        <w:t>Serão formalizadas tantas Atas de Registro de Preços quantas forem necessárias para o registro de todos os itens constantes no Termo de Referência, com a indicação do licitante vencedor, a descrição do(s) item(</w:t>
      </w:r>
      <w:proofErr w:type="spellStart"/>
      <w:r>
        <w:t>ns</w:t>
      </w:r>
      <w:proofErr w:type="spellEnd"/>
      <w:r>
        <w:t>), as respectivas quantidades, preços registrados e demais condições.</w:t>
      </w:r>
    </w:p>
    <w:p w14:paraId="4E74F8E4" w14:textId="77777777" w:rsidR="00F3495E" w:rsidRDefault="00F3495E" w:rsidP="00F3495E">
      <w:pPr>
        <w:pStyle w:val="N11"/>
      </w:pPr>
      <w:r>
        <w:t>O preço registrado, com a indicação dos fornecedores, será divulgado no PNCP e disponibilizado durante a vigência da ata de registro de preços.</w:t>
      </w:r>
    </w:p>
    <w:p w14:paraId="787D2176" w14:textId="77777777" w:rsidR="00F3495E" w:rsidRDefault="00F3495E" w:rsidP="00F3495E">
      <w:pPr>
        <w:pStyle w:val="N11"/>
      </w:pPr>
      <w:r>
        <w:t>Na hipótese de inviabilidade técnica de publicação no PNCP, a publicação de que trata o caput deverá ocorrer no Diário Oficial do Estado.</w:t>
      </w:r>
    </w:p>
    <w:p w14:paraId="73799583" w14:textId="77777777" w:rsidR="00F3495E" w:rsidRDefault="00F3495E" w:rsidP="00F3495E">
      <w:pPr>
        <w:pStyle w:val="N11"/>
      </w:pPr>
      <w: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1A69C74A" w14:textId="77777777" w:rsidR="00F3495E" w:rsidRDefault="00F3495E" w:rsidP="00F3495E">
      <w:pPr>
        <w:pStyle w:val="N11"/>
      </w:pPr>
      <w:r>
        <w:t>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p>
    <w:p w14:paraId="670F2FBB" w14:textId="77777777" w:rsidR="00F3495E" w:rsidRDefault="00F3495E" w:rsidP="00F3495E">
      <w:pPr>
        <w:pStyle w:val="N11"/>
      </w:pPr>
      <w:r>
        <w:lastRenderedPageBreak/>
        <w:t>Após a homologação da licitação, será incluído na ata, na forma de anexo, o registro:</w:t>
      </w:r>
    </w:p>
    <w:p w14:paraId="4CA70E92" w14:textId="77777777" w:rsidR="00F3495E" w:rsidRDefault="00F3495E" w:rsidP="00F3495E">
      <w:pPr>
        <w:pStyle w:val="N111"/>
      </w:pPr>
      <w:r>
        <w:t xml:space="preserve">dos licitantes que aceitarem cotar o objeto com preço igual ao do adjudicatário, observada a classificação na licitação; e </w:t>
      </w:r>
    </w:p>
    <w:p w14:paraId="3FE6D79F" w14:textId="77777777" w:rsidR="00F3495E" w:rsidRDefault="00F3495E" w:rsidP="00F3495E">
      <w:pPr>
        <w:pStyle w:val="N111"/>
      </w:pPr>
      <w:r>
        <w:t>dos licitantes que mantiverem sua proposta original</w:t>
      </w:r>
      <w:r w:rsidR="00367AA1">
        <w:t>.</w:t>
      </w:r>
    </w:p>
    <w:p w14:paraId="15EACDC6" w14:textId="77777777" w:rsidR="00F3495E" w:rsidRPr="00681846" w:rsidRDefault="00F3495E" w:rsidP="00F3495E">
      <w:pPr>
        <w:pStyle w:val="N11"/>
      </w:pPr>
      <w:r w:rsidRPr="00681846">
        <w:t>Será respeitada, nas contratações, a ordem de classificação dos licitantes ou fornecedores registrados na ata.</w:t>
      </w:r>
    </w:p>
    <w:p w14:paraId="6BE4E4B1" w14:textId="77777777" w:rsidR="00F3495E" w:rsidRDefault="00F3495E" w:rsidP="00F3495E">
      <w:pPr>
        <w:pStyle w:val="N111"/>
      </w:pPr>
      <w:r>
        <w:t>A apresentação de novas propostas na forma deste item não prejudicará o resultado do certame em relação ao licitante mais bem classificado.</w:t>
      </w:r>
    </w:p>
    <w:p w14:paraId="47264A3E" w14:textId="77777777" w:rsidR="00F3495E" w:rsidRDefault="00F3495E" w:rsidP="00F3495E">
      <w:pPr>
        <w:pStyle w:val="N111"/>
      </w:pPr>
      <w:r>
        <w:t>Para fins da ordem de classificação, os licitantes ou fornecedores que aceitarem cotar o objeto com preço igual ao do adjudicatário antecederão aqueles que mantiverem sua proposta original.</w:t>
      </w:r>
    </w:p>
    <w:p w14:paraId="22FB14C0" w14:textId="77777777" w:rsidR="00F3495E" w:rsidRDefault="00F3495E" w:rsidP="00F3495E">
      <w:pPr>
        <w:pStyle w:val="N11"/>
      </w:pPr>
      <w:r>
        <w:t xml:space="preserve"> A habilitação dos licitantes que comporão o cadastro de reserva será efetuada quando houver necessidade de contratação dos licitantes remanescentes, nas seguintes hipóteses:</w:t>
      </w:r>
    </w:p>
    <w:p w14:paraId="1557D6A1" w14:textId="77777777" w:rsidR="00F3495E" w:rsidRPr="00BF0A11" w:rsidRDefault="00F3495E" w:rsidP="00F3495E">
      <w:pPr>
        <w:pStyle w:val="N111"/>
      </w:pPr>
      <w:r>
        <w:t xml:space="preserve">quando o licitante vencedor não assinar a ata de registro de preços no prazo e nas </w:t>
      </w:r>
      <w:r w:rsidRPr="00BF0A11">
        <w:t>condições estabelecidos no edital; ou</w:t>
      </w:r>
    </w:p>
    <w:p w14:paraId="65D19FE6" w14:textId="77777777" w:rsidR="00F3495E" w:rsidRDefault="00F3495E" w:rsidP="00F3495E">
      <w:pPr>
        <w:pStyle w:val="N111"/>
      </w:pPr>
      <w:r w:rsidRPr="00BF0A11">
        <w:t>quando houver o cancelamento</w:t>
      </w:r>
      <w:r>
        <w:t xml:space="preserve"> do registro do fornecedor ou do registro de preços, nas hipóteses previstas nos art. 51 e 52 do Decreto 5354-R/2023.</w:t>
      </w:r>
    </w:p>
    <w:p w14:paraId="35F02A59" w14:textId="77777777" w:rsidR="00F3495E" w:rsidRDefault="00F3495E" w:rsidP="00F3495E">
      <w:pPr>
        <w:pStyle w:val="N11"/>
      </w:pPr>
      <w:r>
        <w:t>Na hipótese de nenhum dos licitantes que aceitaram cotar o objeto com preço igual ao do adjudicatário concordar com a contratação em igual prazo e nas condições propostas pelo primeiro classificado, a Administração, observados o valor estimado e a sua eventual atualização na forma prevista no edital, poderá:</w:t>
      </w:r>
    </w:p>
    <w:p w14:paraId="59957278" w14:textId="77777777" w:rsidR="00F3495E" w:rsidRPr="00906275" w:rsidRDefault="00F3495E" w:rsidP="00F3495E">
      <w:pPr>
        <w:pStyle w:val="PargrafodaLista"/>
        <w:numPr>
          <w:ilvl w:val="1"/>
          <w:numId w:val="5"/>
        </w:numPr>
        <w:contextualSpacing w:val="0"/>
        <w:rPr>
          <w:vanish/>
        </w:rPr>
      </w:pPr>
    </w:p>
    <w:p w14:paraId="55555323" w14:textId="77777777" w:rsidR="00F3495E" w:rsidRPr="00BF0A11" w:rsidRDefault="00F3495E" w:rsidP="00F3495E">
      <w:pPr>
        <w:pStyle w:val="N111"/>
      </w:pPr>
      <w:r w:rsidRPr="00BF0A11">
        <w:t xml:space="preserve"> convocar os licitantes que mantiveram sua proposta original para negociação, na ordem de classificação, com vistas à obtenção de preço melhor, mesmo que acima do preço do adjudicatário; ou</w:t>
      </w:r>
    </w:p>
    <w:p w14:paraId="456354FC" w14:textId="77777777" w:rsidR="00F3495E" w:rsidRPr="00BF0A11" w:rsidRDefault="00F3495E" w:rsidP="00F3495E">
      <w:pPr>
        <w:pStyle w:val="N111"/>
      </w:pPr>
      <w:r w:rsidRPr="00BF0A11">
        <w:t xml:space="preserve"> adjudicar e firmar o contrato nas condições ofertadas pelos licitantes remanescentes, observada a ordem de classificação, quando frustrada a negociação de melhor condição.</w:t>
      </w:r>
    </w:p>
    <w:p w14:paraId="0EC01746" w14:textId="1330525B" w:rsidR="00F3495E" w:rsidRPr="00B25592" w:rsidRDefault="00F3495E" w:rsidP="00F3495E">
      <w:pPr>
        <w:pStyle w:val="Ttulo1"/>
      </w:pPr>
      <w:r w:rsidRPr="00B25592">
        <w:t>DAS INFRAÇÕES ADMINISTRATIVAS E SANÇÕES</w:t>
      </w:r>
    </w:p>
    <w:p w14:paraId="7A499618" w14:textId="77777777" w:rsidR="00F3495E" w:rsidRDefault="00F3495E" w:rsidP="00F3495E">
      <w:pPr>
        <w:pStyle w:val="N11"/>
      </w:pPr>
      <w:r w:rsidRPr="009322FD">
        <w:t>Comete infração administrativa, nos termos do art. 155 da Lei 14.133/2021, o licitante ou adjudicatário que, com dolo ou culpa:</w:t>
      </w:r>
    </w:p>
    <w:p w14:paraId="7410035D" w14:textId="77777777" w:rsidR="00F3495E" w:rsidRDefault="00F3495E" w:rsidP="00F3495E">
      <w:pPr>
        <w:pStyle w:val="N111"/>
      </w:pPr>
      <w:r>
        <w:t xml:space="preserve">deixar de entregar a documentação exigida para o certame ou não entregar qualquer documento que tenha sido solicitado pelo </w:t>
      </w:r>
      <w:r w:rsidR="00F66D2B">
        <w:t>Agente de Contratação/</w:t>
      </w:r>
      <w:proofErr w:type="gramStart"/>
      <w:r w:rsidR="00F66D2B">
        <w:t xml:space="preserve">Comissão </w:t>
      </w:r>
      <w:r>
        <w:t xml:space="preserve"> durante</w:t>
      </w:r>
      <w:proofErr w:type="gramEnd"/>
      <w:r>
        <w:t xml:space="preserve"> o certame;</w:t>
      </w:r>
    </w:p>
    <w:p w14:paraId="255DEF50" w14:textId="77777777" w:rsidR="00F3495E" w:rsidRDefault="00F3495E" w:rsidP="00F3495E">
      <w:pPr>
        <w:pStyle w:val="N111"/>
      </w:pPr>
      <w:r>
        <w:t>salvo em decorrência de fato superveniente devidamente justificado, não mantiver a proposta, em especial quando:</w:t>
      </w:r>
    </w:p>
    <w:p w14:paraId="1FB29287" w14:textId="77777777" w:rsidR="00F3495E" w:rsidRDefault="00F3495E" w:rsidP="00F3495E">
      <w:pPr>
        <w:pStyle w:val="N1111"/>
      </w:pPr>
      <w:r>
        <w:lastRenderedPageBreak/>
        <w:t>não enviar a proposta adequada ao último lance ofertado ou após a negociação;</w:t>
      </w:r>
    </w:p>
    <w:p w14:paraId="20ABFCF1" w14:textId="77777777" w:rsidR="00F3495E" w:rsidRDefault="00F3495E" w:rsidP="00F3495E">
      <w:pPr>
        <w:pStyle w:val="N1111"/>
      </w:pPr>
      <w:r>
        <w:t xml:space="preserve">recusar-se a enviar o detalhamento da proposta quando exigível; </w:t>
      </w:r>
    </w:p>
    <w:p w14:paraId="0113705D" w14:textId="77777777" w:rsidR="00F3495E" w:rsidRDefault="00F3495E" w:rsidP="00F3495E">
      <w:pPr>
        <w:pStyle w:val="N1111"/>
      </w:pPr>
      <w:r>
        <w:t xml:space="preserve">pedir para ser desclassificado quando encerrada a etapa competitiva;  </w:t>
      </w:r>
    </w:p>
    <w:p w14:paraId="61CA45D9" w14:textId="77777777" w:rsidR="00F3495E" w:rsidRDefault="00F3495E" w:rsidP="00F3495E">
      <w:pPr>
        <w:pStyle w:val="N1111"/>
      </w:pPr>
      <w:r>
        <w:t>deixar de apresentar amostra;</w:t>
      </w:r>
    </w:p>
    <w:p w14:paraId="27E67A2A" w14:textId="77777777" w:rsidR="00F3495E" w:rsidRDefault="00F3495E" w:rsidP="00F3495E">
      <w:pPr>
        <w:pStyle w:val="N1111"/>
      </w:pPr>
      <w:r>
        <w:t xml:space="preserve">apresentar proposta ou amostra em desacordo com as especificações do edital; </w:t>
      </w:r>
    </w:p>
    <w:p w14:paraId="4FE96484" w14:textId="77777777" w:rsidR="00F3495E" w:rsidRDefault="00F3495E" w:rsidP="00F3495E">
      <w:pPr>
        <w:pStyle w:val="N111"/>
      </w:pPr>
      <w:r>
        <w:t>não entregar a documentação exigida para a contratação, quando convocado dentro do prazo de validade de sua proposta, ou recusar-se, sem justificativa, a assinar o contrato ou a ata de registro de preço, ou a aceitar ou retirar o instrumento equivalente no prazo estabelecido pela Administração;</w:t>
      </w:r>
    </w:p>
    <w:p w14:paraId="47C1EBD4" w14:textId="77777777" w:rsidR="00F3495E" w:rsidRDefault="00F3495E" w:rsidP="00F3495E">
      <w:pPr>
        <w:pStyle w:val="N111"/>
      </w:pPr>
      <w:r>
        <w:t>apresentar declaração ou documentação falsa exigida para o certame ou prestar declaração falsa durante a licitação;</w:t>
      </w:r>
    </w:p>
    <w:p w14:paraId="7580EF9E" w14:textId="77777777" w:rsidR="00F3495E" w:rsidRDefault="00F3495E" w:rsidP="00F3495E">
      <w:pPr>
        <w:pStyle w:val="N111"/>
      </w:pPr>
      <w:r>
        <w:t>fraudar a licitação</w:t>
      </w:r>
      <w:r w:rsidR="00367AA1">
        <w:t>;</w:t>
      </w:r>
    </w:p>
    <w:p w14:paraId="6E7564CD" w14:textId="77777777" w:rsidR="00F3495E" w:rsidRDefault="00F3495E" w:rsidP="00F3495E">
      <w:pPr>
        <w:pStyle w:val="N111"/>
      </w:pPr>
      <w:r>
        <w:t>comportar-se de modo inidôneo ou cometer fraude de qualquer natureza, em especial quando:</w:t>
      </w:r>
    </w:p>
    <w:p w14:paraId="28A8F599" w14:textId="77777777" w:rsidR="00F3495E" w:rsidRDefault="00F3495E" w:rsidP="00F3495E">
      <w:pPr>
        <w:pStyle w:val="N1111"/>
      </w:pPr>
      <w:r>
        <w:t xml:space="preserve">agir em conluio ou em desconformidade com a lei; </w:t>
      </w:r>
    </w:p>
    <w:p w14:paraId="74E2C26D" w14:textId="77777777" w:rsidR="00F3495E" w:rsidRDefault="00F3495E" w:rsidP="00F3495E">
      <w:pPr>
        <w:pStyle w:val="N1111"/>
      </w:pPr>
      <w:r>
        <w:t xml:space="preserve">induzir deliberadamente a erro no julgamento; </w:t>
      </w:r>
    </w:p>
    <w:p w14:paraId="3A49B341" w14:textId="77777777" w:rsidR="00F3495E" w:rsidRDefault="00F3495E" w:rsidP="00F3495E">
      <w:pPr>
        <w:pStyle w:val="N1111"/>
      </w:pPr>
      <w:r>
        <w:t xml:space="preserve">apresentar amostra falsificada ou deteriorada; </w:t>
      </w:r>
    </w:p>
    <w:p w14:paraId="386E8E91" w14:textId="77777777" w:rsidR="00F3495E" w:rsidRDefault="00F3495E" w:rsidP="00F3495E">
      <w:pPr>
        <w:pStyle w:val="N111"/>
      </w:pPr>
      <w:r>
        <w:t>praticar atos ilícitos com vistas a frustrar os objetivos da licitação;</w:t>
      </w:r>
    </w:p>
    <w:p w14:paraId="0460353C" w14:textId="77777777" w:rsidR="00F3495E" w:rsidRDefault="00F3495E" w:rsidP="00F3495E">
      <w:pPr>
        <w:pStyle w:val="N111"/>
      </w:pPr>
      <w:r>
        <w:t>praticar ato lesivo previsto no art. 5º da Lei 12.846/2013;</w:t>
      </w:r>
    </w:p>
    <w:p w14:paraId="79E6E921" w14:textId="77777777" w:rsidR="00F3495E" w:rsidRDefault="00F3495E" w:rsidP="00F3495E">
      <w:pPr>
        <w:pStyle w:val="N11"/>
      </w:pPr>
      <w:r w:rsidRPr="00905FC1">
        <w:t xml:space="preserve">Reputar-se-á comportamento inidôneo, exemplificativamente, os tipificados nos </w:t>
      </w:r>
      <w:proofErr w:type="spellStart"/>
      <w:r w:rsidRPr="00905FC1">
        <w:t>arts</w:t>
      </w:r>
      <w:proofErr w:type="spellEnd"/>
      <w:r w:rsidRPr="00905FC1">
        <w:t xml:space="preserve">. 337-F a 337-M do Código Penal e </w:t>
      </w:r>
      <w:r>
        <w:t xml:space="preserve">no art. 5º da Lei 12.846/2013, bem como a </w:t>
      </w:r>
      <w:r w:rsidRPr="00905FC1">
        <w:t>declaração falsa quanto às condições de participação e quanto ao enquadramento como ME/EPP</w:t>
      </w:r>
      <w:r>
        <w:t>.</w:t>
      </w:r>
    </w:p>
    <w:p w14:paraId="2A8A88E2" w14:textId="77777777" w:rsidR="00F3495E" w:rsidRPr="00905FC1" w:rsidRDefault="00F3495E" w:rsidP="00F3495E">
      <w:pPr>
        <w:pStyle w:val="N11"/>
      </w:pPr>
      <w:r w:rsidRPr="00905FC1">
        <w:t xml:space="preserve">O licitante ou adjudicatário que cometer qualquer das infrações discriminadas ficará sujeito, sem prejuízo da responsabilidade penal e civil, às seguintes </w:t>
      </w:r>
      <w:r w:rsidRPr="00E266B3">
        <w:rPr>
          <w:highlight w:val="green"/>
        </w:rPr>
        <w:t>sanções</w:t>
      </w:r>
      <w:r w:rsidRPr="00905FC1">
        <w:t>:</w:t>
      </w:r>
    </w:p>
    <w:p w14:paraId="1FB1FD2D" w14:textId="77777777" w:rsidR="00F3495E" w:rsidRDefault="00F3495E" w:rsidP="00F3495E">
      <w:pPr>
        <w:pStyle w:val="N111"/>
      </w:pPr>
      <w:r>
        <w:t>multa de 0,5% até 30% (trinta por cento) sobre o valor estimado para os lotes em que participou o licitante;</w:t>
      </w:r>
    </w:p>
    <w:p w14:paraId="0A4A6E3C" w14:textId="77777777" w:rsidR="00F3495E" w:rsidRDefault="00F3495E" w:rsidP="00F3495E">
      <w:pPr>
        <w:pStyle w:val="N111"/>
      </w:pPr>
      <w:r>
        <w:t>impedimento de licitar e contratar; e</w:t>
      </w:r>
    </w:p>
    <w:p w14:paraId="6473A0D4" w14:textId="77777777" w:rsidR="00F3495E" w:rsidRDefault="00F3495E" w:rsidP="00F3495E">
      <w:pPr>
        <w:pStyle w:val="N111"/>
      </w:pPr>
      <w:r>
        <w:t>declaração de inidoneidade para licitar ou contratar.</w:t>
      </w:r>
    </w:p>
    <w:p w14:paraId="42EDC539" w14:textId="77777777" w:rsidR="00F3495E" w:rsidRDefault="00F3495E" w:rsidP="00F3495E">
      <w:pPr>
        <w:pStyle w:val="N11"/>
      </w:pPr>
      <w:r>
        <w:t>As sanções de impedimento de licitar e contratar e declaração de inidoneidade para licitar ou contratar poderão ser aplicadas, cumulativamente ou não, à penalidade de multa.</w:t>
      </w:r>
    </w:p>
    <w:p w14:paraId="36B3FE3D" w14:textId="77777777" w:rsidR="00F3495E" w:rsidRDefault="00F3495E" w:rsidP="00F3495E">
      <w:pPr>
        <w:pStyle w:val="N11"/>
      </w:pPr>
      <w:r>
        <w:lastRenderedPageBreak/>
        <w:t xml:space="preserve">A aplicação de qualquer das penalidades previstas realizar-se-á em processo administrativo que assegurará o contraditório e a ampla defesa, observando-se além da disciplina legal e regulamentar, o disposto no Termo de Contrato </w:t>
      </w:r>
      <w:r w:rsidR="001C1B30">
        <w:t>e/</w:t>
      </w:r>
      <w:r>
        <w:t>ou no Termo de Referência quanto ao procedimento e outras condições.</w:t>
      </w:r>
    </w:p>
    <w:p w14:paraId="322D3E88" w14:textId="77777777" w:rsidR="00F3495E" w:rsidRDefault="00F3495E" w:rsidP="00F3495E">
      <w:pPr>
        <w:pStyle w:val="N11"/>
      </w:pPr>
      <w:r>
        <w:t xml:space="preserve">As sanções por atos praticados durante a execução do contrato estão previstas no Termo de Contrato </w:t>
      </w:r>
      <w:r w:rsidR="001C1B30">
        <w:t>e/</w:t>
      </w:r>
      <w:r>
        <w:t>ou no Termo de Referência.</w:t>
      </w:r>
    </w:p>
    <w:p w14:paraId="0CC4AF1E" w14:textId="77777777" w:rsidR="00F3495E" w:rsidRPr="00BF299B" w:rsidRDefault="00F3495E" w:rsidP="00F3495E">
      <w:pPr>
        <w:pStyle w:val="Ttulo1"/>
      </w:pPr>
      <w:r w:rsidRPr="00BF299B">
        <w:t xml:space="preserve">DA IMPUGNAÇÃO AO EDITAL E </w:t>
      </w:r>
      <w:r w:rsidRPr="00225A9F">
        <w:t>DO</w:t>
      </w:r>
      <w:r w:rsidRPr="00BF299B">
        <w:t xml:space="preserve"> PEDIDO DE ESCLARECIMENTO</w:t>
      </w:r>
    </w:p>
    <w:p w14:paraId="707EBEDA" w14:textId="77777777" w:rsidR="00F3495E" w:rsidRPr="00225A9F" w:rsidRDefault="007B0A4A" w:rsidP="00F3495E">
      <w:pPr>
        <w:pStyle w:val="N11"/>
      </w:pPr>
      <w:r w:rsidRPr="00225A9F">
        <w:t>Qualquer pessoa é parte legítima para impugnar este Edital por irregularidade na aplicação da legislação</w:t>
      </w:r>
      <w:r>
        <w:t xml:space="preserve"> ou para solicitar esclarecimento sobre os seus termos</w:t>
      </w:r>
      <w:r w:rsidRPr="00225A9F">
        <w:t>, devendo protocolar o pedido até 3 (três) dias úteis antes da data da abertura do certame</w:t>
      </w:r>
      <w:r w:rsidR="00F3495E" w:rsidRPr="00225A9F">
        <w:t>.</w:t>
      </w:r>
    </w:p>
    <w:p w14:paraId="496CB0CC" w14:textId="77777777" w:rsidR="001C1B30" w:rsidRPr="00225A9F" w:rsidRDefault="001C1B30" w:rsidP="001C1B30">
      <w:pPr>
        <w:pStyle w:val="N11"/>
      </w:pPr>
      <w:r w:rsidRPr="00225A9F">
        <w:tab/>
        <w:t>A impugnação e o pedido</w:t>
      </w:r>
      <w:r>
        <w:t xml:space="preserve"> de esclarecimento poderão ser protocolizados </w:t>
      </w:r>
      <w:r w:rsidRPr="00225A9F">
        <w:t xml:space="preserve">no órgão realizador do certame, </w:t>
      </w:r>
      <w:r w:rsidRPr="00DE108D">
        <w:rPr>
          <w:color w:val="FF0000"/>
        </w:rPr>
        <w:t>de 9 às 18 horas</w:t>
      </w:r>
      <w:r w:rsidRPr="00225A9F">
        <w:t xml:space="preserve">, ou enviadas para o </w:t>
      </w:r>
      <w:r w:rsidRPr="00225A9F">
        <w:rPr>
          <w:color w:val="FF0000"/>
        </w:rPr>
        <w:t>e-mail ____________ (preencher)</w:t>
      </w:r>
      <w:r w:rsidRPr="00225A9F">
        <w:t>. Somente serão aceitas impugnações protocolizadas se assinadas pelo</w:t>
      </w:r>
      <w:r>
        <w:t xml:space="preserve"> </w:t>
      </w:r>
      <w:r w:rsidRPr="00225A9F">
        <w:t>impugnante.</w:t>
      </w:r>
    </w:p>
    <w:p w14:paraId="69C768D5" w14:textId="77777777" w:rsidR="00F3495E" w:rsidRPr="00225A9F" w:rsidRDefault="00F3495E" w:rsidP="00F3495E">
      <w:pPr>
        <w:pStyle w:val="N11"/>
      </w:pPr>
      <w:r w:rsidRPr="00225A9F">
        <w:t>As impugnações e pedidos de esclarecimentos não suspendem os prazos previstos no certame.</w:t>
      </w:r>
    </w:p>
    <w:p w14:paraId="220DB4B5" w14:textId="77777777" w:rsidR="00F3495E" w:rsidRPr="00225A9F" w:rsidRDefault="00F3495E" w:rsidP="00F3495E">
      <w:pPr>
        <w:pStyle w:val="N111"/>
      </w:pPr>
      <w:r w:rsidRPr="00225A9F">
        <w:t xml:space="preserve">A concessão de efeito suspensivo à impugnação é medida excepcional e deverá ser motivada pelo </w:t>
      </w:r>
      <w:r w:rsidR="00F66D2B">
        <w:t>Agente de Contratação/Comissão</w:t>
      </w:r>
      <w:r w:rsidRPr="00225A9F">
        <w:t>, nos autos do processo de licitação.</w:t>
      </w:r>
    </w:p>
    <w:p w14:paraId="02DA4ADD" w14:textId="77777777" w:rsidR="00F3495E" w:rsidRPr="00225A9F" w:rsidRDefault="00F3495E" w:rsidP="00F3495E">
      <w:pPr>
        <w:pStyle w:val="N11"/>
      </w:pPr>
      <w:r w:rsidRPr="00225A9F">
        <w:t xml:space="preserve">Caso o </w:t>
      </w:r>
      <w:r w:rsidR="00F66D2B">
        <w:t xml:space="preserve">Agente de Contratação/Comissão </w:t>
      </w:r>
      <w:r w:rsidRPr="00225A9F">
        <w:t>decida pela improcedência da impugnação ao ato convocatório, deverá encaminhar o processo para a Autoridade Competente</w:t>
      </w:r>
      <w:r>
        <w:t>,</w:t>
      </w:r>
      <w:r w:rsidRPr="00225A9F">
        <w:t xml:space="preserve"> a quem competirá, nesse caso, ratificar ou alterar a decisão do </w:t>
      </w:r>
      <w:r w:rsidR="00F66D2B">
        <w:t>Agente de Contratação/Comissão</w:t>
      </w:r>
      <w:r w:rsidRPr="00225A9F">
        <w:t>.</w:t>
      </w:r>
    </w:p>
    <w:p w14:paraId="0B76C23A" w14:textId="77777777" w:rsidR="00F3495E" w:rsidRPr="00225A9F" w:rsidRDefault="00F3495E" w:rsidP="00F3495E">
      <w:pPr>
        <w:pStyle w:val="N11"/>
      </w:pPr>
      <w:r w:rsidRPr="00225A9F">
        <w:t>Acolhida a impugnação, será definida e publicada nova data para a realização do certame.</w:t>
      </w:r>
    </w:p>
    <w:p w14:paraId="6605D88D" w14:textId="77777777" w:rsidR="00F3495E" w:rsidRDefault="00F3495E" w:rsidP="00F3495E">
      <w:pPr>
        <w:pStyle w:val="N11"/>
      </w:pPr>
      <w:r w:rsidRPr="00225A9F">
        <w:t>Qualquer modificação no edital será divulgada pelo mesmo instrumento de publicação em que se deu o texto original, reabrindo-se o prazo inicialmente estabelecido, exceto quando, inquestionavelmente, a alteração não afetar a formulação das pro</w:t>
      </w:r>
      <w:r>
        <w:t>postas.</w:t>
      </w:r>
    </w:p>
    <w:p w14:paraId="095193E0" w14:textId="77777777" w:rsidR="00A703E0" w:rsidRDefault="00A703E0" w:rsidP="00A703E0">
      <w:pPr>
        <w:pStyle w:val="N11"/>
      </w:pPr>
      <w:r w:rsidRPr="003E7776">
        <w:t>A resposta</w:t>
      </w:r>
      <w:r>
        <w:t xml:space="preserve"> à impugnação ou ao pedido de esclarecimento</w:t>
      </w:r>
      <w:r w:rsidRPr="003E7776">
        <w:t xml:space="preserve"> será divulgada </w:t>
      </w:r>
      <w:r>
        <w:t xml:space="preserve">por </w:t>
      </w:r>
      <w:r w:rsidRPr="003E7776">
        <w:t xml:space="preserve">publicação </w:t>
      </w:r>
      <w:r>
        <w:t>e</w:t>
      </w:r>
      <w:r w:rsidRPr="00965EE2">
        <w:t>m campo do Sistema de Compras do Governo Federal</w:t>
      </w:r>
      <w:r>
        <w:t>, n</w:t>
      </w:r>
      <w:r w:rsidRPr="0088520E">
        <w:t>o prazo de até 3 (três) dias úteis, limitado ao último dia útil anterio</w:t>
      </w:r>
      <w:r>
        <w:t xml:space="preserve">r à data da abertura do certame, </w:t>
      </w:r>
      <w:r w:rsidRPr="003E7776">
        <w:t xml:space="preserve">ficando </w:t>
      </w:r>
      <w:r>
        <w:t xml:space="preserve">os interessados </w:t>
      </w:r>
      <w:r w:rsidRPr="003E7776">
        <w:t>obrigad</w:t>
      </w:r>
      <w:r>
        <w:t>o</w:t>
      </w:r>
      <w:r w:rsidRPr="003E7776">
        <w:t>s a acessar o endereço para a obtenção das informações prestadas.</w:t>
      </w:r>
    </w:p>
    <w:p w14:paraId="19A2A9D5" w14:textId="77777777" w:rsidR="00F3495E" w:rsidRDefault="00F3495E" w:rsidP="00F3495E">
      <w:pPr>
        <w:pStyle w:val="Ttulo1"/>
      </w:pPr>
      <w:r>
        <w:t>DAS DISPOSIÇÕES FINAIS</w:t>
      </w:r>
    </w:p>
    <w:p w14:paraId="1059FF5D" w14:textId="77777777" w:rsidR="00F3495E" w:rsidRPr="003C322B" w:rsidRDefault="00F3495E" w:rsidP="00F3495E">
      <w:pPr>
        <w:pStyle w:val="N11"/>
      </w:pPr>
      <w:r w:rsidRPr="003C322B">
        <w:t>Será divulgada ata da sessão pública no sistema eletrônico.</w:t>
      </w:r>
    </w:p>
    <w:p w14:paraId="67A641FD" w14:textId="77777777" w:rsidR="00F3495E" w:rsidRPr="003C322B" w:rsidRDefault="00F3495E" w:rsidP="00F3495E">
      <w:pPr>
        <w:pStyle w:val="N11"/>
      </w:pPr>
      <w:r w:rsidRPr="003C322B">
        <w:t xml:space="preserve">Não havendo expediente ou ocorrendo qualquer fato superveniente que impeça a realização do certame na data marcada, a sessão será automaticamente transferida para </w:t>
      </w:r>
      <w:r w:rsidRPr="003C322B">
        <w:lastRenderedPageBreak/>
        <w:t xml:space="preserve">o primeiro dia útil subsequente, no mesmo horário anteriormente estabelecido, desde que não haja comunicação em contrário, pelo </w:t>
      </w:r>
      <w:r w:rsidR="00F66D2B">
        <w:t>Agente de Contratação/Comissão</w:t>
      </w:r>
      <w:r w:rsidRPr="003C322B">
        <w:t>.</w:t>
      </w:r>
    </w:p>
    <w:p w14:paraId="703E7161" w14:textId="77777777" w:rsidR="00F3495E" w:rsidRPr="003C322B" w:rsidRDefault="00F3495E" w:rsidP="00F3495E">
      <w:pPr>
        <w:pStyle w:val="N11"/>
      </w:pPr>
      <w:r w:rsidRPr="003C322B">
        <w:t xml:space="preserve">Todas as </w:t>
      </w:r>
      <w:r w:rsidRPr="0069637E">
        <w:t>referências de tempo</w:t>
      </w:r>
      <w:r w:rsidRPr="003C322B">
        <w:t xml:space="preserve"> no Edital, no aviso e durante a sessão pública observarão o horário de Brasília - DF.</w:t>
      </w:r>
    </w:p>
    <w:p w14:paraId="26909AB7" w14:textId="77777777" w:rsidR="00F3495E" w:rsidRPr="003C322B" w:rsidRDefault="00F3495E" w:rsidP="00F3495E">
      <w:pPr>
        <w:pStyle w:val="N11"/>
      </w:pPr>
      <w:r w:rsidRPr="003C322B">
        <w:t>A homologação do resultado desta licitação não implicará direito à contratação.</w:t>
      </w:r>
    </w:p>
    <w:p w14:paraId="148C175B" w14:textId="77777777" w:rsidR="00F3495E" w:rsidRPr="003C322B" w:rsidRDefault="00F3495E" w:rsidP="00F3495E">
      <w:pPr>
        <w:pStyle w:val="N11"/>
      </w:pPr>
      <w:r w:rsidRPr="003C322B">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5D68AC5D" w14:textId="77777777" w:rsidR="00F3495E" w:rsidRPr="003C322B" w:rsidRDefault="00F3495E" w:rsidP="00F3495E">
      <w:pPr>
        <w:pStyle w:val="N11"/>
      </w:pPr>
      <w:r w:rsidRPr="003C322B">
        <w:t>Os licitantes assumem todos os custos de preparação e apresentação de suas propostas e a Administração não será, em nenhum caso, responsável por esses custos, independentemente da condução ou do resultado do processo licitatório.</w:t>
      </w:r>
    </w:p>
    <w:p w14:paraId="13A94F5E" w14:textId="77777777" w:rsidR="00F3495E" w:rsidRPr="003C322B" w:rsidRDefault="00F3495E" w:rsidP="00F3495E">
      <w:pPr>
        <w:pStyle w:val="N11"/>
      </w:pPr>
      <w:r w:rsidRPr="003C322B">
        <w:t>Na contagem dos prazos estabelecidos neste Edital e seus Anexos, excluir-se-á o dia do início e incluir-se-á o do vencimento. Só se iniciam e vencem os prazos em dias de expediente na Administração.</w:t>
      </w:r>
    </w:p>
    <w:p w14:paraId="61568BFC" w14:textId="77777777" w:rsidR="00F3495E" w:rsidRPr="003C322B" w:rsidRDefault="00F3495E" w:rsidP="00F3495E">
      <w:pPr>
        <w:pStyle w:val="N11"/>
      </w:pPr>
      <w:r w:rsidRPr="003C322B">
        <w:t>O desatendimento de exigências formais não essenciais não importará o afastamento do licitante, desde que seja possível o aproveitamento do ato, observados os princípios da isonomia e do interesse público.</w:t>
      </w:r>
    </w:p>
    <w:p w14:paraId="50451D49" w14:textId="77777777" w:rsidR="00F3495E" w:rsidRPr="003C322B" w:rsidRDefault="00F3495E" w:rsidP="00F3495E">
      <w:pPr>
        <w:pStyle w:val="N11"/>
      </w:pPr>
      <w:r w:rsidRPr="003C322B">
        <w:t>Em caso de divergência entre disposições deste Edital e de seus anexos ou demais peças que compõem o processo, prevalecerá as deste Edital.</w:t>
      </w:r>
    </w:p>
    <w:p w14:paraId="06815217" w14:textId="77777777" w:rsidR="00F3495E" w:rsidRPr="003C322B" w:rsidRDefault="00F3495E" w:rsidP="007B5A7D">
      <w:pPr>
        <w:pStyle w:val="N11"/>
      </w:pPr>
      <w:r w:rsidRPr="003C322B">
        <w:t xml:space="preserve">O Edital e seus anexos estão disponíveis, na íntegra, no Portal Nacional de Contratações Públicas (PNCP) </w:t>
      </w:r>
      <w:r w:rsidR="007B5A7D" w:rsidRPr="007B5A7D">
        <w:t>e no Sistema de Compras do Gover</w:t>
      </w:r>
      <w:r w:rsidR="007B5A7D">
        <w:t>no Federal (</w:t>
      </w:r>
      <w:hyperlink r:id="rId11" w:history="1">
        <w:r w:rsidR="007B5A7D" w:rsidRPr="00AC0029">
          <w:rPr>
            <w:rStyle w:val="Hyperlink"/>
          </w:rPr>
          <w:t>www.gov.br/compras</w:t>
        </w:r>
      </w:hyperlink>
      <w:r w:rsidR="007B5A7D">
        <w:t>).</w:t>
      </w:r>
    </w:p>
    <w:p w14:paraId="2A36E44B" w14:textId="77777777" w:rsidR="00F3495E" w:rsidRDefault="00F3495E" w:rsidP="00F3495E">
      <w:pPr>
        <w:pStyle w:val="N11"/>
      </w:pPr>
      <w:r>
        <w:t>Integram este Edital, para todos os fins e efeitos, os seguintes anexos:</w:t>
      </w:r>
    </w:p>
    <w:p w14:paraId="16E0E3F8" w14:textId="77777777" w:rsidR="00F3495E" w:rsidRPr="00225A9F" w:rsidRDefault="00F3495E" w:rsidP="00F3495E">
      <w:pPr>
        <w:pStyle w:val="PGE-Normal"/>
        <w:ind w:left="1134"/>
        <w:rPr>
          <w:color w:val="FF0000"/>
        </w:rPr>
      </w:pPr>
      <w:r w:rsidRPr="00225A9F">
        <w:rPr>
          <w:color w:val="FF0000"/>
        </w:rPr>
        <w:t>Anexo I – Termo de Referência</w:t>
      </w:r>
    </w:p>
    <w:p w14:paraId="4C9668F3" w14:textId="77777777" w:rsidR="00F3495E" w:rsidRPr="00225A9F" w:rsidRDefault="00F3495E" w:rsidP="00F3495E">
      <w:pPr>
        <w:pStyle w:val="PGE-Normal"/>
        <w:ind w:left="1134"/>
        <w:rPr>
          <w:color w:val="FF0000"/>
        </w:rPr>
      </w:pPr>
      <w:r w:rsidRPr="00225A9F">
        <w:rPr>
          <w:color w:val="FF0000"/>
        </w:rPr>
        <w:t xml:space="preserve">Anexo II – </w:t>
      </w:r>
      <w:r w:rsidR="000B31FC">
        <w:rPr>
          <w:color w:val="FF0000"/>
        </w:rPr>
        <w:t>Requisitos de Habilitação</w:t>
      </w:r>
    </w:p>
    <w:p w14:paraId="41451389" w14:textId="77777777" w:rsidR="000B31FC" w:rsidRDefault="000B31FC" w:rsidP="00F3495E">
      <w:pPr>
        <w:pStyle w:val="PGE-Normal"/>
        <w:ind w:left="1134"/>
        <w:rPr>
          <w:color w:val="FF0000"/>
        </w:rPr>
      </w:pPr>
      <w:r>
        <w:rPr>
          <w:color w:val="FF0000"/>
        </w:rPr>
        <w:t xml:space="preserve">Anexo III - </w:t>
      </w:r>
      <w:r w:rsidR="00DB41F2">
        <w:rPr>
          <w:color w:val="FF0000"/>
        </w:rPr>
        <w:t>Modelos do E</w:t>
      </w:r>
      <w:r w:rsidRPr="00225A9F">
        <w:rPr>
          <w:color w:val="FF0000"/>
        </w:rPr>
        <w:t>dital</w:t>
      </w:r>
    </w:p>
    <w:p w14:paraId="120B3FC5" w14:textId="77777777" w:rsidR="00F3495E" w:rsidRDefault="00F3495E" w:rsidP="00F3495E">
      <w:pPr>
        <w:pStyle w:val="PGE-Normal"/>
        <w:ind w:left="1134"/>
        <w:rPr>
          <w:color w:val="FF0000"/>
        </w:rPr>
      </w:pPr>
      <w:r w:rsidRPr="00225A9F">
        <w:rPr>
          <w:color w:val="FF0000"/>
        </w:rPr>
        <w:t xml:space="preserve">Anexo </w:t>
      </w:r>
      <w:r>
        <w:rPr>
          <w:color w:val="FF0000"/>
        </w:rPr>
        <w:t>I</w:t>
      </w:r>
      <w:r w:rsidR="000B31FC">
        <w:rPr>
          <w:color w:val="FF0000"/>
        </w:rPr>
        <w:t>V</w:t>
      </w:r>
      <w:r w:rsidRPr="00225A9F">
        <w:rPr>
          <w:color w:val="FF0000"/>
        </w:rPr>
        <w:t xml:space="preserve"> – Minuta de Ata de Registro de Preços</w:t>
      </w:r>
    </w:p>
    <w:p w14:paraId="549A299A" w14:textId="77777777" w:rsidR="00F3495E" w:rsidRPr="00225A9F" w:rsidRDefault="00F3495E" w:rsidP="00F3495E">
      <w:pPr>
        <w:pStyle w:val="PGE-Normal"/>
        <w:ind w:left="1134"/>
        <w:rPr>
          <w:color w:val="FF0000"/>
        </w:rPr>
      </w:pPr>
      <w:r w:rsidRPr="00225A9F">
        <w:rPr>
          <w:color w:val="FF0000"/>
        </w:rPr>
        <w:t xml:space="preserve">Anexo V – Minuta de </w:t>
      </w:r>
      <w:r w:rsidR="000B31FC">
        <w:rPr>
          <w:color w:val="FF0000"/>
        </w:rPr>
        <w:t xml:space="preserve">Termo de </w:t>
      </w:r>
      <w:r w:rsidRPr="00225A9F">
        <w:rPr>
          <w:color w:val="FF0000"/>
        </w:rPr>
        <w:t>Contrato</w:t>
      </w:r>
    </w:p>
    <w:p w14:paraId="393AEC43" w14:textId="77777777" w:rsidR="00F3495E" w:rsidRPr="00225A9F" w:rsidRDefault="00F3495E" w:rsidP="00F3495E">
      <w:pPr>
        <w:pStyle w:val="PGE-Normal"/>
        <w:ind w:left="1134"/>
        <w:rPr>
          <w:color w:val="FF0000"/>
        </w:rPr>
      </w:pPr>
      <w:r>
        <w:rPr>
          <w:color w:val="FF0000"/>
        </w:rPr>
        <w:t xml:space="preserve"> (...)</w:t>
      </w:r>
    </w:p>
    <w:p w14:paraId="24868EB9" w14:textId="77777777" w:rsidR="00F3495E" w:rsidRPr="00225A9F" w:rsidRDefault="00F3495E" w:rsidP="00F3495E">
      <w:pPr>
        <w:pStyle w:val="PGE-Normal"/>
        <w:jc w:val="center"/>
        <w:rPr>
          <w:color w:val="FF0000"/>
        </w:rPr>
      </w:pPr>
    </w:p>
    <w:p w14:paraId="591E1484" w14:textId="77777777" w:rsidR="00F3495E" w:rsidRPr="00225A9F" w:rsidRDefault="00F3495E" w:rsidP="00F3495E">
      <w:pPr>
        <w:pStyle w:val="PGE-Normal"/>
        <w:jc w:val="center"/>
        <w:rPr>
          <w:color w:val="FF0000"/>
        </w:rPr>
      </w:pPr>
      <w:r w:rsidRPr="00225A9F">
        <w:rPr>
          <w:color w:val="FF0000"/>
        </w:rPr>
        <w:t xml:space="preserve">__(Local)__, __ de _____________ </w:t>
      </w:r>
      <w:proofErr w:type="spellStart"/>
      <w:r w:rsidRPr="00225A9F">
        <w:rPr>
          <w:color w:val="FF0000"/>
        </w:rPr>
        <w:t>de</w:t>
      </w:r>
      <w:proofErr w:type="spellEnd"/>
      <w:r w:rsidRPr="00225A9F">
        <w:rPr>
          <w:color w:val="FF0000"/>
        </w:rPr>
        <w:t xml:space="preserve"> 20__ (preencher)</w:t>
      </w:r>
    </w:p>
    <w:p w14:paraId="7205E677" w14:textId="77777777" w:rsidR="00F3495E" w:rsidRPr="00225A9F" w:rsidRDefault="00F3495E" w:rsidP="00F3495E">
      <w:pPr>
        <w:pStyle w:val="PGE-Normal"/>
        <w:jc w:val="center"/>
        <w:rPr>
          <w:color w:val="FF0000"/>
        </w:rPr>
      </w:pPr>
      <w:r w:rsidRPr="00225A9F">
        <w:rPr>
          <w:color w:val="FF0000"/>
        </w:rPr>
        <w:t xml:space="preserve">(Nome </w:t>
      </w:r>
      <w:proofErr w:type="gramStart"/>
      <w:r w:rsidRPr="00225A9F">
        <w:rPr>
          <w:color w:val="FF0000"/>
        </w:rPr>
        <w:t>Completo)/</w:t>
      </w:r>
      <w:proofErr w:type="gramEnd"/>
      <w:r w:rsidR="00F66D2B">
        <w:rPr>
          <w:color w:val="FF0000"/>
        </w:rPr>
        <w:t xml:space="preserve">AGENTE DE CONTRATAÇÃO/COMISSÃO </w:t>
      </w:r>
      <w:r w:rsidRPr="00225A9F">
        <w:rPr>
          <w:color w:val="FF0000"/>
        </w:rPr>
        <w:t>(A)</w:t>
      </w:r>
    </w:p>
    <w:p w14:paraId="67674D40" w14:textId="77777777" w:rsidR="00F3495E" w:rsidRDefault="00F3495E" w:rsidP="00F3495E">
      <w:pPr>
        <w:pStyle w:val="PGE-Normal"/>
      </w:pPr>
      <w:r>
        <w:t xml:space="preserve"> </w:t>
      </w:r>
    </w:p>
    <w:p w14:paraId="010B915B" w14:textId="77777777" w:rsidR="00DB41F2" w:rsidRDefault="00DB41F2" w:rsidP="00F3495E">
      <w:pPr>
        <w:pStyle w:val="PGE-Normal"/>
      </w:pPr>
    </w:p>
    <w:p w14:paraId="33D40243" w14:textId="77777777" w:rsidR="00BC7086" w:rsidRDefault="00BC7086" w:rsidP="00F3495E">
      <w:pPr>
        <w:pStyle w:val="PGE-Normal"/>
      </w:pPr>
    </w:p>
    <w:p w14:paraId="676792A4" w14:textId="77777777" w:rsidR="00A20DE4" w:rsidRDefault="00A20DE4" w:rsidP="00F3495E">
      <w:pPr>
        <w:pStyle w:val="PGE-Normal"/>
      </w:pPr>
    </w:p>
    <w:p w14:paraId="0B717BCE" w14:textId="77777777" w:rsidR="00BC7086" w:rsidRDefault="00BC7086" w:rsidP="00F3495E">
      <w:pPr>
        <w:pStyle w:val="PGE-Normal"/>
      </w:pPr>
    </w:p>
    <w:p w14:paraId="1BA73DF1" w14:textId="77777777" w:rsidR="00CC2E12" w:rsidRDefault="00CC2E12" w:rsidP="00CC2E12">
      <w:pPr>
        <w:pStyle w:val="Ttulo"/>
      </w:pPr>
      <w:r>
        <w:t>ANEXO I – TERMO DE REFERÊNCIA</w:t>
      </w:r>
    </w:p>
    <w:p w14:paraId="7A00118D" w14:textId="77777777" w:rsidR="00E648E5" w:rsidRDefault="00E648E5" w:rsidP="00E648E5">
      <w:pPr>
        <w:pStyle w:val="PGE-NotaExplicativa"/>
      </w:pPr>
      <w:r>
        <w:t>Nota Explicativa:</w:t>
      </w:r>
    </w:p>
    <w:p w14:paraId="6FAE479B" w14:textId="77777777" w:rsidR="00E648E5" w:rsidRDefault="00E648E5" w:rsidP="00E648E5">
      <w:pPr>
        <w:pStyle w:val="PGE-NotaExplicativa"/>
      </w:pPr>
      <w:r>
        <w:t xml:space="preserve">O Termo de Referência (TR) é peça técnica, elaborada pelos agentes públicos competentes, para atender a cada contratação em concreto. </w:t>
      </w:r>
    </w:p>
    <w:p w14:paraId="0BFDE90B" w14:textId="77777777" w:rsidR="00E648E5" w:rsidRDefault="00E648E5" w:rsidP="00E648E5">
      <w:pPr>
        <w:pStyle w:val="PGE-NotaExplicativa"/>
      </w:pPr>
      <w:r>
        <w:t>No entanto, nessa tarefa, poderá ser útil à equipe técnica consultar os modelos de TR disponibilizados pela Procuradoria-Geral do Estado, observando o modelo correspondente ao objeto do contrato pretendido pela Administração.</w:t>
      </w:r>
    </w:p>
    <w:p w14:paraId="26E1F57B" w14:textId="77777777" w:rsidR="00E648E5" w:rsidRDefault="00E648E5" w:rsidP="00E648E5">
      <w:pPr>
        <w:pStyle w:val="PGE-NotaExplicativa"/>
      </w:pPr>
      <w:r>
        <w:t xml:space="preserve">Em conjunto com as minutas de TR constam modelos de requisitos de habilitação, que devem ser incorporados a este edital em seu Anexo II. Do TR devem constar as justificativas técnicas dos requisitos de habilitação técnica e econômico-financeira, admitindo-se </w:t>
      </w:r>
      <w:r w:rsidR="00B20378">
        <w:t>seja</w:t>
      </w:r>
      <w:r>
        <w:t xml:space="preserve"> mais resumida no caso de ser adotado o texto padronizado pela PGE </w:t>
      </w:r>
      <w:r w:rsidR="00B20378">
        <w:t>para</w:t>
      </w:r>
      <w:r w:rsidR="00327233">
        <w:t xml:space="preserve"> a</w:t>
      </w:r>
      <w:r w:rsidR="00B20378">
        <w:t xml:space="preserve"> habilitação pertinente ao objeto contratual</w:t>
      </w:r>
      <w:r>
        <w:t xml:space="preserve">. </w:t>
      </w:r>
    </w:p>
    <w:p w14:paraId="45934926" w14:textId="77777777" w:rsidR="00E648E5" w:rsidRDefault="00E648E5" w:rsidP="00E648E5">
      <w:pPr>
        <w:pStyle w:val="PGE-NotaExplicativa"/>
      </w:pPr>
      <w:r>
        <w:t xml:space="preserve">O fato de o TR ser introduzido no edital, integrando-o como anexo, não </w:t>
      </w:r>
      <w:r w:rsidR="00350903">
        <w:t>obriga</w:t>
      </w:r>
      <w:r>
        <w:t xml:space="preserve"> a análise jurídica da fase preparatória pela Procuradoria-Geral do Estado, ressalvadas modificações de ordem jurídica no edital ou na minuta de contrato, observando as disposições do Enunciado CPGE nº 12.  </w:t>
      </w:r>
    </w:p>
    <w:p w14:paraId="3E6A0C00" w14:textId="77777777" w:rsidR="00E648E5" w:rsidRDefault="00E648E5" w:rsidP="00E648E5">
      <w:pPr>
        <w:pStyle w:val="PGE-Normal"/>
      </w:pPr>
    </w:p>
    <w:p w14:paraId="055B23A3" w14:textId="77777777" w:rsidR="00576D8D" w:rsidRDefault="00576D8D" w:rsidP="00F3495E">
      <w:pPr>
        <w:pStyle w:val="PGE-Normal"/>
      </w:pPr>
    </w:p>
    <w:p w14:paraId="1472CA35" w14:textId="77777777" w:rsidR="00CC2E12" w:rsidRDefault="00CC2E12" w:rsidP="00CC2E12">
      <w:pPr>
        <w:pStyle w:val="Ttulo"/>
      </w:pPr>
      <w:r>
        <w:t>ANEXO II – REQUISITOS DE HABILITAÇÃO</w:t>
      </w:r>
    </w:p>
    <w:p w14:paraId="12C40A41" w14:textId="77777777" w:rsidR="00E648E5" w:rsidRDefault="00E648E5" w:rsidP="00E648E5">
      <w:pPr>
        <w:pStyle w:val="PGE-NotaExplicativa"/>
      </w:pPr>
      <w:r>
        <w:t>Nota Explicativa:</w:t>
      </w:r>
    </w:p>
    <w:p w14:paraId="05CA1F88" w14:textId="77777777" w:rsidR="00CC2E12" w:rsidRDefault="00E648E5" w:rsidP="00E648E5">
      <w:pPr>
        <w:pStyle w:val="PGE-NotaExplicativa"/>
      </w:pPr>
      <w:r w:rsidRPr="00E648E5">
        <w:t xml:space="preserve">Em conjunto com as minutas de TR constam modelos de requisitos de habilitação, que devem ser incorporados a este edital </w:t>
      </w:r>
      <w:r>
        <w:t xml:space="preserve">neste </w:t>
      </w:r>
      <w:r w:rsidRPr="00E648E5">
        <w:t>Anexo II</w:t>
      </w:r>
      <w:r>
        <w:t>.</w:t>
      </w:r>
    </w:p>
    <w:p w14:paraId="3628558F" w14:textId="77777777" w:rsidR="00327233" w:rsidRDefault="00327233" w:rsidP="00E648E5">
      <w:pPr>
        <w:pStyle w:val="PGE-NotaExplicativa"/>
      </w:pPr>
      <w:r>
        <w:t xml:space="preserve">A simples inclusão dos requisitos de habilitação padronizados não impõe a análise jurídica da fase preparatória pela Procuradoria-Geral do Estado, ressalvadas modificações de ordem jurídica, observando as disposições do Enunciado CPGE nº 12.   </w:t>
      </w:r>
    </w:p>
    <w:p w14:paraId="44672EC8" w14:textId="77777777" w:rsidR="00E648E5" w:rsidRDefault="007D058C" w:rsidP="00E648E5">
      <w:pPr>
        <w:pStyle w:val="PGE-NotaExplicativa"/>
      </w:pPr>
      <w:r>
        <w:t>Sobre isso, v</w:t>
      </w:r>
      <w:r w:rsidR="00B20378">
        <w:t xml:space="preserve">er, ainda, </w:t>
      </w:r>
      <w:r>
        <w:t xml:space="preserve">a </w:t>
      </w:r>
      <w:r w:rsidR="00B20378">
        <w:t>Nota Explicativa sobre o Termo de Referência, acima.</w:t>
      </w:r>
    </w:p>
    <w:p w14:paraId="457A94B5" w14:textId="77777777" w:rsidR="00576D8D" w:rsidRDefault="00576D8D" w:rsidP="00CC2E12">
      <w:pPr>
        <w:pStyle w:val="PGE-Normal"/>
      </w:pPr>
    </w:p>
    <w:p w14:paraId="0AA7CCBB" w14:textId="77777777" w:rsidR="00576D8D" w:rsidRDefault="00576D8D" w:rsidP="00CC2E12">
      <w:pPr>
        <w:pStyle w:val="PGE-Normal"/>
      </w:pPr>
    </w:p>
    <w:p w14:paraId="6265E7C4" w14:textId="77777777" w:rsidR="00CC2E12" w:rsidRDefault="00CC2E12" w:rsidP="00CC2E12">
      <w:pPr>
        <w:pStyle w:val="PGE-Normal"/>
      </w:pPr>
    </w:p>
    <w:p w14:paraId="7A792F21" w14:textId="77777777" w:rsidR="00327233" w:rsidRDefault="00327233" w:rsidP="00CC2E12">
      <w:pPr>
        <w:pStyle w:val="PGE-Normal"/>
      </w:pPr>
    </w:p>
    <w:p w14:paraId="1611F888" w14:textId="77777777" w:rsidR="00CC2E12" w:rsidRDefault="00CC2E12" w:rsidP="00CC2E12">
      <w:pPr>
        <w:pStyle w:val="Ttulo"/>
      </w:pPr>
      <w:r>
        <w:t xml:space="preserve">ANEXO </w:t>
      </w:r>
      <w:r w:rsidRPr="00D42061">
        <w:rPr>
          <w:color w:val="FF0000"/>
        </w:rPr>
        <w:t>III</w:t>
      </w:r>
      <w:r>
        <w:t xml:space="preserve"> – MODELOS DO EDITAL</w:t>
      </w:r>
    </w:p>
    <w:p w14:paraId="4A78307A" w14:textId="77777777" w:rsidR="00F3495E" w:rsidRPr="009C2B5F" w:rsidRDefault="00F3495E" w:rsidP="00F3495E">
      <w:pPr>
        <w:pStyle w:val="PGE-Normal"/>
        <w:jc w:val="center"/>
        <w:rPr>
          <w:b/>
        </w:rPr>
      </w:pPr>
      <w:r w:rsidRPr="009C2B5F">
        <w:rPr>
          <w:b/>
        </w:rPr>
        <w:t>ANEXO II.A - MODELO DE PROPOSTA COMERCIAL</w:t>
      </w:r>
    </w:p>
    <w:p w14:paraId="7FE8A590" w14:textId="77777777" w:rsidR="00F3495E" w:rsidRDefault="00F3495E" w:rsidP="00F3495E">
      <w:pPr>
        <w:pStyle w:val="PGE-Normal"/>
      </w:pPr>
    </w:p>
    <w:p w14:paraId="1B247F13" w14:textId="77777777" w:rsidR="00F3495E" w:rsidRPr="000500E7" w:rsidRDefault="00F3495E" w:rsidP="00F3495E">
      <w:pPr>
        <w:pStyle w:val="PGE-Normal"/>
        <w:jc w:val="right"/>
      </w:pPr>
      <w:r w:rsidRPr="000500E7">
        <w:t xml:space="preserve">___ de _________ </w:t>
      </w:r>
      <w:proofErr w:type="spellStart"/>
      <w:r w:rsidRPr="000500E7">
        <w:t>de</w:t>
      </w:r>
      <w:proofErr w:type="spellEnd"/>
      <w:r w:rsidRPr="000500E7">
        <w:t xml:space="preserve"> _____.</w:t>
      </w:r>
    </w:p>
    <w:p w14:paraId="622BB5D2" w14:textId="77777777" w:rsidR="00F3495E" w:rsidRPr="000500E7" w:rsidRDefault="003550AA" w:rsidP="00F3495E">
      <w:pPr>
        <w:pStyle w:val="PGE-Normal"/>
      </w:pPr>
      <w:r>
        <w:t>CONCORRÊNCIA</w:t>
      </w:r>
      <w:r w:rsidR="00F3495E" w:rsidRPr="000500E7">
        <w:t xml:space="preserve"> Nº ___/_____</w:t>
      </w:r>
    </w:p>
    <w:p w14:paraId="41EB22CA" w14:textId="77777777" w:rsidR="00F3495E" w:rsidRPr="000500E7" w:rsidRDefault="00F3495E" w:rsidP="00F3495E">
      <w:pPr>
        <w:pStyle w:val="PGE-Normal"/>
      </w:pPr>
    </w:p>
    <w:p w14:paraId="74A26FA1" w14:textId="77777777" w:rsidR="00F3495E" w:rsidRPr="000500E7" w:rsidRDefault="00F3495E" w:rsidP="00F3495E">
      <w:pPr>
        <w:pStyle w:val="PGE-Normal"/>
      </w:pPr>
      <w:r w:rsidRPr="000500E7">
        <w:t>Empresa: (Nome da Empresa)</w:t>
      </w:r>
    </w:p>
    <w:p w14:paraId="16A161EF" w14:textId="77777777" w:rsidR="00F3495E" w:rsidRPr="000500E7" w:rsidRDefault="00F3495E" w:rsidP="00F3495E">
      <w:pPr>
        <w:pStyle w:val="PGE-Normal"/>
      </w:pPr>
    </w:p>
    <w:p w14:paraId="4836DDC6" w14:textId="77777777" w:rsidR="00F3495E" w:rsidRPr="000500E7" w:rsidRDefault="00F3495E" w:rsidP="00F3495E">
      <w:pPr>
        <w:pStyle w:val="PGE-Normal"/>
      </w:pPr>
      <w:r w:rsidRPr="000500E7">
        <w:t>À (Nome do Órgão)</w:t>
      </w:r>
    </w:p>
    <w:p w14:paraId="7BE6C77F" w14:textId="77777777" w:rsidR="00F3495E" w:rsidRPr="000500E7" w:rsidRDefault="00F3495E" w:rsidP="00F3495E">
      <w:pPr>
        <w:pStyle w:val="PGE-Normal"/>
      </w:pPr>
    </w:p>
    <w:p w14:paraId="5F8059C8" w14:textId="77777777" w:rsidR="00F3495E" w:rsidRPr="000500E7" w:rsidRDefault="00F3495E" w:rsidP="00F3495E">
      <w:pPr>
        <w:pStyle w:val="PGE-Normal"/>
      </w:pPr>
      <w:r w:rsidRPr="000500E7">
        <w:t>Prezados Senhores,</w:t>
      </w:r>
    </w:p>
    <w:p w14:paraId="5A01373B" w14:textId="77777777" w:rsidR="00F3495E" w:rsidRPr="000500E7" w:rsidRDefault="00F3495E" w:rsidP="00F3495E">
      <w:pPr>
        <w:pStyle w:val="PGE-Normal"/>
      </w:pPr>
      <w:r w:rsidRPr="000500E7">
        <w:t>1 - Compõem nossa Proposta os seguintes anexos:</w:t>
      </w:r>
    </w:p>
    <w:p w14:paraId="7BB0A9A6" w14:textId="77777777" w:rsidR="00F3495E" w:rsidRPr="000500E7" w:rsidRDefault="00F3495E" w:rsidP="00F3495E">
      <w:pPr>
        <w:pStyle w:val="PGE-Normal"/>
      </w:pPr>
      <w:r w:rsidRPr="000500E7">
        <w:t>1.1 - Proposta Comercial Detalhada, com a indicação do preço unitário de cada item e do preço global.</w:t>
      </w:r>
    </w:p>
    <w:p w14:paraId="43692FA1" w14:textId="77777777" w:rsidR="00F3495E" w:rsidRPr="000500E7" w:rsidRDefault="00F3495E" w:rsidP="00F3495E">
      <w:pPr>
        <w:pStyle w:val="PGE-Normal"/>
      </w:pPr>
      <w:r w:rsidRPr="000500E7">
        <w:t>1.2 - Documentos exigidos para Habilitação.</w:t>
      </w:r>
    </w:p>
    <w:p w14:paraId="355503BD" w14:textId="77777777" w:rsidR="00F3495E" w:rsidRPr="000500E7" w:rsidRDefault="00F3495E" w:rsidP="00F3495E">
      <w:pPr>
        <w:pStyle w:val="PGE-Normal"/>
      </w:pPr>
      <w:r w:rsidRPr="000500E7">
        <w:t>1.3 - Dados Complementares para Assinatura do Contrato.</w:t>
      </w:r>
    </w:p>
    <w:p w14:paraId="197D31BE" w14:textId="77777777" w:rsidR="00F3495E" w:rsidRPr="000500E7" w:rsidRDefault="00F3495E" w:rsidP="00F3495E">
      <w:pPr>
        <w:pStyle w:val="PGE-Normal"/>
      </w:pPr>
      <w:r w:rsidRPr="000500E7">
        <w:t>2 - O prazo de validade da proposta não será inferior a 60 (sessenta) dias, a contar da data de sua apresentação.</w:t>
      </w:r>
    </w:p>
    <w:p w14:paraId="72EA15D2" w14:textId="77777777" w:rsidR="00A20DE4" w:rsidRDefault="00A20DE4" w:rsidP="00F3495E">
      <w:pPr>
        <w:pStyle w:val="PGE-Normal"/>
      </w:pPr>
      <w:r>
        <w:t xml:space="preserve">3 - </w:t>
      </w:r>
      <w:r w:rsidRPr="000500E7">
        <w:t>Os preços ora propostos incluem todas as despesas diretas, indiretas, benefícios, tributos, contribuições, seguros e licenças</w:t>
      </w:r>
      <w:r>
        <w:t xml:space="preserve">, além de compreender a integralidade dos custos de direitos trabalhistas assegurados na Constituição Federal, nas leis trabalhistas, normas infralegais, nas convenções coletivas e nos termos de ajuste de conduta vigentes, </w:t>
      </w:r>
      <w:r w:rsidRPr="000500E7">
        <w:t>de modo a se constituírem à única e total contraprestação pelo fornecimento dos itens.</w:t>
      </w:r>
    </w:p>
    <w:p w14:paraId="1954044A" w14:textId="77777777" w:rsidR="00F3495E" w:rsidRPr="000500E7" w:rsidRDefault="00A20DE4" w:rsidP="00F3495E">
      <w:pPr>
        <w:pStyle w:val="PGE-Normal"/>
      </w:pPr>
      <w:r>
        <w:t>4</w:t>
      </w:r>
      <w:r w:rsidR="00F3495E" w:rsidRPr="000500E7">
        <w:t xml:space="preserve"> - Indicamos a seguinte modalidade de garantia do contrato, conforme art. 96 da Lei 14.133/2021: ______________ </w:t>
      </w:r>
    </w:p>
    <w:p w14:paraId="47354D0B" w14:textId="77777777" w:rsidR="00F3495E" w:rsidRDefault="00F3495E" w:rsidP="00F3495E">
      <w:pPr>
        <w:pStyle w:val="PGE-NotaExplicativa"/>
      </w:pPr>
      <w:r>
        <w:t>Nota Explicativa: Este item não é obrigatório e deve ser utilizado de acordo com o caso concreto e conforme as peculiaridades do objeto, principalmente as descritas no ETP, caso existam.</w:t>
      </w:r>
    </w:p>
    <w:p w14:paraId="62D987BE" w14:textId="77777777" w:rsidR="00F3495E" w:rsidRDefault="00F3495E" w:rsidP="00F3495E">
      <w:pPr>
        <w:pStyle w:val="PGE-Normal"/>
      </w:pPr>
      <w:r>
        <w:lastRenderedPageBreak/>
        <w:t>Atenciosamente,</w:t>
      </w:r>
    </w:p>
    <w:p w14:paraId="4E3981AD" w14:textId="77777777" w:rsidR="00F3495E" w:rsidRDefault="00F3495E" w:rsidP="00F3495E">
      <w:pPr>
        <w:pStyle w:val="PGE-Normal"/>
        <w:spacing w:before="0" w:after="0"/>
      </w:pPr>
      <w:r>
        <w:t>____________________________</w:t>
      </w:r>
    </w:p>
    <w:p w14:paraId="0F30BB24" w14:textId="77777777" w:rsidR="00F3495E" w:rsidRDefault="00F3495E" w:rsidP="00F3495E">
      <w:pPr>
        <w:pStyle w:val="PGE-Normal"/>
        <w:spacing w:before="0" w:after="0"/>
      </w:pPr>
      <w:r>
        <w:t>(Nome do representante e assinatura)</w:t>
      </w:r>
    </w:p>
    <w:p w14:paraId="5B882021" w14:textId="77777777" w:rsidR="00F3495E" w:rsidRDefault="00F3495E" w:rsidP="00F3495E">
      <w:pPr>
        <w:pStyle w:val="PGE-Normal"/>
      </w:pPr>
    </w:p>
    <w:p w14:paraId="104579D8" w14:textId="77777777" w:rsidR="00F3495E" w:rsidRPr="000500E7" w:rsidRDefault="00F3495E" w:rsidP="00F3495E">
      <w:pPr>
        <w:pStyle w:val="PGE-Normal"/>
        <w:spacing w:before="0" w:after="0"/>
        <w:jc w:val="center"/>
        <w:rPr>
          <w:b/>
        </w:rPr>
      </w:pPr>
      <w:r w:rsidRPr="000500E7">
        <w:rPr>
          <w:b/>
        </w:rPr>
        <w:t>ANEXO II.B - DADOS COMPLEMENTARES PARA</w:t>
      </w:r>
      <w:r>
        <w:rPr>
          <w:b/>
        </w:rPr>
        <w:t xml:space="preserve"> </w:t>
      </w:r>
      <w:r w:rsidRPr="000500E7">
        <w:rPr>
          <w:b/>
        </w:rPr>
        <w:t>ASSINATURA DO INSTRUMENTO CONTRATUAL</w:t>
      </w:r>
    </w:p>
    <w:p w14:paraId="545FFD81" w14:textId="77777777" w:rsidR="00F3495E" w:rsidRDefault="00F3495E" w:rsidP="00F3495E"/>
    <w:tbl>
      <w:tblPr>
        <w:tblW w:w="0" w:type="auto"/>
        <w:jc w:val="center"/>
        <w:tblCellMar>
          <w:top w:w="15" w:type="dxa"/>
          <w:left w:w="15" w:type="dxa"/>
          <w:bottom w:w="15" w:type="dxa"/>
          <w:right w:w="15" w:type="dxa"/>
        </w:tblCellMar>
        <w:tblLook w:val="04A0" w:firstRow="1" w:lastRow="0" w:firstColumn="1" w:lastColumn="0" w:noHBand="0" w:noVBand="1"/>
      </w:tblPr>
      <w:tblGrid>
        <w:gridCol w:w="9140"/>
      </w:tblGrid>
      <w:tr w:rsidR="00F3495E" w:rsidRPr="00CD4610" w14:paraId="1C408CA9" w14:textId="77777777" w:rsidTr="006059E6">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18D13E3" w14:textId="77777777" w:rsidR="00F3495E" w:rsidRPr="00CD4610" w:rsidRDefault="00F3495E" w:rsidP="006059E6">
            <w:pPr>
              <w:spacing w:before="0"/>
              <w:rPr>
                <w:rFonts w:ascii="Times New Roman" w:eastAsia="Times New Roman" w:hAnsi="Times New Roman" w:cs="Times New Roman"/>
              </w:rPr>
            </w:pPr>
            <w:r w:rsidRPr="00CD4610">
              <w:rPr>
                <w:rFonts w:eastAsia="Times New Roman"/>
                <w:b/>
                <w:bCs/>
                <w:color w:val="000000"/>
                <w:sz w:val="20"/>
                <w:szCs w:val="20"/>
              </w:rPr>
              <w:t>DADOS DO LICITANTE VENCEDOR</w:t>
            </w:r>
          </w:p>
        </w:tc>
      </w:tr>
      <w:tr w:rsidR="00F3495E" w:rsidRPr="00CD4610" w14:paraId="699B6346" w14:textId="77777777" w:rsidTr="006059E6">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360F4C7" w14:textId="77777777" w:rsidR="00F3495E" w:rsidRPr="00CD4610" w:rsidRDefault="00F3495E" w:rsidP="006059E6">
            <w:pPr>
              <w:spacing w:before="0"/>
              <w:rPr>
                <w:rFonts w:ascii="Times New Roman" w:eastAsia="Times New Roman" w:hAnsi="Times New Roman" w:cs="Times New Roman"/>
              </w:rPr>
            </w:pPr>
            <w:r w:rsidRPr="00CD4610">
              <w:rPr>
                <w:rFonts w:eastAsia="Times New Roman"/>
                <w:color w:val="000000"/>
                <w:sz w:val="20"/>
                <w:szCs w:val="20"/>
              </w:rPr>
              <w:t>NOME DO RESPONSÁVEL PELO LICITANTE VENCEDOR:</w:t>
            </w:r>
          </w:p>
        </w:tc>
      </w:tr>
      <w:tr w:rsidR="00F3495E" w:rsidRPr="00CD4610" w14:paraId="6D989070" w14:textId="77777777" w:rsidTr="006059E6">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93C6919" w14:textId="77777777" w:rsidR="00F3495E" w:rsidRPr="00CD4610" w:rsidRDefault="00F3495E" w:rsidP="006059E6">
            <w:pPr>
              <w:spacing w:before="0"/>
              <w:rPr>
                <w:rFonts w:ascii="Times New Roman" w:eastAsia="Times New Roman" w:hAnsi="Times New Roman" w:cs="Times New Roman"/>
              </w:rPr>
            </w:pPr>
            <w:r w:rsidRPr="00CD4610">
              <w:rPr>
                <w:rFonts w:eastAsia="Times New Roman"/>
                <w:color w:val="000000"/>
                <w:sz w:val="20"/>
                <w:szCs w:val="20"/>
              </w:rPr>
              <w:t>Nº DE IDENTIDADE/ ÓRGÃO EMISSOR DO RESPONSÁVEL PELO LICITANTE VENCEDOR:</w:t>
            </w:r>
          </w:p>
        </w:tc>
      </w:tr>
      <w:tr w:rsidR="00F3495E" w:rsidRPr="00CD4610" w14:paraId="7D17D39C" w14:textId="77777777" w:rsidTr="006059E6">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0EA06E9" w14:textId="77777777" w:rsidR="00F3495E" w:rsidRPr="00CD4610" w:rsidRDefault="00F3495E" w:rsidP="006059E6">
            <w:pPr>
              <w:spacing w:before="0"/>
              <w:rPr>
                <w:rFonts w:ascii="Times New Roman" w:eastAsia="Times New Roman" w:hAnsi="Times New Roman" w:cs="Times New Roman"/>
              </w:rPr>
            </w:pPr>
            <w:r w:rsidRPr="00CD4610">
              <w:rPr>
                <w:rFonts w:eastAsia="Times New Roman"/>
                <w:color w:val="000000"/>
                <w:sz w:val="20"/>
                <w:szCs w:val="20"/>
              </w:rPr>
              <w:t>CPF DO RESPONSÁVEL PELO LICITANTE VENCEDOR:</w:t>
            </w:r>
          </w:p>
        </w:tc>
      </w:tr>
      <w:tr w:rsidR="00F3495E" w:rsidRPr="00CD4610" w14:paraId="42A361B0" w14:textId="77777777" w:rsidTr="006059E6">
        <w:trPr>
          <w:trHeight w:val="102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61E0601" w14:textId="77777777" w:rsidR="00F3495E" w:rsidRPr="00CD4610" w:rsidRDefault="00F3495E" w:rsidP="006059E6">
            <w:pPr>
              <w:spacing w:before="0"/>
              <w:rPr>
                <w:rFonts w:ascii="Times New Roman" w:eastAsia="Times New Roman" w:hAnsi="Times New Roman" w:cs="Times New Roman"/>
              </w:rPr>
            </w:pPr>
            <w:r w:rsidRPr="00CD4610">
              <w:rPr>
                <w:rFonts w:eastAsia="Times New Roman"/>
                <w:color w:val="000000"/>
                <w:sz w:val="20"/>
                <w:szCs w:val="20"/>
              </w:rPr>
              <w:t>NACIONALIDADE:           </w:t>
            </w:r>
            <w:r w:rsidRPr="0084779B">
              <w:rPr>
                <w:rFonts w:eastAsia="Times New Roman"/>
                <w:color w:val="000000"/>
                <w:sz w:val="20"/>
                <w:szCs w:val="20"/>
              </w:rPr>
              <w:t xml:space="preserve"> </w:t>
            </w:r>
            <w:r>
              <w:rPr>
                <w:rFonts w:eastAsia="Times New Roman"/>
                <w:color w:val="000000"/>
                <w:sz w:val="20"/>
                <w:szCs w:val="20"/>
              </w:rPr>
              <w:t xml:space="preserve">         </w:t>
            </w:r>
            <w:r w:rsidRPr="00CD4610">
              <w:rPr>
                <w:rFonts w:eastAsia="Times New Roman"/>
                <w:color w:val="000000"/>
                <w:sz w:val="20"/>
                <w:szCs w:val="20"/>
              </w:rPr>
              <w:t>ESTADO CIVIL:         </w:t>
            </w:r>
          </w:p>
          <w:p w14:paraId="18D9116F" w14:textId="77777777" w:rsidR="00F3495E" w:rsidRPr="00CD4610" w:rsidRDefault="00F3495E" w:rsidP="006059E6">
            <w:pPr>
              <w:spacing w:before="0"/>
              <w:rPr>
                <w:rFonts w:ascii="Times New Roman" w:eastAsia="Times New Roman" w:hAnsi="Times New Roman" w:cs="Times New Roman"/>
              </w:rPr>
            </w:pPr>
            <w:r w:rsidRPr="00CD4610">
              <w:rPr>
                <w:rFonts w:eastAsia="Times New Roman"/>
                <w:color w:val="000000"/>
                <w:sz w:val="20"/>
                <w:szCs w:val="20"/>
              </w:rPr>
              <w:t>CONDIÇÃO JURÍDICA DO REPRESENTANTE:</w:t>
            </w:r>
          </w:p>
          <w:p w14:paraId="5A7E8439" w14:textId="77777777" w:rsidR="00F3495E" w:rsidRPr="00CD4610" w:rsidRDefault="00F3495E" w:rsidP="006059E6">
            <w:pPr>
              <w:spacing w:before="0"/>
              <w:jc w:val="left"/>
              <w:rPr>
                <w:rFonts w:ascii="Times New Roman" w:eastAsia="Times New Roman" w:hAnsi="Times New Roman" w:cs="Times New Roman"/>
              </w:rPr>
            </w:pPr>
            <w:r w:rsidRPr="00CD4610">
              <w:rPr>
                <w:rFonts w:ascii="Times New Roman" w:eastAsia="Times New Roman" w:hAnsi="Times New Roman" w:cs="Times New Roman"/>
              </w:rPr>
              <w:br/>
            </w:r>
          </w:p>
        </w:tc>
      </w:tr>
      <w:tr w:rsidR="00F3495E" w:rsidRPr="00CD4610" w14:paraId="1A76E576" w14:textId="77777777" w:rsidTr="006059E6">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0E774C2" w14:textId="77777777" w:rsidR="00F3495E" w:rsidRPr="00CD4610" w:rsidRDefault="00F3495E" w:rsidP="006059E6">
            <w:pPr>
              <w:spacing w:before="0"/>
              <w:rPr>
                <w:rFonts w:ascii="Times New Roman" w:eastAsia="Times New Roman" w:hAnsi="Times New Roman" w:cs="Times New Roman"/>
              </w:rPr>
            </w:pPr>
            <w:r w:rsidRPr="00CD4610">
              <w:rPr>
                <w:rFonts w:eastAsia="Times New Roman"/>
                <w:color w:val="000000"/>
                <w:sz w:val="20"/>
                <w:szCs w:val="20"/>
              </w:rPr>
              <w:t>ENDEREÇO RESIDENCIAL COMPLETO DO RESPONSÁVEL PELO LICITANTE VENCEDOR:</w:t>
            </w:r>
          </w:p>
        </w:tc>
      </w:tr>
      <w:tr w:rsidR="00F3495E" w:rsidRPr="00CD4610" w14:paraId="60769003" w14:textId="77777777" w:rsidTr="006059E6">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E4D8F12" w14:textId="77777777" w:rsidR="00F3495E" w:rsidRPr="00CD4610" w:rsidRDefault="00F3495E" w:rsidP="006059E6">
            <w:pPr>
              <w:spacing w:before="0"/>
              <w:rPr>
                <w:rFonts w:ascii="Times New Roman" w:eastAsia="Times New Roman" w:hAnsi="Times New Roman" w:cs="Times New Roman"/>
              </w:rPr>
            </w:pPr>
            <w:r w:rsidRPr="00CD4610">
              <w:rPr>
                <w:rFonts w:eastAsia="Times New Roman"/>
                <w:b/>
                <w:bCs/>
                <w:color w:val="000000"/>
                <w:sz w:val="20"/>
                <w:szCs w:val="20"/>
              </w:rPr>
              <w:t xml:space="preserve">INDICAÇÃO DO PREPOSTO: </w:t>
            </w:r>
            <w:r w:rsidRPr="00CD4610">
              <w:rPr>
                <w:rFonts w:eastAsia="Times New Roman"/>
                <w:color w:val="000000"/>
                <w:sz w:val="20"/>
                <w:szCs w:val="20"/>
              </w:rPr>
              <w:t>(NOME COMPLETO, CPF e CARGO)</w:t>
            </w:r>
          </w:p>
        </w:tc>
      </w:tr>
      <w:tr w:rsidR="00F3495E" w:rsidRPr="00CD4610" w14:paraId="1E5800C3" w14:textId="77777777" w:rsidTr="006059E6">
        <w:trPr>
          <w:trHeight w:val="560"/>
          <w:jc w:val="center"/>
        </w:trPr>
        <w:tc>
          <w:tcPr>
            <w:tcW w:w="0" w:type="auto"/>
            <w:tcBorders>
              <w:top w:val="single" w:sz="4" w:space="0" w:color="000000"/>
              <w:left w:val="single" w:sz="4" w:space="0" w:color="000000"/>
              <w:bottom w:val="single" w:sz="4" w:space="0" w:color="000000"/>
              <w:right w:val="single" w:sz="4" w:space="0" w:color="000000"/>
            </w:tcBorders>
            <w:shd w:val="clear" w:color="auto" w:fill="999999"/>
            <w:tcMar>
              <w:top w:w="0" w:type="dxa"/>
              <w:left w:w="70" w:type="dxa"/>
              <w:bottom w:w="0" w:type="dxa"/>
              <w:right w:w="70" w:type="dxa"/>
            </w:tcMar>
            <w:vAlign w:val="center"/>
            <w:hideMark/>
          </w:tcPr>
          <w:p w14:paraId="3F7FA133" w14:textId="77777777" w:rsidR="00F3495E" w:rsidRPr="00CD4610" w:rsidRDefault="00F3495E" w:rsidP="006059E6">
            <w:pPr>
              <w:spacing w:before="0"/>
              <w:rPr>
                <w:rFonts w:ascii="Times New Roman" w:eastAsia="Times New Roman" w:hAnsi="Times New Roman" w:cs="Times New Roman"/>
              </w:rPr>
            </w:pPr>
            <w:r w:rsidRPr="00CD4610">
              <w:rPr>
                <w:rFonts w:eastAsia="Times New Roman"/>
                <w:color w:val="000000"/>
                <w:sz w:val="20"/>
                <w:szCs w:val="20"/>
              </w:rPr>
              <w:t>xxxxxxxxxxxxxxxxxxxxxxxxxxxxxxxxxxxxxxxxxxxxxxxxxxxxxxxxxxxxxxxxxxxxxxxxxxxxxxxxxxxxxxxxxx</w:t>
            </w:r>
          </w:p>
        </w:tc>
      </w:tr>
      <w:tr w:rsidR="00F3495E" w:rsidRPr="00CD4610" w14:paraId="026D17CF" w14:textId="77777777" w:rsidTr="006059E6">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1220D83" w14:textId="77777777" w:rsidR="00F3495E" w:rsidRPr="00CD4610" w:rsidRDefault="00F3495E" w:rsidP="006059E6">
            <w:pPr>
              <w:spacing w:before="0"/>
              <w:rPr>
                <w:rFonts w:ascii="Times New Roman" w:eastAsia="Times New Roman" w:hAnsi="Times New Roman" w:cs="Times New Roman"/>
              </w:rPr>
            </w:pPr>
            <w:r w:rsidRPr="00CD4610">
              <w:rPr>
                <w:rFonts w:eastAsia="Times New Roman"/>
                <w:b/>
                <w:bCs/>
                <w:color w:val="000000"/>
                <w:sz w:val="20"/>
                <w:szCs w:val="20"/>
              </w:rPr>
              <w:t>DADOS PARA CADASTRO DA PESSOA JURÍDICA (CREDOR)</w:t>
            </w:r>
          </w:p>
        </w:tc>
      </w:tr>
      <w:tr w:rsidR="00F3495E" w:rsidRPr="00CD4610" w14:paraId="1447EB03" w14:textId="77777777" w:rsidTr="006059E6">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E372309" w14:textId="77777777" w:rsidR="00F3495E" w:rsidRPr="00CD4610" w:rsidRDefault="00F3495E" w:rsidP="006059E6">
            <w:pPr>
              <w:spacing w:before="0"/>
              <w:rPr>
                <w:rFonts w:ascii="Times New Roman" w:eastAsia="Times New Roman" w:hAnsi="Times New Roman" w:cs="Times New Roman"/>
              </w:rPr>
            </w:pPr>
            <w:r w:rsidRPr="00CD4610">
              <w:rPr>
                <w:rFonts w:eastAsia="Times New Roman"/>
                <w:color w:val="000000"/>
                <w:sz w:val="20"/>
                <w:szCs w:val="20"/>
              </w:rPr>
              <w:t>NOME COMPLETO DA PESSOA JURÍDICA:</w:t>
            </w:r>
          </w:p>
        </w:tc>
      </w:tr>
      <w:tr w:rsidR="00F3495E" w:rsidRPr="00CD4610" w14:paraId="3FC577D8" w14:textId="77777777" w:rsidTr="006059E6">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60F9B4C" w14:textId="77777777" w:rsidR="00F3495E" w:rsidRPr="00CD4610" w:rsidRDefault="00F3495E" w:rsidP="006059E6">
            <w:pPr>
              <w:spacing w:before="0"/>
              <w:rPr>
                <w:rFonts w:ascii="Times New Roman" w:eastAsia="Times New Roman" w:hAnsi="Times New Roman" w:cs="Times New Roman"/>
              </w:rPr>
            </w:pPr>
            <w:r w:rsidRPr="00CD4610">
              <w:rPr>
                <w:rFonts w:eastAsia="Times New Roman"/>
                <w:color w:val="000000"/>
                <w:sz w:val="20"/>
                <w:szCs w:val="20"/>
              </w:rPr>
              <w:t>CNPJ DA PESSOA JURÍDICA:</w:t>
            </w:r>
          </w:p>
        </w:tc>
      </w:tr>
      <w:tr w:rsidR="00F3495E" w:rsidRPr="00CD4610" w14:paraId="53C9FA3C" w14:textId="77777777" w:rsidTr="006059E6">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5936D04" w14:textId="77777777" w:rsidR="00F3495E" w:rsidRPr="00CD4610" w:rsidRDefault="00F3495E" w:rsidP="006059E6">
            <w:pPr>
              <w:spacing w:before="0"/>
              <w:rPr>
                <w:rFonts w:ascii="Times New Roman" w:eastAsia="Times New Roman" w:hAnsi="Times New Roman" w:cs="Times New Roman"/>
              </w:rPr>
            </w:pPr>
            <w:r w:rsidRPr="00CD4610">
              <w:rPr>
                <w:rFonts w:eastAsia="Times New Roman"/>
                <w:color w:val="000000"/>
                <w:sz w:val="20"/>
                <w:szCs w:val="20"/>
              </w:rPr>
              <w:t>ENDEREÇO COMPLETO DA PESSOA JURÍDICA:            E-MAIL:                 TEL:</w:t>
            </w:r>
          </w:p>
        </w:tc>
      </w:tr>
      <w:tr w:rsidR="00F3495E" w:rsidRPr="00CD4610" w14:paraId="1D36E31D" w14:textId="77777777" w:rsidTr="006059E6">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hideMark/>
          </w:tcPr>
          <w:p w14:paraId="0691AA17" w14:textId="77777777" w:rsidR="00F3495E" w:rsidRPr="00CD4610" w:rsidRDefault="00F3495E" w:rsidP="006059E6">
            <w:pPr>
              <w:spacing w:before="0"/>
              <w:rPr>
                <w:rFonts w:ascii="Times New Roman" w:eastAsia="Times New Roman" w:hAnsi="Times New Roman" w:cs="Times New Roman"/>
              </w:rPr>
            </w:pPr>
            <w:r w:rsidRPr="00CD4610">
              <w:rPr>
                <w:rFonts w:eastAsia="Times New Roman"/>
                <w:color w:val="000000"/>
                <w:sz w:val="20"/>
                <w:szCs w:val="20"/>
              </w:rPr>
              <w:t>BANCO ______________     AGÊNCIA Nº   ___________     NÚMERO DA CONTA: _____________</w:t>
            </w:r>
          </w:p>
        </w:tc>
      </w:tr>
    </w:tbl>
    <w:p w14:paraId="5DB39032" w14:textId="77777777" w:rsidR="00F3495E" w:rsidRDefault="00F3495E" w:rsidP="00F3495E">
      <w:pPr>
        <w:pStyle w:val="PGE-Normal"/>
      </w:pPr>
    </w:p>
    <w:p w14:paraId="4CAFC500" w14:textId="77777777" w:rsidR="00F3495E" w:rsidRDefault="00F3495E" w:rsidP="00F3495E">
      <w:pPr>
        <w:pStyle w:val="PGE-Normal"/>
      </w:pPr>
    </w:p>
    <w:p w14:paraId="0E256DFD" w14:textId="77777777" w:rsidR="00F3495E" w:rsidRDefault="00F3495E" w:rsidP="00F3495E">
      <w:pPr>
        <w:pStyle w:val="PGE-Normal"/>
        <w:spacing w:before="0" w:after="0"/>
      </w:pPr>
      <w:r>
        <w:t xml:space="preserve">(Local), ____ de __________ </w:t>
      </w:r>
      <w:proofErr w:type="spellStart"/>
      <w:r>
        <w:t>de</w:t>
      </w:r>
      <w:proofErr w:type="spellEnd"/>
      <w:r>
        <w:t xml:space="preserve"> ______.</w:t>
      </w:r>
    </w:p>
    <w:p w14:paraId="4CF94658" w14:textId="77777777" w:rsidR="00F3495E" w:rsidRDefault="00F3495E" w:rsidP="00F3495E">
      <w:pPr>
        <w:pStyle w:val="PGE-Normal"/>
        <w:spacing w:before="0" w:after="0"/>
      </w:pPr>
    </w:p>
    <w:p w14:paraId="120C8A18" w14:textId="77777777" w:rsidR="00F3495E" w:rsidRDefault="00F3495E" w:rsidP="00F3495E">
      <w:pPr>
        <w:pStyle w:val="PGE-Normal"/>
        <w:spacing w:before="0" w:after="0"/>
      </w:pPr>
      <w:r>
        <w:t>____________________________</w:t>
      </w:r>
    </w:p>
    <w:p w14:paraId="061A7252" w14:textId="77777777" w:rsidR="00F3495E" w:rsidRDefault="00F3495E" w:rsidP="00F3495E">
      <w:pPr>
        <w:pStyle w:val="PGE-Normal"/>
        <w:spacing w:before="0" w:after="0"/>
      </w:pPr>
      <w:r>
        <w:t>(Nome do representante e assinatura)</w:t>
      </w:r>
    </w:p>
    <w:p w14:paraId="3FA05EB9" w14:textId="77777777" w:rsidR="00F3495E" w:rsidRDefault="00F3495E" w:rsidP="00F3495E">
      <w:pPr>
        <w:pStyle w:val="PGE-Normal"/>
      </w:pPr>
    </w:p>
    <w:p w14:paraId="065EBC1F" w14:textId="77777777" w:rsidR="00F3495E" w:rsidRDefault="00F3495E" w:rsidP="00F3495E">
      <w:pPr>
        <w:pStyle w:val="PGE-Normal"/>
      </w:pPr>
    </w:p>
    <w:p w14:paraId="7B63ADBA" w14:textId="77777777" w:rsidR="00F3495E" w:rsidRDefault="00F3495E" w:rsidP="00F3495E">
      <w:pPr>
        <w:pStyle w:val="PGE-Normal"/>
      </w:pPr>
    </w:p>
    <w:p w14:paraId="3A0CA8D0" w14:textId="77777777" w:rsidR="00F3495E" w:rsidRDefault="00F3495E" w:rsidP="00F3495E">
      <w:pPr>
        <w:pStyle w:val="PGE-NotaExplicativa"/>
      </w:pPr>
      <w:r>
        <w:t xml:space="preserve">Nota explicativa: </w:t>
      </w:r>
    </w:p>
    <w:p w14:paraId="12B5114D" w14:textId="77777777" w:rsidR="00F3495E" w:rsidRDefault="00F3495E" w:rsidP="00F3495E">
      <w:pPr>
        <w:pStyle w:val="PGE-NotaExplicativa"/>
      </w:pPr>
      <w:r w:rsidRPr="004E3B94">
        <w:t xml:space="preserve">Este </w:t>
      </w:r>
      <w:r>
        <w:t xml:space="preserve">ANEXO, que trata da minuta de Ata de Registro de Preços, </w:t>
      </w:r>
      <w:r w:rsidRPr="004E3B94">
        <w:t xml:space="preserve">deverá ser excluído se a licitação não adotar o Sistema de Registro de Preços. </w:t>
      </w:r>
    </w:p>
    <w:p w14:paraId="4765735D" w14:textId="77777777" w:rsidR="00F3495E" w:rsidRDefault="00F3495E" w:rsidP="00F3495E">
      <w:pPr>
        <w:pStyle w:val="PGE-NotaExplicativa"/>
      </w:pPr>
      <w:r w:rsidRPr="004E3B94">
        <w:t xml:space="preserve">O mesmo se aplica </w:t>
      </w:r>
      <w:r>
        <w:t>à referência a registro de preços n</w:t>
      </w:r>
      <w:r w:rsidRPr="004E3B94">
        <w:t>o preâmbulo do edital e ao</w:t>
      </w:r>
      <w:r>
        <w:t>s</w:t>
      </w:r>
      <w:r w:rsidRPr="004E3B94">
        <w:t xml:space="preserve"> tópico</w:t>
      </w:r>
      <w:r>
        <w:t>s</w:t>
      </w:r>
      <w:r w:rsidRPr="004E3B94">
        <w:t xml:space="preserve"> </w:t>
      </w:r>
      <w:r>
        <w:t xml:space="preserve">do edital </w:t>
      </w:r>
      <w:r w:rsidRPr="004E3B94">
        <w:t>com o</w:t>
      </w:r>
      <w:r>
        <w:t>s</w:t>
      </w:r>
      <w:r w:rsidRPr="004E3B94">
        <w:t xml:space="preserve"> título</w:t>
      </w:r>
      <w:r>
        <w:t>s REGISTRO DE PREÇOS e</w:t>
      </w:r>
      <w:r w:rsidRPr="004E3B94">
        <w:t xml:space="preserve"> DA ATA DE REGISTR</w:t>
      </w:r>
      <w:r>
        <w:t>O DE PREÇOS.</w:t>
      </w:r>
    </w:p>
    <w:p w14:paraId="1A07A010" w14:textId="77777777" w:rsidR="00F3495E" w:rsidRDefault="00F3495E" w:rsidP="00F3495E">
      <w:pPr>
        <w:pStyle w:val="Ttulo"/>
      </w:pPr>
      <w:r>
        <w:t xml:space="preserve">ANEXO </w:t>
      </w:r>
      <w:r w:rsidR="00112A7E" w:rsidRPr="00112A7E">
        <w:rPr>
          <w:color w:val="FF0000"/>
        </w:rPr>
        <w:t>IV</w:t>
      </w:r>
      <w:r>
        <w:t xml:space="preserve"> – MINUTA DE ATA DE REGISTRO DE PREÇOS</w:t>
      </w:r>
    </w:p>
    <w:p w14:paraId="31944128" w14:textId="77777777" w:rsidR="00F3495E" w:rsidRDefault="00F3495E" w:rsidP="00F3495E">
      <w:pPr>
        <w:pStyle w:val="PGE-Normal"/>
        <w:spacing w:before="0" w:after="0"/>
      </w:pPr>
    </w:p>
    <w:p w14:paraId="1F946FFA" w14:textId="77777777" w:rsidR="00F3495E" w:rsidRDefault="00F3495E" w:rsidP="00F3495E">
      <w:pPr>
        <w:pStyle w:val="PGE-Normal"/>
        <w:spacing w:before="0" w:after="0"/>
      </w:pPr>
    </w:p>
    <w:p w14:paraId="1C98987F" w14:textId="77777777" w:rsidR="00F3495E" w:rsidRPr="004D1F53" w:rsidRDefault="00F3495E" w:rsidP="00F3495E">
      <w:pPr>
        <w:pStyle w:val="PGE-Normal"/>
        <w:spacing w:before="0" w:after="0"/>
      </w:pPr>
      <w:r w:rsidRPr="004D1F53">
        <w:t xml:space="preserve">Ata de Registro de Preços nº __/_____ </w:t>
      </w:r>
    </w:p>
    <w:p w14:paraId="251F0F57" w14:textId="77777777" w:rsidR="00F3495E" w:rsidRPr="004D1F53" w:rsidRDefault="003550AA" w:rsidP="00F3495E">
      <w:pPr>
        <w:pStyle w:val="PGE-Normal"/>
        <w:spacing w:before="0" w:after="0"/>
      </w:pPr>
      <w:r>
        <w:t xml:space="preserve">Concorrência </w:t>
      </w:r>
      <w:r w:rsidR="00F3495E" w:rsidRPr="004D1F53">
        <w:t xml:space="preserve">nº __/_____ </w:t>
      </w:r>
    </w:p>
    <w:p w14:paraId="339C2FDC" w14:textId="77777777" w:rsidR="00F3495E" w:rsidRPr="004D1F53" w:rsidRDefault="00F3495E" w:rsidP="00F3495E">
      <w:pPr>
        <w:pStyle w:val="PGE-Normal"/>
        <w:spacing w:before="0" w:after="0"/>
      </w:pPr>
      <w:r w:rsidRPr="004D1F53">
        <w:t xml:space="preserve">Processo nº __/_____ </w:t>
      </w:r>
    </w:p>
    <w:p w14:paraId="09E4C7B1" w14:textId="77777777" w:rsidR="00F3495E" w:rsidRPr="004D1F53" w:rsidRDefault="00F3495E" w:rsidP="00F3495E">
      <w:pPr>
        <w:pStyle w:val="PGE-Normal"/>
        <w:spacing w:before="0" w:after="0"/>
      </w:pPr>
      <w:r w:rsidRPr="004D1F53">
        <w:t xml:space="preserve">ID </w:t>
      </w:r>
      <w:proofErr w:type="spellStart"/>
      <w:r w:rsidRPr="004D1F53">
        <w:t>CidadES</w:t>
      </w:r>
      <w:proofErr w:type="spellEnd"/>
      <w:r w:rsidRPr="004D1F53">
        <w:t xml:space="preserve"> nº _______ </w:t>
      </w:r>
    </w:p>
    <w:p w14:paraId="28CD90B1" w14:textId="77777777" w:rsidR="00F3495E" w:rsidRDefault="00F3495E" w:rsidP="00F3495E">
      <w:pPr>
        <w:pStyle w:val="PGE-Normal"/>
      </w:pPr>
    </w:p>
    <w:p w14:paraId="7134A366" w14:textId="77777777" w:rsidR="00F3495E" w:rsidRPr="004D1F53" w:rsidRDefault="00F3495E" w:rsidP="00F3495E">
      <w:pPr>
        <w:pStyle w:val="PGE-Normal"/>
      </w:pPr>
    </w:p>
    <w:p w14:paraId="0B6D7CBD" w14:textId="77777777" w:rsidR="00F3495E" w:rsidRPr="004D1F53" w:rsidRDefault="00F3495E" w:rsidP="00F3495E">
      <w:pPr>
        <w:pStyle w:val="PGE-Normal"/>
      </w:pPr>
      <w:r w:rsidRPr="004D1F53">
        <w:t xml:space="preserve">O ESTADO DO ESPÍRITO SANTO, por intermédio da </w:t>
      </w:r>
      <w:r w:rsidRPr="004D1F53">
        <w:rPr>
          <w:b/>
          <w:color w:val="FF0000"/>
        </w:rPr>
        <w:t>(nome do órgão)</w:t>
      </w:r>
      <w:r w:rsidRPr="004D1F53">
        <w:t xml:space="preserve">, inscrita no CNPJ sob o nº </w:t>
      </w:r>
      <w:r w:rsidRPr="004D1F53">
        <w:rPr>
          <w:color w:val="FF0000"/>
        </w:rPr>
        <w:t xml:space="preserve">__________ (preencher), </w:t>
      </w:r>
      <w:r w:rsidRPr="004D1F53">
        <w:t xml:space="preserve">com sede na </w:t>
      </w:r>
      <w:r w:rsidRPr="004D1F53">
        <w:rPr>
          <w:color w:val="FF0000"/>
        </w:rPr>
        <w:t>(endereço completo)</w:t>
      </w:r>
      <w:r w:rsidRPr="004D1F53">
        <w:t>, representada legalmente pelo seu (</w:t>
      </w:r>
      <w:r w:rsidRPr="004D1F53">
        <w:rPr>
          <w:color w:val="FF0000"/>
        </w:rPr>
        <w:t xml:space="preserve">cargo e nome), nomeado(a) pelo Decreto/Portaria nº ____, de ___ </w:t>
      </w:r>
      <w:proofErr w:type="spellStart"/>
      <w:r w:rsidRPr="004D1F53">
        <w:rPr>
          <w:color w:val="FF0000"/>
        </w:rPr>
        <w:t>de</w:t>
      </w:r>
      <w:proofErr w:type="spellEnd"/>
      <w:r w:rsidRPr="004D1F53">
        <w:rPr>
          <w:color w:val="FF0000"/>
        </w:rPr>
        <w:t xml:space="preserve"> ________ </w:t>
      </w:r>
      <w:proofErr w:type="spellStart"/>
      <w:r w:rsidRPr="004D1F53">
        <w:rPr>
          <w:color w:val="FF0000"/>
        </w:rPr>
        <w:t>de</w:t>
      </w:r>
      <w:proofErr w:type="spellEnd"/>
      <w:r w:rsidRPr="004D1F53">
        <w:rPr>
          <w:color w:val="FF0000"/>
        </w:rPr>
        <w:t xml:space="preserve"> 20__ (preencher), publicada no DIO de __ </w:t>
      </w:r>
      <w:proofErr w:type="spellStart"/>
      <w:r w:rsidRPr="004D1F53">
        <w:rPr>
          <w:color w:val="FF0000"/>
        </w:rPr>
        <w:t>de</w:t>
      </w:r>
      <w:proofErr w:type="spellEnd"/>
      <w:r w:rsidRPr="004D1F53">
        <w:rPr>
          <w:color w:val="FF0000"/>
        </w:rPr>
        <w:t xml:space="preserve"> _____ </w:t>
      </w:r>
      <w:proofErr w:type="spellStart"/>
      <w:r w:rsidRPr="004D1F53">
        <w:rPr>
          <w:color w:val="FF0000"/>
        </w:rPr>
        <w:t>de</w:t>
      </w:r>
      <w:proofErr w:type="spellEnd"/>
      <w:r w:rsidRPr="004D1F53">
        <w:rPr>
          <w:color w:val="FF0000"/>
        </w:rPr>
        <w:t xml:space="preserve"> 20__ (preencher), portador da Matrícula Funcional nº _______ (preencher)</w:t>
      </w:r>
      <w:r w:rsidRPr="004D1F53">
        <w:t xml:space="preserve">, considerando o julgamento da licitação na modalidade de </w:t>
      </w:r>
      <w:r w:rsidR="00845E8F">
        <w:t>CONCORRÊNCIA</w:t>
      </w:r>
      <w:r w:rsidRPr="004D1F53">
        <w:t xml:space="preserve">, PARA REGISTRO DE PREÇOS, </w:t>
      </w:r>
      <w:r w:rsidRPr="004D1F53">
        <w:rPr>
          <w:color w:val="FF0000"/>
        </w:rPr>
        <w:t xml:space="preserve">sob nº. ............, </w:t>
      </w:r>
      <w:r w:rsidRPr="004D1F53">
        <w:t>RESOLVE registrar os preços das empresas, atendendo as condições previstas no Instrumento Convocatório e as constantes desta Ata de Registro de Preços, e regido pela Lei 14.133/2021, pelos Decretos Estaduais nº 5.354-R/2023 e 5.545-R/2023, e suas alterações e em conformidade com as disposições a seguir:</w:t>
      </w:r>
    </w:p>
    <w:p w14:paraId="02571BBB" w14:textId="77777777" w:rsidR="00F3495E" w:rsidRDefault="00F3495E" w:rsidP="00F3495E">
      <w:pPr>
        <w:pStyle w:val="Ttulo1"/>
        <w:numPr>
          <w:ilvl w:val="0"/>
          <w:numId w:val="6"/>
        </w:numPr>
      </w:pPr>
      <w:r>
        <w:t>DO OBJETO</w:t>
      </w:r>
    </w:p>
    <w:p w14:paraId="62CF89D5" w14:textId="77777777" w:rsidR="00F3495E" w:rsidRDefault="00F3495E" w:rsidP="00F3495E">
      <w:pPr>
        <w:pStyle w:val="N11"/>
      </w:pPr>
      <w:r w:rsidRPr="002D4D41">
        <w:t xml:space="preserve">A presente Ata tem por objeto o registro de preços para a eventual contratação de </w:t>
      </w:r>
      <w:proofErr w:type="gramStart"/>
      <w:r w:rsidRPr="002D4D41">
        <w:t>........ ,</w:t>
      </w:r>
      <w:proofErr w:type="gramEnd"/>
      <w:r w:rsidRPr="002D4D41">
        <w:t xml:space="preserve"> especificado(s) no(s) item(</w:t>
      </w:r>
      <w:proofErr w:type="spellStart"/>
      <w:r w:rsidRPr="002D4D41">
        <w:t>ns</w:t>
      </w:r>
      <w:proofErr w:type="spellEnd"/>
      <w:r w:rsidRPr="002D4D41">
        <w:t>).......... do .......... Termo de Referência, anexo do Edital de Licitação nº __/____, que é parte integrante desta Ata, assim como as propostas cujos preços tenham sido registrados, independentemente de transcrição.</w:t>
      </w:r>
    </w:p>
    <w:p w14:paraId="4EE7935C" w14:textId="77777777" w:rsidR="00F3495E" w:rsidRPr="002D4D41" w:rsidRDefault="00F3495E" w:rsidP="00F3495E">
      <w:pPr>
        <w:pStyle w:val="Ttulo1"/>
      </w:pPr>
      <w:r w:rsidRPr="002D4D41">
        <w:t>DOS PREÇOS, ESPECIFICAÇÕES E QUANTITATIVOS</w:t>
      </w:r>
    </w:p>
    <w:p w14:paraId="250D1F3E" w14:textId="77777777" w:rsidR="00F3495E" w:rsidRDefault="00F3495E" w:rsidP="00F3495E">
      <w:pPr>
        <w:pStyle w:val="N11"/>
      </w:pPr>
      <w:r w:rsidRPr="004B3497">
        <w:t xml:space="preserve">O preço registrado, as especificações do objeto, as quantidades mínimas e máximas de cada item, fornecedor(es) e as demais condições ofertadas na(s) proposta(s) são as que seguem: </w:t>
      </w:r>
    </w:p>
    <w:p w14:paraId="037459CE" w14:textId="77777777" w:rsidR="00F3495E" w:rsidRPr="00BA0A97" w:rsidRDefault="00F3495E" w:rsidP="00F3495E">
      <w:pPr>
        <w:pStyle w:val="PGE-Normal"/>
        <w:spacing w:before="0" w:after="0"/>
        <w:jc w:val="center"/>
        <w:rPr>
          <w:sz w:val="22"/>
        </w:rPr>
      </w:pPr>
    </w:p>
    <w:tbl>
      <w:tblPr>
        <w:tblW w:w="0" w:type="auto"/>
        <w:tblCellMar>
          <w:left w:w="10" w:type="dxa"/>
          <w:right w:w="10" w:type="dxa"/>
        </w:tblCellMar>
        <w:tblLook w:val="04A0" w:firstRow="1" w:lastRow="0" w:firstColumn="1" w:lastColumn="0" w:noHBand="0" w:noVBand="1"/>
      </w:tblPr>
      <w:tblGrid>
        <w:gridCol w:w="742"/>
        <w:gridCol w:w="1254"/>
        <w:gridCol w:w="1325"/>
        <w:gridCol w:w="1334"/>
        <w:gridCol w:w="766"/>
        <w:gridCol w:w="1055"/>
        <w:gridCol w:w="1448"/>
        <w:gridCol w:w="660"/>
        <w:gridCol w:w="764"/>
      </w:tblGrid>
      <w:tr w:rsidR="00F3495E" w:rsidRPr="00BA0A97" w14:paraId="10E633B8" w14:textId="77777777" w:rsidTr="006059E6">
        <w:trPr>
          <w:trHeight w:val="511"/>
        </w:trPr>
        <w:tc>
          <w:tcPr>
            <w:tcW w:w="0" w:type="auto"/>
            <w:tcBorders>
              <w:top w:val="single" w:sz="2" w:space="0" w:color="000000"/>
              <w:left w:val="single" w:sz="2" w:space="0" w:color="000000"/>
              <w:bottom w:val="single" w:sz="2" w:space="0" w:color="000000"/>
              <w:right w:val="single" w:sz="2" w:space="0" w:color="000000"/>
            </w:tcBorders>
            <w:vAlign w:val="center"/>
            <w:hideMark/>
          </w:tcPr>
          <w:p w14:paraId="21A5E3DE" w14:textId="77777777" w:rsidR="00F3495E" w:rsidRPr="00BA0A97" w:rsidRDefault="00F3495E" w:rsidP="006059E6">
            <w:pPr>
              <w:pStyle w:val="PGE-Normal"/>
              <w:spacing w:before="0" w:after="0"/>
              <w:jc w:val="center"/>
              <w:rPr>
                <w:rFonts w:cs="Arial"/>
                <w:sz w:val="20"/>
                <w:szCs w:val="20"/>
              </w:rPr>
            </w:pPr>
            <w:r w:rsidRPr="00BA0A97">
              <w:rPr>
                <w:rFonts w:cs="Arial"/>
                <w:sz w:val="20"/>
                <w:szCs w:val="20"/>
              </w:rPr>
              <w:t>Item do TR</w:t>
            </w:r>
          </w:p>
        </w:tc>
        <w:tc>
          <w:tcPr>
            <w:tcW w:w="0" w:type="auto"/>
            <w:gridSpan w:val="8"/>
            <w:tcBorders>
              <w:top w:val="single" w:sz="2" w:space="0" w:color="000000"/>
              <w:left w:val="single" w:sz="2" w:space="0" w:color="000000"/>
              <w:bottom w:val="single" w:sz="2" w:space="0" w:color="000000"/>
              <w:right w:val="single" w:sz="2" w:space="0" w:color="000000"/>
            </w:tcBorders>
          </w:tcPr>
          <w:p w14:paraId="74237FAE" w14:textId="77777777" w:rsidR="00F3495E" w:rsidRPr="00BA0A97" w:rsidRDefault="00F3495E" w:rsidP="006059E6">
            <w:pPr>
              <w:pStyle w:val="PGE-Normal"/>
              <w:spacing w:before="0" w:after="0"/>
              <w:jc w:val="center"/>
              <w:rPr>
                <w:rFonts w:cs="Arial"/>
                <w:iCs/>
                <w:sz w:val="20"/>
                <w:szCs w:val="20"/>
              </w:rPr>
            </w:pPr>
            <w:r w:rsidRPr="00BA0A97">
              <w:rPr>
                <w:rFonts w:cs="Arial"/>
                <w:sz w:val="20"/>
                <w:szCs w:val="20"/>
              </w:rPr>
              <w:t xml:space="preserve">Fornecedor </w:t>
            </w:r>
            <w:r w:rsidRPr="00BA0A97">
              <w:rPr>
                <w:rFonts w:cs="Arial"/>
                <w:iCs/>
                <w:color w:val="FF0000"/>
                <w:sz w:val="20"/>
                <w:szCs w:val="20"/>
              </w:rPr>
              <w:t>(razão social, CNPJ/MF, endereço, contatos, representante)</w:t>
            </w:r>
          </w:p>
        </w:tc>
      </w:tr>
      <w:tr w:rsidR="00F3495E" w:rsidRPr="00BA0A97" w14:paraId="3270A665" w14:textId="77777777" w:rsidTr="006059E6">
        <w:trPr>
          <w:trHeight w:val="674"/>
        </w:trPr>
        <w:tc>
          <w:tcPr>
            <w:tcW w:w="0" w:type="auto"/>
            <w:tcBorders>
              <w:top w:val="nil"/>
              <w:left w:val="single" w:sz="2" w:space="0" w:color="000000"/>
              <w:bottom w:val="single" w:sz="4" w:space="0" w:color="auto"/>
              <w:right w:val="nil"/>
            </w:tcBorders>
            <w:vAlign w:val="center"/>
            <w:hideMark/>
          </w:tcPr>
          <w:p w14:paraId="6A5AD6E8" w14:textId="77777777" w:rsidR="00F3495E" w:rsidRPr="00BA0A97" w:rsidRDefault="00F3495E" w:rsidP="006059E6">
            <w:pPr>
              <w:pStyle w:val="PGE-Normal"/>
              <w:spacing w:before="0" w:after="0"/>
              <w:jc w:val="center"/>
              <w:rPr>
                <w:rFonts w:cs="Arial"/>
                <w:sz w:val="20"/>
                <w:szCs w:val="20"/>
              </w:rPr>
            </w:pPr>
            <w:r w:rsidRPr="00BA0A97">
              <w:rPr>
                <w:rFonts w:cs="Arial"/>
                <w:sz w:val="20"/>
                <w:szCs w:val="20"/>
              </w:rPr>
              <w:t>X</w:t>
            </w:r>
          </w:p>
        </w:tc>
        <w:tc>
          <w:tcPr>
            <w:tcW w:w="0" w:type="auto"/>
            <w:tcBorders>
              <w:top w:val="nil"/>
              <w:left w:val="single" w:sz="2" w:space="0" w:color="000000"/>
              <w:bottom w:val="single" w:sz="4" w:space="0" w:color="auto"/>
              <w:right w:val="nil"/>
            </w:tcBorders>
            <w:vAlign w:val="center"/>
            <w:hideMark/>
          </w:tcPr>
          <w:p w14:paraId="39F383E8" w14:textId="77777777" w:rsidR="00F3495E" w:rsidRPr="00BA0A97" w:rsidRDefault="00F3495E" w:rsidP="006059E6">
            <w:pPr>
              <w:pStyle w:val="PGE-Normal"/>
              <w:spacing w:before="0" w:after="0"/>
              <w:jc w:val="center"/>
              <w:rPr>
                <w:rFonts w:cs="Arial"/>
                <w:sz w:val="20"/>
                <w:szCs w:val="20"/>
              </w:rPr>
            </w:pPr>
            <w:r w:rsidRPr="00BA0A97">
              <w:rPr>
                <w:rFonts w:cs="Arial"/>
                <w:sz w:val="20"/>
                <w:szCs w:val="20"/>
              </w:rPr>
              <w:t>Especificação</w:t>
            </w:r>
          </w:p>
        </w:tc>
        <w:tc>
          <w:tcPr>
            <w:tcW w:w="0" w:type="auto"/>
            <w:tcBorders>
              <w:top w:val="nil"/>
              <w:left w:val="single" w:sz="2" w:space="0" w:color="000000"/>
              <w:bottom w:val="single" w:sz="4" w:space="0" w:color="auto"/>
              <w:right w:val="nil"/>
            </w:tcBorders>
            <w:vAlign w:val="center"/>
            <w:hideMark/>
          </w:tcPr>
          <w:p w14:paraId="4E183E43" w14:textId="77777777" w:rsidR="00F3495E" w:rsidRPr="00BA0A97" w:rsidRDefault="00F3495E" w:rsidP="006059E6">
            <w:pPr>
              <w:pStyle w:val="PGE-Normal"/>
              <w:spacing w:before="0" w:after="0"/>
              <w:jc w:val="center"/>
              <w:rPr>
                <w:rFonts w:cs="Arial"/>
                <w:sz w:val="20"/>
                <w:szCs w:val="20"/>
              </w:rPr>
            </w:pPr>
            <w:r w:rsidRPr="00BA0A97">
              <w:rPr>
                <w:rFonts w:cs="Arial"/>
                <w:sz w:val="20"/>
                <w:szCs w:val="20"/>
              </w:rPr>
              <w:t>Marca</w:t>
            </w:r>
          </w:p>
          <w:p w14:paraId="13196829" w14:textId="77777777" w:rsidR="00F3495E" w:rsidRPr="00BA0A97" w:rsidRDefault="00F3495E" w:rsidP="006059E6">
            <w:pPr>
              <w:pStyle w:val="PGE-Normal"/>
              <w:spacing w:before="0" w:after="0"/>
              <w:jc w:val="center"/>
              <w:rPr>
                <w:rFonts w:cs="Arial"/>
                <w:sz w:val="20"/>
                <w:szCs w:val="20"/>
              </w:rPr>
            </w:pPr>
            <w:r w:rsidRPr="00BA0A97">
              <w:rPr>
                <w:rFonts w:cs="Arial"/>
                <w:sz w:val="20"/>
                <w:szCs w:val="20"/>
              </w:rPr>
              <w:t>(se exigida no edital)</w:t>
            </w:r>
          </w:p>
        </w:tc>
        <w:tc>
          <w:tcPr>
            <w:tcW w:w="0" w:type="auto"/>
            <w:tcBorders>
              <w:top w:val="nil"/>
              <w:left w:val="single" w:sz="2" w:space="0" w:color="000000"/>
              <w:bottom w:val="single" w:sz="4" w:space="0" w:color="auto"/>
              <w:right w:val="nil"/>
            </w:tcBorders>
            <w:vAlign w:val="center"/>
            <w:hideMark/>
          </w:tcPr>
          <w:p w14:paraId="50BD9BE0" w14:textId="77777777" w:rsidR="00F3495E" w:rsidRPr="00BA0A97" w:rsidRDefault="00F3495E" w:rsidP="006059E6">
            <w:pPr>
              <w:pStyle w:val="PGE-Normal"/>
              <w:spacing w:before="0" w:after="0"/>
              <w:jc w:val="center"/>
              <w:rPr>
                <w:rFonts w:cs="Arial"/>
                <w:sz w:val="20"/>
                <w:szCs w:val="20"/>
              </w:rPr>
            </w:pPr>
            <w:r w:rsidRPr="00BA0A97">
              <w:rPr>
                <w:rFonts w:cs="Arial"/>
                <w:sz w:val="20"/>
                <w:szCs w:val="20"/>
              </w:rPr>
              <w:t>Modelo</w:t>
            </w:r>
          </w:p>
          <w:p w14:paraId="1511B5F2" w14:textId="77777777" w:rsidR="00F3495E" w:rsidRPr="00BA0A97" w:rsidRDefault="00F3495E" w:rsidP="006059E6">
            <w:pPr>
              <w:pStyle w:val="PGE-Normal"/>
              <w:spacing w:before="0" w:after="0"/>
              <w:jc w:val="center"/>
              <w:rPr>
                <w:rFonts w:cs="Arial"/>
                <w:sz w:val="20"/>
                <w:szCs w:val="20"/>
              </w:rPr>
            </w:pPr>
            <w:r w:rsidRPr="00BA0A97">
              <w:rPr>
                <w:rFonts w:cs="Arial"/>
                <w:sz w:val="20"/>
                <w:szCs w:val="20"/>
              </w:rPr>
              <w:t>(se exigido no edital)</w:t>
            </w:r>
          </w:p>
        </w:tc>
        <w:tc>
          <w:tcPr>
            <w:tcW w:w="0" w:type="auto"/>
            <w:tcBorders>
              <w:top w:val="nil"/>
              <w:left w:val="single" w:sz="2" w:space="0" w:color="000000"/>
              <w:bottom w:val="single" w:sz="4" w:space="0" w:color="auto"/>
              <w:right w:val="nil"/>
            </w:tcBorders>
            <w:vAlign w:val="center"/>
            <w:hideMark/>
          </w:tcPr>
          <w:p w14:paraId="637DC906" w14:textId="77777777" w:rsidR="00F3495E" w:rsidRPr="00BA0A97" w:rsidRDefault="00F3495E" w:rsidP="006059E6">
            <w:pPr>
              <w:pStyle w:val="PGE-Normal"/>
              <w:spacing w:before="0" w:after="0"/>
              <w:jc w:val="center"/>
              <w:rPr>
                <w:rFonts w:cs="Arial"/>
                <w:sz w:val="20"/>
                <w:szCs w:val="20"/>
              </w:rPr>
            </w:pPr>
            <w:r w:rsidRPr="00BA0A97">
              <w:rPr>
                <w:rFonts w:cs="Arial"/>
                <w:sz w:val="20"/>
                <w:szCs w:val="20"/>
              </w:rPr>
              <w:t>Unidade</w:t>
            </w:r>
          </w:p>
        </w:tc>
        <w:tc>
          <w:tcPr>
            <w:tcW w:w="0" w:type="auto"/>
            <w:tcBorders>
              <w:top w:val="nil"/>
              <w:left w:val="single" w:sz="2" w:space="0" w:color="000000"/>
              <w:bottom w:val="single" w:sz="4" w:space="0" w:color="auto"/>
              <w:right w:val="nil"/>
            </w:tcBorders>
            <w:vAlign w:val="center"/>
            <w:hideMark/>
          </w:tcPr>
          <w:p w14:paraId="6B95C94A" w14:textId="77777777" w:rsidR="00F3495E" w:rsidRPr="00BA0A97" w:rsidRDefault="00F3495E" w:rsidP="006059E6">
            <w:pPr>
              <w:pStyle w:val="PGE-Normal"/>
              <w:spacing w:before="0" w:after="0"/>
              <w:jc w:val="center"/>
              <w:rPr>
                <w:rFonts w:cs="Arial"/>
                <w:sz w:val="20"/>
                <w:szCs w:val="20"/>
              </w:rPr>
            </w:pPr>
            <w:r w:rsidRPr="00BA0A97">
              <w:rPr>
                <w:rFonts w:cs="Arial"/>
                <w:sz w:val="20"/>
                <w:szCs w:val="20"/>
              </w:rPr>
              <w:t>Quantidade</w:t>
            </w:r>
          </w:p>
          <w:p w14:paraId="6C57FB1D" w14:textId="77777777" w:rsidR="00F3495E" w:rsidRPr="00BA0A97" w:rsidRDefault="00F3495E" w:rsidP="006059E6">
            <w:pPr>
              <w:pStyle w:val="PGE-Normal"/>
              <w:spacing w:before="0" w:after="0"/>
              <w:jc w:val="center"/>
              <w:rPr>
                <w:rFonts w:cs="Arial"/>
                <w:sz w:val="20"/>
                <w:szCs w:val="20"/>
              </w:rPr>
            </w:pPr>
            <w:r w:rsidRPr="00BA0A97">
              <w:rPr>
                <w:rFonts w:cs="Arial"/>
                <w:sz w:val="20"/>
                <w:szCs w:val="20"/>
              </w:rPr>
              <w:t>Máxima</w:t>
            </w:r>
          </w:p>
        </w:tc>
        <w:tc>
          <w:tcPr>
            <w:tcW w:w="0" w:type="auto"/>
            <w:tcBorders>
              <w:top w:val="nil"/>
              <w:left w:val="single" w:sz="2" w:space="0" w:color="000000"/>
              <w:bottom w:val="single" w:sz="4" w:space="0" w:color="auto"/>
              <w:right w:val="single" w:sz="2" w:space="0" w:color="000000"/>
            </w:tcBorders>
            <w:vAlign w:val="center"/>
            <w:hideMark/>
          </w:tcPr>
          <w:p w14:paraId="064982A5" w14:textId="77777777" w:rsidR="00F3495E" w:rsidRPr="00BA0A97" w:rsidRDefault="00F3495E" w:rsidP="006059E6">
            <w:pPr>
              <w:pStyle w:val="PGE-Normal"/>
              <w:spacing w:before="0" w:after="0"/>
              <w:jc w:val="center"/>
              <w:rPr>
                <w:rFonts w:cs="Arial"/>
                <w:sz w:val="20"/>
                <w:szCs w:val="20"/>
              </w:rPr>
            </w:pPr>
            <w:r w:rsidRPr="00BA0A97">
              <w:rPr>
                <w:rFonts w:cs="Arial"/>
                <w:sz w:val="20"/>
                <w:szCs w:val="20"/>
              </w:rPr>
              <w:t>Quantidade Mínima</w:t>
            </w:r>
          </w:p>
        </w:tc>
        <w:tc>
          <w:tcPr>
            <w:tcW w:w="0" w:type="auto"/>
            <w:tcBorders>
              <w:top w:val="nil"/>
              <w:left w:val="single" w:sz="2" w:space="0" w:color="000000"/>
              <w:bottom w:val="single" w:sz="4" w:space="0" w:color="auto"/>
              <w:right w:val="nil"/>
            </w:tcBorders>
            <w:vAlign w:val="center"/>
            <w:hideMark/>
          </w:tcPr>
          <w:p w14:paraId="4D25B833" w14:textId="77777777" w:rsidR="00F3495E" w:rsidRPr="00BA0A97" w:rsidRDefault="00F3495E" w:rsidP="006059E6">
            <w:pPr>
              <w:pStyle w:val="PGE-Normal"/>
              <w:spacing w:before="0" w:after="0"/>
              <w:jc w:val="center"/>
              <w:rPr>
                <w:rFonts w:cs="Arial"/>
                <w:sz w:val="20"/>
                <w:szCs w:val="20"/>
              </w:rPr>
            </w:pPr>
            <w:r w:rsidRPr="00BA0A97">
              <w:rPr>
                <w:rFonts w:cs="Arial"/>
                <w:sz w:val="20"/>
                <w:szCs w:val="20"/>
              </w:rPr>
              <w:t>Valor Un</w:t>
            </w:r>
          </w:p>
        </w:tc>
        <w:tc>
          <w:tcPr>
            <w:tcW w:w="0" w:type="auto"/>
            <w:tcBorders>
              <w:top w:val="nil"/>
              <w:left w:val="single" w:sz="2" w:space="0" w:color="000000"/>
              <w:bottom w:val="single" w:sz="4" w:space="0" w:color="auto"/>
              <w:right w:val="single" w:sz="2" w:space="0" w:color="000000"/>
            </w:tcBorders>
            <w:vAlign w:val="center"/>
            <w:hideMark/>
          </w:tcPr>
          <w:p w14:paraId="3B186893" w14:textId="77777777" w:rsidR="00F3495E" w:rsidRPr="00BA0A97" w:rsidRDefault="00F3495E" w:rsidP="006059E6">
            <w:pPr>
              <w:pStyle w:val="PGE-Normal"/>
              <w:spacing w:before="0" w:after="0"/>
              <w:jc w:val="center"/>
              <w:rPr>
                <w:rFonts w:cs="Arial"/>
                <w:sz w:val="20"/>
                <w:szCs w:val="20"/>
              </w:rPr>
            </w:pPr>
            <w:r w:rsidRPr="00BA0A97">
              <w:rPr>
                <w:rFonts w:cs="Arial"/>
                <w:sz w:val="20"/>
                <w:szCs w:val="20"/>
              </w:rPr>
              <w:t>Valor Total</w:t>
            </w:r>
          </w:p>
        </w:tc>
      </w:tr>
      <w:tr w:rsidR="00F3495E" w:rsidRPr="00BA0A97" w14:paraId="7AAF5908" w14:textId="77777777" w:rsidTr="006059E6">
        <w:trPr>
          <w:trHeight w:val="174"/>
        </w:trPr>
        <w:tc>
          <w:tcPr>
            <w:tcW w:w="0" w:type="auto"/>
            <w:tcBorders>
              <w:top w:val="single" w:sz="4" w:space="0" w:color="auto"/>
              <w:left w:val="single" w:sz="4" w:space="0" w:color="auto"/>
              <w:bottom w:val="single" w:sz="4" w:space="0" w:color="auto"/>
              <w:right w:val="single" w:sz="4" w:space="0" w:color="auto"/>
            </w:tcBorders>
            <w:vAlign w:val="center"/>
          </w:tcPr>
          <w:p w14:paraId="26AC461D" w14:textId="77777777" w:rsidR="00F3495E" w:rsidRPr="00BA0A97" w:rsidRDefault="00F3495E" w:rsidP="006059E6">
            <w:pPr>
              <w:pStyle w:val="PGE-Normal"/>
              <w:spacing w:before="0" w:after="0"/>
              <w:jc w:val="center"/>
              <w:rPr>
                <w:rFonts w:cs="Arial"/>
                <w:color w:val="FF0000"/>
                <w:sz w:val="20"/>
                <w:szCs w:val="20"/>
              </w:rPr>
            </w:pPr>
            <w:r w:rsidRPr="00BA0A97">
              <w:rPr>
                <w:rFonts w:cs="Arial"/>
                <w:color w:val="FF0000"/>
                <w:sz w:val="20"/>
                <w:szCs w:val="20"/>
              </w:rPr>
              <w:t>1</w:t>
            </w:r>
          </w:p>
        </w:tc>
        <w:tc>
          <w:tcPr>
            <w:tcW w:w="0" w:type="auto"/>
            <w:tcBorders>
              <w:top w:val="single" w:sz="4" w:space="0" w:color="auto"/>
              <w:left w:val="single" w:sz="4" w:space="0" w:color="auto"/>
              <w:bottom w:val="single" w:sz="4" w:space="0" w:color="auto"/>
              <w:right w:val="single" w:sz="4" w:space="0" w:color="auto"/>
            </w:tcBorders>
          </w:tcPr>
          <w:p w14:paraId="3A0A7CB6" w14:textId="77777777" w:rsidR="00F3495E" w:rsidRPr="00BA0A97" w:rsidRDefault="00F3495E" w:rsidP="006059E6">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3F5F121B" w14:textId="77777777" w:rsidR="00F3495E" w:rsidRPr="00BA0A97" w:rsidRDefault="00F3495E" w:rsidP="006059E6">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3D46744B" w14:textId="77777777" w:rsidR="00F3495E" w:rsidRPr="00BA0A97" w:rsidRDefault="00F3495E" w:rsidP="006059E6">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52E83CF5" w14:textId="77777777" w:rsidR="00F3495E" w:rsidRPr="00BA0A97" w:rsidRDefault="00F3495E" w:rsidP="006059E6">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3277696F" w14:textId="77777777" w:rsidR="00F3495E" w:rsidRPr="00BA0A97" w:rsidRDefault="00F3495E" w:rsidP="006059E6">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2A14866A" w14:textId="77777777" w:rsidR="00F3495E" w:rsidRPr="00BA0A97" w:rsidRDefault="00F3495E" w:rsidP="006059E6">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70756819" w14:textId="77777777" w:rsidR="00F3495E" w:rsidRPr="00BA0A97" w:rsidRDefault="00F3495E" w:rsidP="006059E6">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63276DE2" w14:textId="77777777" w:rsidR="00F3495E" w:rsidRPr="00BA0A97" w:rsidRDefault="00F3495E" w:rsidP="006059E6">
            <w:pPr>
              <w:pStyle w:val="PGE-Normal"/>
              <w:spacing w:before="0" w:after="0"/>
              <w:jc w:val="center"/>
              <w:rPr>
                <w:rFonts w:cs="Arial"/>
                <w:sz w:val="20"/>
                <w:szCs w:val="20"/>
              </w:rPr>
            </w:pPr>
          </w:p>
        </w:tc>
      </w:tr>
      <w:tr w:rsidR="00F3495E" w:rsidRPr="00BA0A97" w14:paraId="2C27E926" w14:textId="77777777" w:rsidTr="006059E6">
        <w:trPr>
          <w:trHeight w:val="174"/>
        </w:trPr>
        <w:tc>
          <w:tcPr>
            <w:tcW w:w="0" w:type="auto"/>
            <w:tcBorders>
              <w:top w:val="single" w:sz="4" w:space="0" w:color="auto"/>
              <w:left w:val="single" w:sz="4" w:space="0" w:color="auto"/>
              <w:bottom w:val="single" w:sz="4" w:space="0" w:color="auto"/>
              <w:right w:val="single" w:sz="4" w:space="0" w:color="auto"/>
            </w:tcBorders>
            <w:vAlign w:val="center"/>
          </w:tcPr>
          <w:p w14:paraId="33F77142" w14:textId="77777777" w:rsidR="00F3495E" w:rsidRPr="00BA0A97" w:rsidRDefault="00F3495E" w:rsidP="006059E6">
            <w:pPr>
              <w:pStyle w:val="PGE-Normal"/>
              <w:spacing w:before="0" w:after="0"/>
              <w:jc w:val="center"/>
              <w:rPr>
                <w:rFonts w:cs="Arial"/>
                <w:color w:val="FF0000"/>
                <w:sz w:val="20"/>
                <w:szCs w:val="20"/>
              </w:rPr>
            </w:pPr>
            <w:r w:rsidRPr="00BA0A97">
              <w:rPr>
                <w:rFonts w:cs="Arial"/>
                <w:color w:val="FF0000"/>
                <w:sz w:val="20"/>
                <w:szCs w:val="20"/>
              </w:rPr>
              <w:t>2</w:t>
            </w:r>
          </w:p>
        </w:tc>
        <w:tc>
          <w:tcPr>
            <w:tcW w:w="0" w:type="auto"/>
            <w:tcBorders>
              <w:top w:val="single" w:sz="4" w:space="0" w:color="auto"/>
              <w:left w:val="single" w:sz="4" w:space="0" w:color="auto"/>
              <w:bottom w:val="single" w:sz="4" w:space="0" w:color="auto"/>
              <w:right w:val="single" w:sz="4" w:space="0" w:color="auto"/>
            </w:tcBorders>
          </w:tcPr>
          <w:p w14:paraId="36C0B370" w14:textId="77777777" w:rsidR="00F3495E" w:rsidRPr="00BA0A97" w:rsidRDefault="00F3495E" w:rsidP="006059E6">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19B0ADF3" w14:textId="77777777" w:rsidR="00F3495E" w:rsidRPr="00BA0A97" w:rsidRDefault="00F3495E" w:rsidP="006059E6">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2A0E0A16" w14:textId="77777777" w:rsidR="00F3495E" w:rsidRPr="00BA0A97" w:rsidRDefault="00F3495E" w:rsidP="006059E6">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77A5BA6A" w14:textId="77777777" w:rsidR="00F3495E" w:rsidRPr="00BA0A97" w:rsidRDefault="00F3495E" w:rsidP="006059E6">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2BED7F34" w14:textId="77777777" w:rsidR="00F3495E" w:rsidRPr="00BA0A97" w:rsidRDefault="00F3495E" w:rsidP="006059E6">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5135A9C2" w14:textId="77777777" w:rsidR="00F3495E" w:rsidRPr="00BA0A97" w:rsidRDefault="00F3495E" w:rsidP="006059E6">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12BE5657" w14:textId="77777777" w:rsidR="00F3495E" w:rsidRPr="00BA0A97" w:rsidRDefault="00F3495E" w:rsidP="006059E6">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2B02F96F" w14:textId="77777777" w:rsidR="00F3495E" w:rsidRPr="00BA0A97" w:rsidRDefault="00F3495E" w:rsidP="006059E6">
            <w:pPr>
              <w:pStyle w:val="PGE-Normal"/>
              <w:spacing w:before="0" w:after="0"/>
              <w:jc w:val="center"/>
              <w:rPr>
                <w:rFonts w:cs="Arial"/>
                <w:sz w:val="20"/>
                <w:szCs w:val="20"/>
              </w:rPr>
            </w:pPr>
          </w:p>
        </w:tc>
      </w:tr>
      <w:tr w:rsidR="00F3495E" w:rsidRPr="00BA0A97" w14:paraId="3769DF68" w14:textId="77777777" w:rsidTr="006059E6">
        <w:trPr>
          <w:trHeight w:val="174"/>
        </w:trPr>
        <w:tc>
          <w:tcPr>
            <w:tcW w:w="0" w:type="auto"/>
            <w:tcBorders>
              <w:top w:val="single" w:sz="4" w:space="0" w:color="auto"/>
              <w:left w:val="single" w:sz="4" w:space="0" w:color="auto"/>
              <w:bottom w:val="single" w:sz="4" w:space="0" w:color="auto"/>
              <w:right w:val="single" w:sz="4" w:space="0" w:color="auto"/>
            </w:tcBorders>
            <w:vAlign w:val="center"/>
          </w:tcPr>
          <w:p w14:paraId="122817C5" w14:textId="77777777" w:rsidR="00F3495E" w:rsidRPr="00BA0A97" w:rsidRDefault="00F3495E" w:rsidP="006059E6">
            <w:pPr>
              <w:pStyle w:val="PGE-Normal"/>
              <w:spacing w:before="0" w:after="0"/>
              <w:jc w:val="center"/>
              <w:rPr>
                <w:rFonts w:cs="Arial"/>
                <w:color w:val="FF0000"/>
                <w:sz w:val="20"/>
                <w:szCs w:val="20"/>
              </w:rPr>
            </w:pPr>
            <w:r w:rsidRPr="00BA0A97">
              <w:rPr>
                <w:rFonts w:cs="Arial"/>
                <w:color w:val="FF0000"/>
                <w:sz w:val="20"/>
                <w:szCs w:val="20"/>
              </w:rPr>
              <w:t>n</w:t>
            </w:r>
          </w:p>
        </w:tc>
        <w:tc>
          <w:tcPr>
            <w:tcW w:w="0" w:type="auto"/>
            <w:tcBorders>
              <w:top w:val="single" w:sz="4" w:space="0" w:color="auto"/>
              <w:left w:val="single" w:sz="4" w:space="0" w:color="auto"/>
              <w:bottom w:val="single" w:sz="4" w:space="0" w:color="auto"/>
              <w:right w:val="single" w:sz="4" w:space="0" w:color="auto"/>
            </w:tcBorders>
          </w:tcPr>
          <w:p w14:paraId="2724A68D" w14:textId="77777777" w:rsidR="00F3495E" w:rsidRPr="00BA0A97" w:rsidRDefault="00F3495E" w:rsidP="006059E6">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44163BB9" w14:textId="77777777" w:rsidR="00F3495E" w:rsidRPr="00BA0A97" w:rsidRDefault="00F3495E" w:rsidP="006059E6">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23FE1382" w14:textId="77777777" w:rsidR="00F3495E" w:rsidRPr="00BA0A97" w:rsidRDefault="00F3495E" w:rsidP="006059E6">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653F19E5" w14:textId="77777777" w:rsidR="00F3495E" w:rsidRPr="00BA0A97" w:rsidRDefault="00F3495E" w:rsidP="006059E6">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40D164D2" w14:textId="77777777" w:rsidR="00F3495E" w:rsidRPr="00BA0A97" w:rsidRDefault="00F3495E" w:rsidP="006059E6">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3C15A514" w14:textId="77777777" w:rsidR="00F3495E" w:rsidRPr="00BA0A97" w:rsidRDefault="00F3495E" w:rsidP="006059E6">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256AD379" w14:textId="77777777" w:rsidR="00F3495E" w:rsidRPr="00BA0A97" w:rsidRDefault="00F3495E" w:rsidP="006059E6">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0E3F8F51" w14:textId="77777777" w:rsidR="00F3495E" w:rsidRPr="00BA0A97" w:rsidRDefault="00F3495E" w:rsidP="006059E6">
            <w:pPr>
              <w:pStyle w:val="PGE-Normal"/>
              <w:spacing w:before="0" w:after="0"/>
              <w:jc w:val="center"/>
              <w:rPr>
                <w:rFonts w:cs="Arial"/>
                <w:sz w:val="20"/>
                <w:szCs w:val="20"/>
              </w:rPr>
            </w:pPr>
          </w:p>
        </w:tc>
      </w:tr>
    </w:tbl>
    <w:p w14:paraId="73AC6F78" w14:textId="77777777" w:rsidR="00F3495E" w:rsidRPr="002D4D41" w:rsidRDefault="00F3495E" w:rsidP="00F3495E">
      <w:pPr>
        <w:pStyle w:val="PGE-Normal"/>
      </w:pPr>
    </w:p>
    <w:p w14:paraId="393D54DE" w14:textId="77777777" w:rsidR="00F3495E" w:rsidRPr="004954DD" w:rsidRDefault="00F3495E" w:rsidP="00F3495E">
      <w:pPr>
        <w:pStyle w:val="N11"/>
      </w:pPr>
      <w:r w:rsidRPr="004954DD">
        <w:t>A listagem do cadastro de reserva referente ao presente registro de preços consta como Anexo I a esta Ata.</w:t>
      </w:r>
    </w:p>
    <w:p w14:paraId="00ED8F4F" w14:textId="77777777" w:rsidR="00F3495E" w:rsidRDefault="00F3495E" w:rsidP="00F3495E">
      <w:pPr>
        <w:pStyle w:val="Ttulo1"/>
      </w:pPr>
      <w:r w:rsidRPr="003C296B">
        <w:t xml:space="preserve">ÓRGÃO GERENCIADOR E </w:t>
      </w:r>
      <w:r>
        <w:t xml:space="preserve">ÓRGÃOS </w:t>
      </w:r>
      <w:r w:rsidRPr="003C296B">
        <w:t>PARTICIPANTE</w:t>
      </w:r>
    </w:p>
    <w:p w14:paraId="349F8831" w14:textId="77777777" w:rsidR="00F3495E" w:rsidRPr="004954DD" w:rsidRDefault="00F3495E" w:rsidP="00F3495E">
      <w:pPr>
        <w:pStyle w:val="N11"/>
        <w:rPr>
          <w:color w:val="FF0000"/>
        </w:rPr>
      </w:pPr>
      <w:r>
        <w:t xml:space="preserve">O órgão gerenciador será o </w:t>
      </w:r>
      <w:r w:rsidRPr="004954DD">
        <w:rPr>
          <w:color w:val="FF0000"/>
        </w:rPr>
        <w:t>(nome do órgão).</w:t>
      </w:r>
    </w:p>
    <w:p w14:paraId="67388602" w14:textId="77777777" w:rsidR="00F3495E" w:rsidRPr="004954DD" w:rsidRDefault="00F3495E" w:rsidP="00F3495E">
      <w:pPr>
        <w:pStyle w:val="N11"/>
        <w:rPr>
          <w:color w:val="FF0000"/>
        </w:rPr>
      </w:pPr>
      <w:r w:rsidRPr="004954DD">
        <w:rPr>
          <w:color w:val="FF0000"/>
        </w:rPr>
        <w:t xml:space="preserve">Não há </w:t>
      </w:r>
      <w:r w:rsidRPr="004954DD">
        <w:rPr>
          <w:b/>
          <w:color w:val="FF0000"/>
          <w:u w:val="single"/>
        </w:rPr>
        <w:t>ou</w:t>
      </w:r>
      <w:r w:rsidRPr="004954DD">
        <w:rPr>
          <w:color w:val="FF0000"/>
        </w:rPr>
        <w:t xml:space="preserve"> são órgãos e entidades públicas participantes do registro de preços: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4"/>
        <w:gridCol w:w="2244"/>
        <w:gridCol w:w="2245"/>
        <w:gridCol w:w="2245"/>
      </w:tblGrid>
      <w:tr w:rsidR="00F3495E" w:rsidRPr="004954DD" w14:paraId="0ABDF72B" w14:textId="77777777" w:rsidTr="006059E6">
        <w:tc>
          <w:tcPr>
            <w:tcW w:w="2244" w:type="dxa"/>
            <w:tcBorders>
              <w:top w:val="single" w:sz="4" w:space="0" w:color="auto"/>
              <w:left w:val="single" w:sz="4" w:space="0" w:color="auto"/>
              <w:bottom w:val="single" w:sz="4" w:space="0" w:color="auto"/>
              <w:right w:val="single" w:sz="4" w:space="0" w:color="auto"/>
            </w:tcBorders>
            <w:hideMark/>
          </w:tcPr>
          <w:p w14:paraId="7E79E7A2" w14:textId="77777777" w:rsidR="00F3495E" w:rsidRPr="004954DD" w:rsidRDefault="00F3495E" w:rsidP="006059E6">
            <w:pPr>
              <w:pStyle w:val="PGE-Normal"/>
              <w:spacing w:before="0" w:after="0"/>
              <w:rPr>
                <w:sz w:val="20"/>
                <w:szCs w:val="20"/>
              </w:rPr>
            </w:pPr>
            <w:r w:rsidRPr="004954DD">
              <w:rPr>
                <w:sz w:val="20"/>
                <w:szCs w:val="20"/>
              </w:rPr>
              <w:t xml:space="preserve">Item nº </w:t>
            </w:r>
          </w:p>
        </w:tc>
        <w:tc>
          <w:tcPr>
            <w:tcW w:w="2244" w:type="dxa"/>
            <w:tcBorders>
              <w:top w:val="single" w:sz="4" w:space="0" w:color="auto"/>
              <w:left w:val="single" w:sz="4" w:space="0" w:color="auto"/>
              <w:bottom w:val="single" w:sz="4" w:space="0" w:color="auto"/>
              <w:right w:val="single" w:sz="4" w:space="0" w:color="auto"/>
            </w:tcBorders>
            <w:hideMark/>
          </w:tcPr>
          <w:p w14:paraId="25B81F66" w14:textId="77777777" w:rsidR="00F3495E" w:rsidRPr="004954DD" w:rsidRDefault="00F3495E" w:rsidP="006059E6">
            <w:pPr>
              <w:pStyle w:val="PGE-Normal"/>
              <w:spacing w:before="0" w:after="0"/>
              <w:rPr>
                <w:sz w:val="20"/>
                <w:szCs w:val="20"/>
              </w:rPr>
            </w:pPr>
            <w:r w:rsidRPr="004954DD">
              <w:rPr>
                <w:sz w:val="20"/>
                <w:szCs w:val="20"/>
              </w:rPr>
              <w:t>Órgãos Participantes</w:t>
            </w:r>
          </w:p>
        </w:tc>
        <w:tc>
          <w:tcPr>
            <w:tcW w:w="2245" w:type="dxa"/>
            <w:tcBorders>
              <w:top w:val="single" w:sz="4" w:space="0" w:color="auto"/>
              <w:left w:val="single" w:sz="4" w:space="0" w:color="auto"/>
              <w:bottom w:val="single" w:sz="4" w:space="0" w:color="auto"/>
              <w:right w:val="single" w:sz="4" w:space="0" w:color="auto"/>
            </w:tcBorders>
            <w:hideMark/>
          </w:tcPr>
          <w:p w14:paraId="2399551D" w14:textId="77777777" w:rsidR="00F3495E" w:rsidRPr="004954DD" w:rsidRDefault="00F3495E" w:rsidP="006059E6">
            <w:pPr>
              <w:pStyle w:val="PGE-Normal"/>
              <w:spacing w:before="0" w:after="0"/>
              <w:rPr>
                <w:sz w:val="20"/>
                <w:szCs w:val="20"/>
              </w:rPr>
            </w:pPr>
            <w:r w:rsidRPr="004954DD">
              <w:rPr>
                <w:sz w:val="20"/>
                <w:szCs w:val="20"/>
              </w:rPr>
              <w:t>Unidade</w:t>
            </w:r>
          </w:p>
        </w:tc>
        <w:tc>
          <w:tcPr>
            <w:tcW w:w="2245" w:type="dxa"/>
            <w:tcBorders>
              <w:top w:val="single" w:sz="4" w:space="0" w:color="auto"/>
              <w:left w:val="single" w:sz="4" w:space="0" w:color="auto"/>
              <w:bottom w:val="single" w:sz="4" w:space="0" w:color="auto"/>
              <w:right w:val="single" w:sz="4" w:space="0" w:color="auto"/>
            </w:tcBorders>
            <w:hideMark/>
          </w:tcPr>
          <w:p w14:paraId="4C62F0D5" w14:textId="77777777" w:rsidR="00F3495E" w:rsidRPr="004954DD" w:rsidRDefault="00F3495E" w:rsidP="006059E6">
            <w:pPr>
              <w:pStyle w:val="PGE-Normal"/>
              <w:spacing w:before="0" w:after="0"/>
              <w:rPr>
                <w:sz w:val="20"/>
                <w:szCs w:val="20"/>
              </w:rPr>
            </w:pPr>
            <w:r w:rsidRPr="004954DD">
              <w:rPr>
                <w:sz w:val="20"/>
                <w:szCs w:val="20"/>
              </w:rPr>
              <w:t>Quantidade</w:t>
            </w:r>
          </w:p>
        </w:tc>
      </w:tr>
      <w:tr w:rsidR="00F3495E" w:rsidRPr="004954DD" w14:paraId="0DBFE56B" w14:textId="77777777" w:rsidTr="006059E6">
        <w:tc>
          <w:tcPr>
            <w:tcW w:w="2244" w:type="dxa"/>
            <w:tcBorders>
              <w:top w:val="single" w:sz="4" w:space="0" w:color="auto"/>
              <w:left w:val="single" w:sz="4" w:space="0" w:color="auto"/>
              <w:bottom w:val="single" w:sz="4" w:space="0" w:color="auto"/>
              <w:right w:val="single" w:sz="4" w:space="0" w:color="auto"/>
            </w:tcBorders>
          </w:tcPr>
          <w:p w14:paraId="34BFF3A7" w14:textId="77777777" w:rsidR="00F3495E" w:rsidRPr="004954DD" w:rsidRDefault="00F3495E" w:rsidP="006059E6">
            <w:pPr>
              <w:pStyle w:val="PGE-Normal"/>
              <w:spacing w:before="0" w:after="0"/>
              <w:rPr>
                <w:i/>
                <w:iCs/>
                <w:sz w:val="20"/>
                <w:szCs w:val="20"/>
              </w:rPr>
            </w:pPr>
          </w:p>
        </w:tc>
        <w:tc>
          <w:tcPr>
            <w:tcW w:w="2244" w:type="dxa"/>
            <w:tcBorders>
              <w:top w:val="single" w:sz="4" w:space="0" w:color="auto"/>
              <w:left w:val="single" w:sz="4" w:space="0" w:color="auto"/>
              <w:bottom w:val="single" w:sz="4" w:space="0" w:color="auto"/>
              <w:right w:val="single" w:sz="4" w:space="0" w:color="auto"/>
            </w:tcBorders>
          </w:tcPr>
          <w:p w14:paraId="42F32F00" w14:textId="77777777" w:rsidR="00F3495E" w:rsidRPr="004954DD" w:rsidRDefault="00F3495E" w:rsidP="006059E6">
            <w:pPr>
              <w:pStyle w:val="PGE-Normal"/>
              <w:spacing w:before="0" w:after="0"/>
              <w:rPr>
                <w:i/>
                <w:iCs/>
                <w:sz w:val="20"/>
                <w:szCs w:val="20"/>
              </w:rPr>
            </w:pPr>
          </w:p>
        </w:tc>
        <w:tc>
          <w:tcPr>
            <w:tcW w:w="2245" w:type="dxa"/>
            <w:tcBorders>
              <w:top w:val="single" w:sz="4" w:space="0" w:color="auto"/>
              <w:left w:val="single" w:sz="4" w:space="0" w:color="auto"/>
              <w:bottom w:val="single" w:sz="4" w:space="0" w:color="auto"/>
              <w:right w:val="single" w:sz="4" w:space="0" w:color="auto"/>
            </w:tcBorders>
          </w:tcPr>
          <w:p w14:paraId="065EEAF8" w14:textId="77777777" w:rsidR="00F3495E" w:rsidRPr="004954DD" w:rsidRDefault="00F3495E" w:rsidP="006059E6">
            <w:pPr>
              <w:pStyle w:val="PGE-Normal"/>
              <w:spacing w:before="0" w:after="0"/>
              <w:rPr>
                <w:i/>
                <w:iCs/>
                <w:sz w:val="20"/>
                <w:szCs w:val="20"/>
              </w:rPr>
            </w:pPr>
          </w:p>
        </w:tc>
        <w:tc>
          <w:tcPr>
            <w:tcW w:w="2245" w:type="dxa"/>
            <w:tcBorders>
              <w:top w:val="single" w:sz="4" w:space="0" w:color="auto"/>
              <w:left w:val="single" w:sz="4" w:space="0" w:color="auto"/>
              <w:bottom w:val="single" w:sz="4" w:space="0" w:color="auto"/>
              <w:right w:val="single" w:sz="4" w:space="0" w:color="auto"/>
            </w:tcBorders>
          </w:tcPr>
          <w:p w14:paraId="0268E904" w14:textId="77777777" w:rsidR="00F3495E" w:rsidRPr="004954DD" w:rsidRDefault="00F3495E" w:rsidP="006059E6">
            <w:pPr>
              <w:pStyle w:val="PGE-Normal"/>
              <w:spacing w:before="0" w:after="0"/>
              <w:rPr>
                <w:i/>
                <w:iCs/>
                <w:sz w:val="20"/>
                <w:szCs w:val="20"/>
              </w:rPr>
            </w:pPr>
          </w:p>
        </w:tc>
      </w:tr>
      <w:tr w:rsidR="00F3495E" w:rsidRPr="004954DD" w14:paraId="254C3F4B" w14:textId="77777777" w:rsidTr="006059E6">
        <w:tc>
          <w:tcPr>
            <w:tcW w:w="2244" w:type="dxa"/>
            <w:tcBorders>
              <w:top w:val="single" w:sz="4" w:space="0" w:color="auto"/>
              <w:left w:val="single" w:sz="4" w:space="0" w:color="auto"/>
              <w:bottom w:val="single" w:sz="4" w:space="0" w:color="auto"/>
              <w:right w:val="single" w:sz="4" w:space="0" w:color="auto"/>
            </w:tcBorders>
          </w:tcPr>
          <w:p w14:paraId="15D0FEBC" w14:textId="77777777" w:rsidR="00F3495E" w:rsidRPr="004954DD" w:rsidRDefault="00F3495E" w:rsidP="006059E6">
            <w:pPr>
              <w:pStyle w:val="PGE-Normal"/>
              <w:spacing w:before="0" w:after="0"/>
              <w:rPr>
                <w:i/>
                <w:iCs/>
                <w:sz w:val="20"/>
                <w:szCs w:val="20"/>
              </w:rPr>
            </w:pPr>
          </w:p>
        </w:tc>
        <w:tc>
          <w:tcPr>
            <w:tcW w:w="2244" w:type="dxa"/>
            <w:tcBorders>
              <w:top w:val="single" w:sz="4" w:space="0" w:color="auto"/>
              <w:left w:val="single" w:sz="4" w:space="0" w:color="auto"/>
              <w:bottom w:val="single" w:sz="4" w:space="0" w:color="auto"/>
              <w:right w:val="single" w:sz="4" w:space="0" w:color="auto"/>
            </w:tcBorders>
          </w:tcPr>
          <w:p w14:paraId="0DC93A02" w14:textId="77777777" w:rsidR="00F3495E" w:rsidRPr="004954DD" w:rsidRDefault="00F3495E" w:rsidP="006059E6">
            <w:pPr>
              <w:pStyle w:val="PGE-Normal"/>
              <w:spacing w:before="0" w:after="0"/>
              <w:rPr>
                <w:i/>
                <w:iCs/>
                <w:sz w:val="20"/>
                <w:szCs w:val="20"/>
              </w:rPr>
            </w:pPr>
          </w:p>
        </w:tc>
        <w:tc>
          <w:tcPr>
            <w:tcW w:w="2245" w:type="dxa"/>
            <w:tcBorders>
              <w:top w:val="single" w:sz="4" w:space="0" w:color="auto"/>
              <w:left w:val="single" w:sz="4" w:space="0" w:color="auto"/>
              <w:bottom w:val="single" w:sz="4" w:space="0" w:color="auto"/>
              <w:right w:val="single" w:sz="4" w:space="0" w:color="auto"/>
            </w:tcBorders>
          </w:tcPr>
          <w:p w14:paraId="7BC30BAE" w14:textId="77777777" w:rsidR="00F3495E" w:rsidRPr="004954DD" w:rsidRDefault="00F3495E" w:rsidP="006059E6">
            <w:pPr>
              <w:pStyle w:val="PGE-Normal"/>
              <w:spacing w:before="0" w:after="0"/>
              <w:rPr>
                <w:i/>
                <w:iCs/>
                <w:sz w:val="20"/>
                <w:szCs w:val="20"/>
              </w:rPr>
            </w:pPr>
          </w:p>
        </w:tc>
        <w:tc>
          <w:tcPr>
            <w:tcW w:w="2245" w:type="dxa"/>
            <w:tcBorders>
              <w:top w:val="single" w:sz="4" w:space="0" w:color="auto"/>
              <w:left w:val="single" w:sz="4" w:space="0" w:color="auto"/>
              <w:bottom w:val="single" w:sz="4" w:space="0" w:color="auto"/>
              <w:right w:val="single" w:sz="4" w:space="0" w:color="auto"/>
            </w:tcBorders>
          </w:tcPr>
          <w:p w14:paraId="04A411D1" w14:textId="77777777" w:rsidR="00F3495E" w:rsidRPr="004954DD" w:rsidRDefault="00F3495E" w:rsidP="006059E6">
            <w:pPr>
              <w:pStyle w:val="PGE-Normal"/>
              <w:spacing w:before="0" w:after="0"/>
              <w:rPr>
                <w:i/>
                <w:iCs/>
                <w:sz w:val="20"/>
                <w:szCs w:val="20"/>
              </w:rPr>
            </w:pPr>
          </w:p>
        </w:tc>
      </w:tr>
      <w:tr w:rsidR="00F3495E" w:rsidRPr="004954DD" w14:paraId="55E7A028" w14:textId="77777777" w:rsidTr="006059E6">
        <w:tc>
          <w:tcPr>
            <w:tcW w:w="2244" w:type="dxa"/>
            <w:tcBorders>
              <w:top w:val="single" w:sz="4" w:space="0" w:color="auto"/>
              <w:left w:val="single" w:sz="4" w:space="0" w:color="auto"/>
              <w:bottom w:val="single" w:sz="4" w:space="0" w:color="auto"/>
              <w:right w:val="single" w:sz="4" w:space="0" w:color="auto"/>
            </w:tcBorders>
          </w:tcPr>
          <w:p w14:paraId="7924D4D8" w14:textId="77777777" w:rsidR="00F3495E" w:rsidRPr="004954DD" w:rsidRDefault="00F3495E" w:rsidP="006059E6">
            <w:pPr>
              <w:pStyle w:val="PGE-Normal"/>
              <w:spacing w:before="0" w:after="0"/>
              <w:rPr>
                <w:i/>
                <w:iCs/>
                <w:sz w:val="20"/>
                <w:szCs w:val="20"/>
              </w:rPr>
            </w:pPr>
          </w:p>
        </w:tc>
        <w:tc>
          <w:tcPr>
            <w:tcW w:w="2244" w:type="dxa"/>
            <w:tcBorders>
              <w:top w:val="single" w:sz="4" w:space="0" w:color="auto"/>
              <w:left w:val="single" w:sz="4" w:space="0" w:color="auto"/>
              <w:bottom w:val="single" w:sz="4" w:space="0" w:color="auto"/>
              <w:right w:val="single" w:sz="4" w:space="0" w:color="auto"/>
            </w:tcBorders>
          </w:tcPr>
          <w:p w14:paraId="15064FF1" w14:textId="77777777" w:rsidR="00F3495E" w:rsidRPr="004954DD" w:rsidRDefault="00F3495E" w:rsidP="006059E6">
            <w:pPr>
              <w:pStyle w:val="PGE-Normal"/>
              <w:spacing w:before="0" w:after="0"/>
              <w:rPr>
                <w:i/>
                <w:iCs/>
                <w:sz w:val="20"/>
                <w:szCs w:val="20"/>
              </w:rPr>
            </w:pPr>
          </w:p>
        </w:tc>
        <w:tc>
          <w:tcPr>
            <w:tcW w:w="2245" w:type="dxa"/>
            <w:tcBorders>
              <w:top w:val="single" w:sz="4" w:space="0" w:color="auto"/>
              <w:left w:val="single" w:sz="4" w:space="0" w:color="auto"/>
              <w:bottom w:val="single" w:sz="4" w:space="0" w:color="auto"/>
              <w:right w:val="single" w:sz="4" w:space="0" w:color="auto"/>
            </w:tcBorders>
          </w:tcPr>
          <w:p w14:paraId="2E359290" w14:textId="77777777" w:rsidR="00F3495E" w:rsidRPr="004954DD" w:rsidRDefault="00F3495E" w:rsidP="006059E6">
            <w:pPr>
              <w:pStyle w:val="PGE-Normal"/>
              <w:spacing w:before="0" w:after="0"/>
              <w:rPr>
                <w:i/>
                <w:iCs/>
                <w:sz w:val="20"/>
                <w:szCs w:val="20"/>
              </w:rPr>
            </w:pPr>
          </w:p>
        </w:tc>
        <w:tc>
          <w:tcPr>
            <w:tcW w:w="2245" w:type="dxa"/>
            <w:tcBorders>
              <w:top w:val="single" w:sz="4" w:space="0" w:color="auto"/>
              <w:left w:val="single" w:sz="4" w:space="0" w:color="auto"/>
              <w:bottom w:val="single" w:sz="4" w:space="0" w:color="auto"/>
              <w:right w:val="single" w:sz="4" w:space="0" w:color="auto"/>
            </w:tcBorders>
          </w:tcPr>
          <w:p w14:paraId="58447920" w14:textId="77777777" w:rsidR="00F3495E" w:rsidRPr="004954DD" w:rsidRDefault="00F3495E" w:rsidP="006059E6">
            <w:pPr>
              <w:pStyle w:val="PGE-Normal"/>
              <w:spacing w:before="0" w:after="0"/>
              <w:rPr>
                <w:i/>
                <w:iCs/>
                <w:sz w:val="20"/>
                <w:szCs w:val="20"/>
              </w:rPr>
            </w:pPr>
          </w:p>
        </w:tc>
      </w:tr>
    </w:tbl>
    <w:p w14:paraId="31F80F13" w14:textId="77777777" w:rsidR="00F3495E" w:rsidRPr="004954DD" w:rsidRDefault="00F3495E" w:rsidP="00F3495E">
      <w:pPr>
        <w:pStyle w:val="N11"/>
      </w:pPr>
      <w:r>
        <w:t>É vedado efetuar acréscimos nos quantitativos fixados na Ata de Registro de Preços.</w:t>
      </w:r>
    </w:p>
    <w:p w14:paraId="14671F00" w14:textId="77777777" w:rsidR="00F3495E" w:rsidRDefault="00F3495E" w:rsidP="00F3495E">
      <w:pPr>
        <w:pStyle w:val="Ttulo1"/>
      </w:pPr>
      <w:r w:rsidRPr="004954DD">
        <w:t xml:space="preserve">DA ADESÃO À ATA DE REGISTRO DE PREÇOS </w:t>
      </w:r>
    </w:p>
    <w:p w14:paraId="531D0755" w14:textId="77777777" w:rsidR="00F3495E" w:rsidRDefault="00F3495E" w:rsidP="00F3495E">
      <w:pPr>
        <w:pStyle w:val="N11"/>
        <w:rPr>
          <w:color w:val="FF0000"/>
        </w:rPr>
      </w:pPr>
      <w:r w:rsidRPr="004954DD">
        <w:rPr>
          <w:color w:val="FF0000"/>
        </w:rPr>
        <w:t>Não será admitida a adesão à ata de registro de preços, conforme justificativa apresentada nos estudos técnicos preliminares.</w:t>
      </w:r>
    </w:p>
    <w:p w14:paraId="1BAF3AE5" w14:textId="77777777" w:rsidR="00F3495E" w:rsidRPr="00011CEB" w:rsidRDefault="00F3495E" w:rsidP="00F3495E">
      <w:pPr>
        <w:pStyle w:val="PGE-Normal"/>
        <w:jc w:val="center"/>
        <w:rPr>
          <w:b/>
          <w:color w:val="FF0000"/>
          <w:u w:val="single"/>
        </w:rPr>
      </w:pPr>
      <w:r w:rsidRPr="00011CEB">
        <w:rPr>
          <w:b/>
          <w:color w:val="FF0000"/>
          <w:u w:val="single"/>
        </w:rPr>
        <w:t>OU</w:t>
      </w:r>
    </w:p>
    <w:p w14:paraId="2C733610" w14:textId="77777777" w:rsidR="00F3495E" w:rsidRPr="00011CEB" w:rsidRDefault="00F3495E" w:rsidP="00F3495E">
      <w:pPr>
        <w:pStyle w:val="N11"/>
        <w:rPr>
          <w:color w:val="FF0000"/>
        </w:rPr>
      </w:pPr>
      <w:r w:rsidRPr="00011CEB">
        <w:rPr>
          <w:color w:val="FF0000"/>
        </w:rPr>
        <w:t>Durante a vigência da ata, os órgãos e as entidades da Administração Pública estadual, distrital e municipal que não participaram do procedimento de IRP poderão aderir à ata de registro de preços na condição de não participantes, mediante requerimento de adesão enviado, eletronicamente, ao órgão ou entidade gerenciadora com os seguintes elementos mínimos:</w:t>
      </w:r>
    </w:p>
    <w:p w14:paraId="5AEDD99B" w14:textId="77777777" w:rsidR="00F3495E" w:rsidRPr="00011CEB" w:rsidRDefault="00F3495E" w:rsidP="00F3495E">
      <w:pPr>
        <w:pStyle w:val="N111"/>
        <w:rPr>
          <w:color w:val="FF0000"/>
        </w:rPr>
      </w:pPr>
      <w:r w:rsidRPr="00011CEB">
        <w:rPr>
          <w:color w:val="FF0000"/>
        </w:rPr>
        <w:t xml:space="preserve">identificação da ARP de interesse; </w:t>
      </w:r>
    </w:p>
    <w:p w14:paraId="71C1E852" w14:textId="77777777" w:rsidR="00F3495E" w:rsidRPr="00011CEB" w:rsidRDefault="00F3495E" w:rsidP="00F3495E">
      <w:pPr>
        <w:pStyle w:val="N111"/>
        <w:rPr>
          <w:color w:val="FF0000"/>
        </w:rPr>
      </w:pPr>
      <w:r w:rsidRPr="00011CEB">
        <w:rPr>
          <w:color w:val="FF0000"/>
        </w:rPr>
        <w:t xml:space="preserve">indicação dos itens e respectivas quantidades; </w:t>
      </w:r>
    </w:p>
    <w:p w14:paraId="36FA89E6" w14:textId="77777777" w:rsidR="00F3495E" w:rsidRPr="00011CEB" w:rsidRDefault="00F3495E" w:rsidP="00F3495E">
      <w:pPr>
        <w:pStyle w:val="N111"/>
        <w:rPr>
          <w:color w:val="FF0000"/>
        </w:rPr>
      </w:pPr>
      <w:r w:rsidRPr="00011CEB">
        <w:rPr>
          <w:color w:val="FF0000"/>
        </w:rPr>
        <w:t xml:space="preserve">endereços de entrega ou de prestação dos serviços; </w:t>
      </w:r>
    </w:p>
    <w:p w14:paraId="44891CFD" w14:textId="77777777" w:rsidR="00F3495E" w:rsidRPr="00011CEB" w:rsidRDefault="00F3495E" w:rsidP="00F3495E">
      <w:pPr>
        <w:pStyle w:val="N111"/>
        <w:rPr>
          <w:color w:val="FF0000"/>
        </w:rPr>
      </w:pPr>
      <w:r w:rsidRPr="00011CEB">
        <w:rPr>
          <w:color w:val="FF0000"/>
        </w:rPr>
        <w:t xml:space="preserve">dados de contato do requerente; </w:t>
      </w:r>
    </w:p>
    <w:p w14:paraId="5B29E6FB" w14:textId="77777777" w:rsidR="00F3495E" w:rsidRPr="00011CEB" w:rsidRDefault="00F3495E" w:rsidP="00F3495E">
      <w:pPr>
        <w:pStyle w:val="N111"/>
        <w:rPr>
          <w:color w:val="FF0000"/>
        </w:rPr>
      </w:pPr>
      <w:r w:rsidRPr="00011CEB">
        <w:rPr>
          <w:color w:val="FF0000"/>
        </w:rPr>
        <w:t xml:space="preserve">assinatura e identificação do subscritor; e </w:t>
      </w:r>
    </w:p>
    <w:p w14:paraId="718F198D" w14:textId="77777777" w:rsidR="00F3495E" w:rsidRPr="00011CEB" w:rsidRDefault="00F3495E" w:rsidP="00F3495E">
      <w:pPr>
        <w:pStyle w:val="N111"/>
        <w:rPr>
          <w:color w:val="FF0000"/>
        </w:rPr>
      </w:pPr>
      <w:r w:rsidRPr="00011CEB">
        <w:rPr>
          <w:color w:val="FF0000"/>
        </w:rPr>
        <w:lastRenderedPageBreak/>
        <w:t>outras informações eventualmente requeridas pelo órgão ou entidade gerenciadora.</w:t>
      </w:r>
    </w:p>
    <w:p w14:paraId="19D4256B" w14:textId="77777777" w:rsidR="00F3495E" w:rsidRPr="00011CEB" w:rsidRDefault="00F3495E" w:rsidP="00F3495E">
      <w:pPr>
        <w:pStyle w:val="N11"/>
        <w:rPr>
          <w:color w:val="FF0000"/>
        </w:rPr>
      </w:pPr>
      <w:r w:rsidRPr="00011CEB">
        <w:rPr>
          <w:color w:val="FF0000"/>
        </w:rPr>
        <w:t>A autorização do órgão ou entidade gerenciadora apenas será realizada após a aceitação da adesão pelo fornecedor.</w:t>
      </w:r>
    </w:p>
    <w:p w14:paraId="7AAC42A0" w14:textId="77777777" w:rsidR="00F3495E" w:rsidRPr="00011CEB" w:rsidRDefault="00F3495E" w:rsidP="00F3495E">
      <w:pPr>
        <w:pStyle w:val="N11"/>
        <w:rPr>
          <w:color w:val="FF0000"/>
        </w:rPr>
      </w:pPr>
      <w:r w:rsidRPr="00011CEB">
        <w:rPr>
          <w:color w:val="FF0000"/>
        </w:rPr>
        <w:t>O órgão ou entidade gerenciadora poderá rejeitar adesões caso elas possam acarretar prejuízo à execução de seus próprios contratos ou à sua capacidade de gerenciamento.</w:t>
      </w:r>
    </w:p>
    <w:p w14:paraId="3D84DC47" w14:textId="77777777" w:rsidR="00F3495E" w:rsidRDefault="00F3495E" w:rsidP="00F3495E">
      <w:pPr>
        <w:pStyle w:val="N11"/>
        <w:rPr>
          <w:color w:val="FF0000"/>
        </w:rPr>
      </w:pPr>
      <w:r w:rsidRPr="00011CEB">
        <w:rPr>
          <w:color w:val="FF0000"/>
        </w:rPr>
        <w:t xml:space="preserve"> Após a autorização do órgão ou da entidade gerenciadora, o órgão ou entidade não participante deverá efetivar a aquisição ou a contratação solicitada em até noventa dias, observado o prazo de vigência da ata.</w:t>
      </w:r>
    </w:p>
    <w:p w14:paraId="2D0355DA" w14:textId="77777777" w:rsidR="00F3495E" w:rsidRPr="00E9515A" w:rsidRDefault="00F3495E" w:rsidP="00F3495E">
      <w:pPr>
        <w:pStyle w:val="PGE-Normal"/>
        <w:rPr>
          <w:b/>
          <w:color w:val="FF0000"/>
          <w:u w:val="single"/>
        </w:rPr>
      </w:pPr>
      <w:r w:rsidRPr="00E9515A">
        <w:rPr>
          <w:b/>
          <w:color w:val="FF0000"/>
          <w:u w:val="single"/>
        </w:rPr>
        <w:t>Dos limites para as adesões</w:t>
      </w:r>
    </w:p>
    <w:p w14:paraId="74015FAA" w14:textId="77777777" w:rsidR="00F3495E" w:rsidRPr="00FF5A24" w:rsidRDefault="00F3495E" w:rsidP="00F3495E">
      <w:pPr>
        <w:pStyle w:val="N11"/>
        <w:rPr>
          <w:color w:val="FF0000"/>
        </w:rPr>
      </w:pPr>
      <w:r w:rsidRPr="00FF5A24">
        <w:rPr>
          <w:color w:val="FF0000"/>
        </w:rPr>
        <w:t>As aquisições ou contratações adicionais não poderão exceder, por órgão ou entidade, a cinquenta por cento dos quantitativos dos itens do instrumento convocatório registrados na ata de registro de preços para o gerenciador e para os participantes.</w:t>
      </w:r>
    </w:p>
    <w:p w14:paraId="73BFE3EE" w14:textId="77777777" w:rsidR="00F3495E" w:rsidRPr="00FF5A24" w:rsidRDefault="00F3495E" w:rsidP="00F3495E">
      <w:pPr>
        <w:pStyle w:val="N11"/>
        <w:rPr>
          <w:color w:val="FF0000"/>
        </w:rPr>
      </w:pPr>
      <w:r w:rsidRPr="00FF5A24">
        <w:rPr>
          <w:color w:val="FF0000"/>
        </w:rPr>
        <w:t>O quantitativo decorrente das adesões não poderá exceder, na totalidade, ao dobro do quantitativo de cada item registrado na ata de registro de preços para o gerenciador e os participantes, independentemente do número de órgãos ou entidades não participantes que aderirem à ata de registro de preços.</w:t>
      </w:r>
    </w:p>
    <w:p w14:paraId="178584E3" w14:textId="77777777" w:rsidR="00423D25" w:rsidRPr="001E3568" w:rsidRDefault="00423D25" w:rsidP="00423D25">
      <w:pPr>
        <w:pStyle w:val="Ttulo1"/>
        <w:rPr>
          <w:lang w:eastAsia="pt-BR"/>
        </w:rPr>
      </w:pPr>
      <w:r w:rsidRPr="001E3568">
        <w:rPr>
          <w:lang w:eastAsia="pt-BR"/>
        </w:rPr>
        <w:t>VALIDADE, FORMALIZAÇÃO, ALTERAÇÃO E PRORROGAÇÃO DA ATA E CADASTRO RESERVA</w:t>
      </w:r>
    </w:p>
    <w:p w14:paraId="7847AA10" w14:textId="77777777" w:rsidR="00423D25" w:rsidRDefault="00423D25" w:rsidP="00423D25">
      <w:pPr>
        <w:pStyle w:val="N11"/>
      </w:pPr>
      <w:r w:rsidRPr="00C47BB7">
        <w:t>O prazo de vigência da Ata de Registro de Preços será de 1 (um) ano, contado a partir do primeiro dia útil subsequente à data de divulgação no PNCP, podendo ser prorrogado por igual período, mediante a anuência do fornecedor, desde que comprovado o preço vantajoso.</w:t>
      </w:r>
    </w:p>
    <w:p w14:paraId="70543174" w14:textId="77777777" w:rsidR="00423D25" w:rsidRPr="00C251A9" w:rsidRDefault="00423D25" w:rsidP="00423D25">
      <w:pPr>
        <w:pStyle w:val="N111"/>
        <w:rPr>
          <w:color w:val="FF0000"/>
        </w:rPr>
      </w:pPr>
      <w:r w:rsidRPr="00C251A9">
        <w:rPr>
          <w:color w:val="FF0000"/>
        </w:rPr>
        <w:t xml:space="preserve">Em caso de prorrogação da vigência da ARP, as quantidades inicialmente registradas </w:t>
      </w:r>
      <w:r w:rsidRPr="00C251A9">
        <w:rPr>
          <w:b/>
          <w:bCs/>
          <w:color w:val="FF0000"/>
          <w:u w:val="single"/>
        </w:rPr>
        <w:t>não</w:t>
      </w:r>
      <w:r w:rsidRPr="00C251A9">
        <w:rPr>
          <w:color w:val="FF0000"/>
        </w:rPr>
        <w:t xml:space="preserve"> serão renovadas, permitindo-se apenas o uso do quantitativo não consumido até o momento da prorrogação.</w:t>
      </w:r>
    </w:p>
    <w:p w14:paraId="68FA22E7" w14:textId="77777777" w:rsidR="00423D25" w:rsidRPr="00C251A9" w:rsidRDefault="00423D25" w:rsidP="00423D25">
      <w:pPr>
        <w:pStyle w:val="PGE-Normal"/>
        <w:rPr>
          <w:b/>
          <w:bCs/>
          <w:u w:val="single"/>
        </w:rPr>
      </w:pPr>
      <w:r w:rsidRPr="00C251A9">
        <w:rPr>
          <w:b/>
          <w:bCs/>
          <w:highlight w:val="yellow"/>
          <w:u w:val="single"/>
        </w:rPr>
        <w:t>Ou:</w:t>
      </w:r>
    </w:p>
    <w:p w14:paraId="5F19EA2F" w14:textId="77777777" w:rsidR="00423D25" w:rsidRPr="00C251A9" w:rsidRDefault="00423D25" w:rsidP="00423D25">
      <w:pPr>
        <w:pStyle w:val="N111"/>
        <w:rPr>
          <w:color w:val="00B050"/>
        </w:rPr>
      </w:pPr>
      <w:r w:rsidRPr="00C251A9">
        <w:rPr>
          <w:color w:val="00B050"/>
        </w:rPr>
        <w:t>Em caso de prorrogação da vigência da ARP, as quantidades inicialmente registradas serão renovadas, na sua totalidade, independentemente do quantitativo utilizado no período de vigência, não sendo possível cumular com as quantidades não utilizadas.</w:t>
      </w:r>
    </w:p>
    <w:p w14:paraId="0039E6FE" w14:textId="77777777" w:rsidR="00423D25" w:rsidRPr="00C251A9" w:rsidRDefault="00423D25" w:rsidP="00423D25">
      <w:pPr>
        <w:pStyle w:val="N111"/>
        <w:rPr>
          <w:color w:val="00B050"/>
        </w:rPr>
      </w:pPr>
      <w:r w:rsidRPr="00C251A9">
        <w:rPr>
          <w:color w:val="00B050"/>
        </w:rPr>
        <w:t>Admite-se a prorrogação antecipada da ARP quando houver o esgotamento do quantitativo de, ao menos, um de seus itens, hipótese em que a prorrogação de um item implicará a prorrogação dos demais na mesma data, independentemente do quantitativo remanescente para cada item.</w:t>
      </w:r>
    </w:p>
    <w:p w14:paraId="485F508D" w14:textId="77777777" w:rsidR="00423D25" w:rsidRPr="00C251A9" w:rsidRDefault="00423D25" w:rsidP="00423D25">
      <w:pPr>
        <w:pStyle w:val="N111"/>
        <w:rPr>
          <w:color w:val="00B050"/>
        </w:rPr>
      </w:pPr>
      <w:r w:rsidRPr="00C251A9">
        <w:rPr>
          <w:color w:val="00B050"/>
        </w:rPr>
        <w:t>Na hipótese da prorrogação antecipada de que trata o item anterior, o novo prazo de vigência da ARP será de 1 (um) ano.</w:t>
      </w:r>
    </w:p>
    <w:p w14:paraId="0BA2067F" w14:textId="77777777" w:rsidR="00423D25" w:rsidRPr="00C251A9" w:rsidRDefault="00423D25" w:rsidP="00423D25">
      <w:pPr>
        <w:pStyle w:val="PGE-NotaExplicativa"/>
        <w:rPr>
          <w:b/>
          <w:bCs/>
        </w:rPr>
      </w:pPr>
      <w:r w:rsidRPr="00C251A9">
        <w:rPr>
          <w:b/>
          <w:bCs/>
        </w:rPr>
        <w:lastRenderedPageBreak/>
        <w:t>Nota Explicativa:</w:t>
      </w:r>
    </w:p>
    <w:p w14:paraId="61DFECC2" w14:textId="77777777" w:rsidR="00423D25" w:rsidRDefault="00423D25" w:rsidP="00423D25">
      <w:pPr>
        <w:pStyle w:val="PGE-NotaExplicativa"/>
      </w:pPr>
      <w:r>
        <w:t>Na forma do art. 32 do Decreto 5.354-R/2023, com a redação dada pelo Decreto 6.218-R/2025, é possível a prorrogação da ARP com renovação dos quantitativos registrados, desde que essa possibilidade tenha sido expressamente prevista no edital e considerada na fase preparatória da contratação.</w:t>
      </w:r>
    </w:p>
    <w:p w14:paraId="668AB846" w14:textId="77777777" w:rsidR="00423D25" w:rsidRDefault="00423D25" w:rsidP="00423D25">
      <w:pPr>
        <w:pStyle w:val="PGE-NotaExplicativa"/>
      </w:pPr>
      <w:r>
        <w:t xml:space="preserve">A renovação de quantitativos não se aplica aos registros de preços de serviços/fornecimentos de natureza continuada, hipótese em que se permite apenas a utilização do saldo remanescente. Importa destacar que não se deve confundir o fornecimento dos itens registrados na Ata com o fornecimento/serviço contínuo registrado em Ata (por exemplo, no fornecimento de alimentação de forma contínua, por contrato prorrogável até 10 anos, decorrendo este contrato de ARP, apenas não se admitindo a renovação dos quantitativos da Ata). </w:t>
      </w:r>
    </w:p>
    <w:p w14:paraId="72CC418C" w14:textId="77777777" w:rsidR="00423D25" w:rsidRDefault="00423D25" w:rsidP="00423D25">
      <w:pPr>
        <w:pStyle w:val="PGE-NotaExplicativa"/>
      </w:pPr>
      <w:r>
        <w:t>Nessa hipótese – serviços e fornecimentos contínuos – e em qualquer situação em que a Administração decida pela não renovação de quantitativos, deve-se adotar a redação que afasta a renovação dos quantitativos quando da prorrogação da Ata.</w:t>
      </w:r>
    </w:p>
    <w:p w14:paraId="20FB9C2F" w14:textId="77777777" w:rsidR="00423D25" w:rsidRDefault="00423D25" w:rsidP="00423D25">
      <w:pPr>
        <w:pStyle w:val="N11"/>
      </w:pPr>
      <w:r>
        <w:rPr>
          <w:lang w:eastAsia="pt-BR"/>
        </w:rPr>
        <w:t xml:space="preserve">A contratação com os fornecedores registrados será formalizada pelo órgão ou pela entidade interessada, no prazo de validade da Ata, por intermédio de instrumento próprio, </w:t>
      </w:r>
      <w:r w:rsidRPr="00775971">
        <w:rPr>
          <w:lang w:eastAsia="pt-BR"/>
        </w:rPr>
        <w:t>conforme previsto no Edital.</w:t>
      </w:r>
    </w:p>
    <w:p w14:paraId="6FA38885" w14:textId="77777777" w:rsidR="00423D25" w:rsidRDefault="00423D25" w:rsidP="00423D25">
      <w:pPr>
        <w:pStyle w:val="N11"/>
      </w:pPr>
      <w:r>
        <w:rPr>
          <w:lang w:eastAsia="pt-BR"/>
        </w:rPr>
        <w:t>Na formalização do contrato ou do instrumento substituto deverá haver a indicação da disponibilidade dos créditos orçamentários respectivos.</w:t>
      </w:r>
    </w:p>
    <w:p w14:paraId="6FB94129" w14:textId="77777777" w:rsidR="00423D25" w:rsidRDefault="00423D25" w:rsidP="00423D25">
      <w:pPr>
        <w:pStyle w:val="N11"/>
      </w:pPr>
      <w:r w:rsidRPr="00DA4374">
        <w:rPr>
          <w:lang w:eastAsia="pt-BR"/>
        </w:rPr>
        <w:t>O contrato decorrente da Ata terá sua vigência estabelecida no próprio instrumento contratual.</w:t>
      </w:r>
    </w:p>
    <w:p w14:paraId="3105C2FF" w14:textId="77777777" w:rsidR="00423D25" w:rsidRDefault="00423D25" w:rsidP="00423D25">
      <w:pPr>
        <w:pStyle w:val="N11"/>
      </w:pPr>
      <w:r>
        <w:t>É vedado efetuar acréscimos nos quantitativos fixados na Ata de Registro de Preços.</w:t>
      </w:r>
    </w:p>
    <w:p w14:paraId="45168947" w14:textId="77777777" w:rsidR="00423D25" w:rsidRDefault="00423D25" w:rsidP="00423D25">
      <w:pPr>
        <w:pStyle w:val="N11"/>
      </w:pPr>
      <w:r>
        <w:t>Os contratos decorrentes da Ata de Registro de Preços poderão ser alterados, observado o art. 124 da Lei 14.133/2021.</w:t>
      </w:r>
    </w:p>
    <w:p w14:paraId="6FB1E79B" w14:textId="41191A20" w:rsidR="00F3495E" w:rsidRDefault="00F3495E" w:rsidP="00F3495E">
      <w:pPr>
        <w:pStyle w:val="N11"/>
      </w:pPr>
      <w:r>
        <w:t>Após a homologação da licitação ou da contratação direta, deverão ser observadas as seguintes condições para formalização da ata de registro de preços:</w:t>
      </w:r>
    </w:p>
    <w:p w14:paraId="170F1E9F" w14:textId="77777777" w:rsidR="00F3495E" w:rsidRDefault="00F3495E" w:rsidP="00F3495E">
      <w:pPr>
        <w:pStyle w:val="N111"/>
      </w:pPr>
      <w:r>
        <w:t>Serão registrados na ata os preços e os quantitativos do licitante vencedor;</w:t>
      </w:r>
    </w:p>
    <w:p w14:paraId="3A16703C" w14:textId="77777777" w:rsidR="00F3495E" w:rsidRDefault="00F3495E" w:rsidP="00F3495E">
      <w:pPr>
        <w:pStyle w:val="N111"/>
      </w:pPr>
      <w:r>
        <w:t>Será incluído na ata, na forma de anexo, o registro dos licitantes ou dos fornecedores que:</w:t>
      </w:r>
    </w:p>
    <w:p w14:paraId="09DC89AA" w14:textId="77777777" w:rsidR="00F3495E" w:rsidRDefault="00F3495E" w:rsidP="00F3495E">
      <w:pPr>
        <w:pStyle w:val="N1111"/>
      </w:pPr>
      <w:r>
        <w:t xml:space="preserve">Aceitarem cotar os bens, as obras ou os serviços com preços iguais aos do adjudicatário, observada a classificação da licitação; e </w:t>
      </w:r>
    </w:p>
    <w:p w14:paraId="6C99E664" w14:textId="77777777" w:rsidR="00F3495E" w:rsidRDefault="00F3495E" w:rsidP="00F3495E">
      <w:pPr>
        <w:pStyle w:val="N1111"/>
      </w:pPr>
      <w:r>
        <w:t xml:space="preserve">Mantiverem sua proposta original. </w:t>
      </w:r>
    </w:p>
    <w:p w14:paraId="67288DE6" w14:textId="77777777" w:rsidR="00F3495E" w:rsidRDefault="00F3495E" w:rsidP="00F3495E">
      <w:pPr>
        <w:pStyle w:val="N111"/>
      </w:pPr>
      <w:r>
        <w:t>Será respeitada, nas contratações, a ordem de classificação dos licitantes ou dos fornecedores registrados na ata.</w:t>
      </w:r>
    </w:p>
    <w:p w14:paraId="19D8AF43" w14:textId="3CE2518D" w:rsidR="00F3495E" w:rsidRDefault="00F3495E" w:rsidP="00F3495E">
      <w:pPr>
        <w:pStyle w:val="N11"/>
      </w:pPr>
      <w:r>
        <w:lastRenderedPageBreak/>
        <w:t>O registro a que se refere o item 5.</w:t>
      </w:r>
      <w:r w:rsidR="00423D25">
        <w:t>7</w:t>
      </w:r>
      <w:r>
        <w:t>.2 tem por objetivo a formação de cadastro de reserva para o caso de impossibilidade de atendimento pelo signatário da ata.</w:t>
      </w:r>
    </w:p>
    <w:p w14:paraId="28C856BD" w14:textId="77777777" w:rsidR="00F3495E" w:rsidRDefault="00F3495E" w:rsidP="00F3495E">
      <w:pPr>
        <w:pStyle w:val="N11"/>
      </w:pPr>
      <w:r>
        <w:t>Para fins da ordem de classificação, os licitantes ou fornecedores que aceitarem reduzir suas propostas para o preço do adjudicatário antecederão aqueles que mantiverem sua proposta original.</w:t>
      </w:r>
    </w:p>
    <w:p w14:paraId="28B44962" w14:textId="77777777" w:rsidR="00F3495E" w:rsidRDefault="00F3495E" w:rsidP="00F3495E">
      <w:pPr>
        <w:pStyle w:val="N11"/>
      </w:pPr>
      <w:r>
        <w:t>A habilitação dos licitantes que comporão o cadastro de reserva a que se refere o item 5.4.2.2 somente será efetuada quando houver necessidade de contratação dos licitantes remanescentes, nas seguintes hipóteses:</w:t>
      </w:r>
    </w:p>
    <w:p w14:paraId="276FFB56" w14:textId="77777777" w:rsidR="00F3495E" w:rsidRDefault="00F3495E" w:rsidP="00F3495E">
      <w:pPr>
        <w:pStyle w:val="N111"/>
      </w:pPr>
      <w:r>
        <w:t>Quando o licitante vencedor não assinar a ata de registro de preços, no prazo e nas condições estabelecidos no edital; e</w:t>
      </w:r>
    </w:p>
    <w:p w14:paraId="0E09D7B4" w14:textId="77777777" w:rsidR="00F3495E" w:rsidRDefault="00F3495E" w:rsidP="00F3495E">
      <w:pPr>
        <w:pStyle w:val="N111"/>
      </w:pPr>
      <w:r>
        <w:t>Quando houver o cancelamento do registro do licitante ou do registro de preços nas hipóteses previstas no item 9.</w:t>
      </w:r>
    </w:p>
    <w:p w14:paraId="2AA4D67B" w14:textId="77777777" w:rsidR="00F3495E" w:rsidRDefault="00F3495E" w:rsidP="00F3495E">
      <w:pPr>
        <w:pStyle w:val="N11"/>
      </w:pPr>
      <w:r>
        <w:t>O preço registrado com indicação dos licitantes e fornecedores será divulgado no PNCP e ficará disponibilizado durante a vigência da ata de registro de preços.</w:t>
      </w:r>
    </w:p>
    <w:p w14:paraId="10C4E81B" w14:textId="77777777" w:rsidR="00F3495E" w:rsidRDefault="00F3495E" w:rsidP="00F3495E">
      <w:pPr>
        <w:pStyle w:val="N111"/>
      </w:pPr>
      <w:r>
        <w:t>Na hipótese de inviabilidade técnica de publicação no PNCP, a publicação de que trata o item 5.8 deverá ocorrer no Diário Oficial do Estado.</w:t>
      </w:r>
    </w:p>
    <w:p w14:paraId="6D0908DB" w14:textId="77777777" w:rsidR="00F3495E" w:rsidRDefault="00F3495E" w:rsidP="00F3495E">
      <w:pPr>
        <w:pStyle w:val="N11"/>
      </w:pPr>
      <w:r>
        <w:t>Após a homologação da licitação, o licitante mais bem classificado será convocado para assinar a ata de registro de preços, no prazo e nas condições estabelecidos no edital de licitação sob pena de decair o direito, sem prejuízo das sanções previstas na Lei 14.133/2021.</w:t>
      </w:r>
    </w:p>
    <w:p w14:paraId="0EA5AA7B" w14:textId="77777777" w:rsidR="00F3495E" w:rsidRDefault="00F3495E" w:rsidP="00F3495E">
      <w:pPr>
        <w:pStyle w:val="N111"/>
      </w:pPr>
      <w:r>
        <w:t>O prazo de convocação poderá ser prorrogado 1 (uma) vez, por igual período, mediante solicitação do licitante ou fornecedor convocado, desde que apresentada dentro do prazo, devidamente justificada, e que a justificativa seja aceita pela Administração.</w:t>
      </w:r>
    </w:p>
    <w:p w14:paraId="0489D9F9" w14:textId="77777777" w:rsidR="00F3495E" w:rsidRDefault="00F3495E" w:rsidP="00F3495E">
      <w:pPr>
        <w:pStyle w:val="N11"/>
      </w:pPr>
      <w:r>
        <w:t>A ata de registro de preços será assinada por meio de assinatura digital e disponibilizada no Sistema de Registro de Preços.</w:t>
      </w:r>
    </w:p>
    <w:p w14:paraId="377BDC28" w14:textId="77777777" w:rsidR="00F3495E" w:rsidRDefault="00F3495E" w:rsidP="00F3495E">
      <w:pPr>
        <w:pStyle w:val="N11"/>
      </w:pPr>
      <w:r>
        <w:t>Quando o convocado não assinar a ata de registro de preços no prazo e nas condições estabelecidos no edital ou no aviso de contratação, e observado o disposto no item 5.7, observando o item 5.7 e subitens, fica facultado à Administração convocar os licitantes remanescentes do cadastro de reserva, na ordem de classificação, para fazê-lo em igual prazo e nas condições propostas pelo primeiro classificado.</w:t>
      </w:r>
    </w:p>
    <w:p w14:paraId="25B9B4F0" w14:textId="77777777" w:rsidR="007F075A" w:rsidRDefault="007F075A" w:rsidP="007F075A">
      <w:pPr>
        <w:pStyle w:val="N11"/>
      </w:pPr>
      <w:r>
        <w:t>Na hipótese de nenhum dos licitantes que aceitaram cotar o objeto com preço igual ao do adjudicatário concordar com a contratação nos termos do item anterior, a Administração, observados o valor estimado e sua eventual atualização nos termos do edital, poderá:</w:t>
      </w:r>
    </w:p>
    <w:p w14:paraId="605F1CD3" w14:textId="77777777" w:rsidR="007F075A" w:rsidRDefault="007F075A" w:rsidP="007F075A">
      <w:pPr>
        <w:pStyle w:val="N111"/>
      </w:pPr>
      <w:r>
        <w:t>Convocar para negociação os demais licitantes ou fornecedores remanescentes cujos preços foram registrados sem redução, observada a ordem de classificação, com vistas à obtenção de preço melhor, mesmo que acima do preço do adjudicatário; ou</w:t>
      </w:r>
    </w:p>
    <w:p w14:paraId="3BE1A8FD" w14:textId="77777777" w:rsidR="007F075A" w:rsidRDefault="007F075A" w:rsidP="007F075A">
      <w:pPr>
        <w:pStyle w:val="N111"/>
      </w:pPr>
      <w:r>
        <w:lastRenderedPageBreak/>
        <w:t>Adjudicar e firmar a ata de registro de preços nas condições ofertadas pelos licitantes ou fornecedores remanescentes, atendida a ordem classificatória, quando frustrada a negociação de melhor condição.</w:t>
      </w:r>
    </w:p>
    <w:p w14:paraId="5B1CBFAF" w14:textId="77777777" w:rsidR="00F3495E" w:rsidRPr="002D4D41" w:rsidRDefault="00F3495E" w:rsidP="00F3495E">
      <w:pPr>
        <w:pStyle w:val="N11"/>
      </w:pPr>
      <w: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78F28B3D" w14:textId="77777777" w:rsidR="00F3495E" w:rsidRDefault="00F3495E" w:rsidP="00F3495E">
      <w:pPr>
        <w:pStyle w:val="Ttulo1"/>
      </w:pPr>
      <w:r w:rsidRPr="00E66B25">
        <w:t>ALTERAÇÃO OU ATUALIZAÇÃO DOS PREÇOS REGISTRADOS</w:t>
      </w:r>
    </w:p>
    <w:p w14:paraId="0BD4AE3B" w14:textId="77777777" w:rsidR="00F3495E" w:rsidRDefault="00F3495E" w:rsidP="00F3495E">
      <w:pPr>
        <w:pStyle w:val="N11"/>
      </w:pPr>
      <w:r>
        <w:t>Os preços registrados poderão ser alterados ou atualizados em decorrência de eventual redução dos preços praticados no mercado ou de fato que eleve o custo dos bens, das obras ou dos serviços registrados, nas seguintes situações:</w:t>
      </w:r>
    </w:p>
    <w:p w14:paraId="792CC5B4" w14:textId="77777777" w:rsidR="00F3495E" w:rsidRDefault="00F3495E" w:rsidP="00F3495E">
      <w:pPr>
        <w:pStyle w:val="N111"/>
      </w:pPr>
      <w:r>
        <w:t>Em caso de força maior, caso fortuito ou fato do príncipe ou em decorrência de fatos imprevisíveis ou previsíveis de consequências incalculáveis, que inviabilizem a execução da ata tal como pactuada, nos termos da alínea “d” do inciso II do caput do art. 124 da Lei 14.133/2021;</w:t>
      </w:r>
    </w:p>
    <w:p w14:paraId="45A9740A" w14:textId="77777777" w:rsidR="00F3495E" w:rsidRDefault="00F3495E" w:rsidP="00F3495E">
      <w:pPr>
        <w:pStyle w:val="N111"/>
      </w:pPr>
      <w:r>
        <w:t xml:space="preserve">Em caso de criação, alteração ou extinção de quaisquer tributos ou encargos legais ou a superveniência de disposições legais, com comprovada repercussão sobre os preços registrados; </w:t>
      </w:r>
    </w:p>
    <w:p w14:paraId="10D581F9" w14:textId="77777777" w:rsidR="00F3495E" w:rsidRDefault="00F3495E" w:rsidP="00F3495E">
      <w:pPr>
        <w:pStyle w:val="N111"/>
      </w:pPr>
      <w:r>
        <w:t>Na hipótese de previsão no edital de cláusula de reajustamento ou repactuação sobre os preços registrados, nos termos da Lei 14.133/2021.</w:t>
      </w:r>
    </w:p>
    <w:p w14:paraId="69E7D4DE" w14:textId="77777777" w:rsidR="00F3495E" w:rsidRDefault="00F3495E" w:rsidP="00F3495E">
      <w:pPr>
        <w:pStyle w:val="N111"/>
      </w:pPr>
      <w:r>
        <w:t xml:space="preserve">No caso do reajuste, deverá ser respeitada a contagem da anualidade e o índice previstos no contrato ou instrumento que o substituir;  </w:t>
      </w:r>
    </w:p>
    <w:p w14:paraId="7DDE3750" w14:textId="77777777" w:rsidR="00F3495E" w:rsidRDefault="00F3495E" w:rsidP="00F3495E">
      <w:pPr>
        <w:pStyle w:val="N111"/>
      </w:pPr>
      <w:r>
        <w:t>No caso da repactuação, serão observados os requisitos e critérios definidos no contrato.</w:t>
      </w:r>
    </w:p>
    <w:p w14:paraId="50FD0321" w14:textId="77777777" w:rsidR="00F3495E" w:rsidRPr="00916183" w:rsidRDefault="00F3495E" w:rsidP="00F3495E">
      <w:pPr>
        <w:pStyle w:val="Ttulo1"/>
      </w:pPr>
      <w:r w:rsidRPr="00916183">
        <w:t>NEGOCIAÇÃO DE PREÇOS REGISTRADOS</w:t>
      </w:r>
    </w:p>
    <w:p w14:paraId="156DE7A0" w14:textId="77777777" w:rsidR="00F3495E" w:rsidRPr="00F34D75" w:rsidRDefault="00F3495E" w:rsidP="00F3495E">
      <w:pPr>
        <w:pStyle w:val="N11"/>
      </w:pPr>
      <w:r w:rsidRPr="00F34D75">
        <w:t>Na hipótese de o preço registrado tornar-se superior ao preço praticado no mercado por motivo superveniente, o órgão ou entidade gerenciadora convocará o fornecedor para negociar a redução do preço registrado.</w:t>
      </w:r>
    </w:p>
    <w:p w14:paraId="345BA869" w14:textId="77777777" w:rsidR="00F3495E" w:rsidRDefault="00F3495E" w:rsidP="00F3495E">
      <w:pPr>
        <w:pStyle w:val="N111"/>
      </w:pPr>
      <w:r>
        <w:t>Caso não aceite reduzir seu preço aos valores praticados pelo mercado, o fornecedor será liberado do compromisso assumido quanto ao item registrado, sem aplicação de penalidades administrativas.</w:t>
      </w:r>
    </w:p>
    <w:p w14:paraId="3B58A254" w14:textId="77777777" w:rsidR="007F075A" w:rsidRDefault="007F075A" w:rsidP="007F075A">
      <w:pPr>
        <w:pStyle w:val="N111"/>
      </w:pPr>
      <w:r>
        <w:t xml:space="preserve">Na hipótese prevista no item anterior, o gerenciador convocará os fornecedores do cadastro de reserva, na ordem de classificação, para verificar se aceitam reduzir seus preços aos valores de mercado, exceto aqueles que tiveram seu registro cancelado. </w:t>
      </w:r>
    </w:p>
    <w:p w14:paraId="525856B8" w14:textId="77777777" w:rsidR="00F3495E" w:rsidRDefault="00F3495E" w:rsidP="00F3495E">
      <w:pPr>
        <w:pStyle w:val="N111"/>
      </w:pPr>
      <w:r>
        <w:t>Se não obtiver êxito nas negociações, o órgão ou entidade gerenciadora procederá ao cancelamento da ata de registro de preços, adotando as medidas cabíveis para obtenção de contratação mais vantajosa.</w:t>
      </w:r>
    </w:p>
    <w:p w14:paraId="2203A165" w14:textId="77777777" w:rsidR="00F3495E" w:rsidRDefault="00F3495E" w:rsidP="00F3495E">
      <w:pPr>
        <w:pStyle w:val="N111"/>
      </w:pPr>
      <w:r>
        <w:lastRenderedPageBreak/>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w:t>
      </w:r>
      <w:r w:rsidR="00BD0BCF">
        <w:t>o o disposto no art. 124 da Lei</w:t>
      </w:r>
      <w:r>
        <w:t xml:space="preserve"> 14.133/2021.</w:t>
      </w:r>
    </w:p>
    <w:p w14:paraId="00535D49" w14:textId="77777777" w:rsidR="00F3495E" w:rsidRPr="00AC3582" w:rsidRDefault="00F3495E" w:rsidP="00F3495E">
      <w:pPr>
        <w:pStyle w:val="N11"/>
      </w:pPr>
      <w:r w:rsidRPr="00AC3582">
        <w:t xml:space="preserve">Quando o preço de mercado se tornar superior aos preços registrados, é facultado ao fornecedor requerer a revisão, mediante demonstração de fato superveniente que tenha provocado elevação que impossibilite o cumprimento das obrigações contidas na ata e desde que atendidos os seguintes requisitos: </w:t>
      </w:r>
    </w:p>
    <w:p w14:paraId="192E78D6" w14:textId="77777777" w:rsidR="00F3495E" w:rsidRPr="00C65200" w:rsidRDefault="00F3495E" w:rsidP="00F3495E">
      <w:pPr>
        <w:pStyle w:val="N111"/>
      </w:pPr>
      <w:r w:rsidRPr="00C65200">
        <w:t xml:space="preserve">o requerimento seja formulado antes da formalização do contrato ou aceite da ordem de fornecimento ou execução; </w:t>
      </w:r>
    </w:p>
    <w:p w14:paraId="26DE6FE1" w14:textId="77777777" w:rsidR="00F3495E" w:rsidRPr="00C65200" w:rsidRDefault="00F3495E" w:rsidP="00F3495E">
      <w:pPr>
        <w:pStyle w:val="N111"/>
      </w:pPr>
      <w:r w:rsidRPr="00C65200">
        <w:t xml:space="preserve">a modificação das condições que impactam na formação do preço seja substancial e extraordinária, de forma a caracterizar alteração desproporcional entre os encargos do fornecedor da ARP e os da Administração Pública; </w:t>
      </w:r>
    </w:p>
    <w:p w14:paraId="3E76CD2E" w14:textId="77777777" w:rsidR="00F3495E" w:rsidRPr="00C65200" w:rsidRDefault="00F3495E" w:rsidP="00F3495E">
      <w:pPr>
        <w:pStyle w:val="N111"/>
      </w:pPr>
      <w:r w:rsidRPr="00C65200">
        <w:t xml:space="preserve"> seja efetivamente comprovada a desatualização, por meio de apresentação de planilha de custos e documentação comprobatória correlata que demonstre que os preços registrados se tornaram inviáveis nas condições inicialmente pactuadas; </w:t>
      </w:r>
    </w:p>
    <w:p w14:paraId="6EAA43D6" w14:textId="77777777" w:rsidR="00F3495E" w:rsidRDefault="00F3495E" w:rsidP="00F3495E">
      <w:pPr>
        <w:pStyle w:val="N11"/>
      </w:pPr>
      <w:r>
        <w:t xml:space="preserve">A iniciativa e o encargo da demonstração da necessidade de atualização de preço serão do fornecedor, cabendo ao órgão ou entidade gerenciadora a análise e deliberação a respeito do pedido. </w:t>
      </w:r>
    </w:p>
    <w:p w14:paraId="14F958B0" w14:textId="77777777" w:rsidR="00F3495E" w:rsidRDefault="00F3495E" w:rsidP="00F3495E">
      <w:pPr>
        <w:pStyle w:val="N11"/>
      </w:pPr>
      <w:r>
        <w:t xml:space="preserve">Ao receber o pedido, o órgão ou entidade gerenciadora poderá decidir pela suspensão da ata, até a conclusão da análise. </w:t>
      </w:r>
    </w:p>
    <w:p w14:paraId="3CCC19CD" w14:textId="77777777" w:rsidR="00F3495E" w:rsidRDefault="00F3495E" w:rsidP="00F3495E">
      <w:pPr>
        <w:pStyle w:val="N11"/>
      </w:pPr>
      <w:r>
        <w:t>Comprovada a desatualização decorrente de fato superveniente que prejudique o cumprimento da ata, a Administração poderá:</w:t>
      </w:r>
    </w:p>
    <w:p w14:paraId="7D069A58" w14:textId="77777777" w:rsidR="00F3495E" w:rsidRDefault="00F3495E" w:rsidP="00F3495E">
      <w:pPr>
        <w:pStyle w:val="N111"/>
      </w:pPr>
      <w:r>
        <w:t xml:space="preserve">efetuar a atualização do preço registrado, nos termos requeridos pelo fornecedor, mediante celebração de termo aditivo; e </w:t>
      </w:r>
    </w:p>
    <w:p w14:paraId="015C301D" w14:textId="77777777" w:rsidR="00F3495E" w:rsidRDefault="00F3495E" w:rsidP="00F3495E">
      <w:pPr>
        <w:pStyle w:val="N111"/>
      </w:pPr>
      <w:r>
        <w:t xml:space="preserve">cancelar o preço registrado, liberando o fornecedor do compromisso assumido, sem a aplicação de sanções administrativas. </w:t>
      </w:r>
    </w:p>
    <w:p w14:paraId="48AE6BAD" w14:textId="77777777" w:rsidR="00F3495E" w:rsidRPr="00A173B6" w:rsidRDefault="00F3495E" w:rsidP="00F3495E">
      <w:pPr>
        <w:pStyle w:val="N11"/>
      </w:pPr>
      <w:r w:rsidRPr="00A173B6">
        <w:t xml:space="preserve">Se não houver prova efetiva da desatualização dos preços e da existência de fato superveniente, o pedido será indeferido pela Administração e o fornecedor continuará obrigado a cumprir os compromissos pelo valor registrado, sob pena de cancelamento do registro de preços e de aplicação das penalidades administrativas previstas em lei e na ata. </w:t>
      </w:r>
    </w:p>
    <w:p w14:paraId="6665ACF4" w14:textId="77777777" w:rsidR="00F3495E" w:rsidRPr="00A173B6" w:rsidRDefault="00F3495E" w:rsidP="00F3495E">
      <w:pPr>
        <w:pStyle w:val="N11"/>
      </w:pPr>
      <w:r w:rsidRPr="00A173B6">
        <w:t xml:space="preserve">Na hipótese do cancelamento do registro de preços previsto no item 7.2.2, o órgão ou entidade gerenciadora poderá convocar os demais fornecedores integrantes do cadastro de reserva que aceitaram cotar o objeto em preços iguais aos do vencedor ou que mantiveram sua proposta final. </w:t>
      </w:r>
    </w:p>
    <w:p w14:paraId="65A90187" w14:textId="77777777" w:rsidR="00F3495E" w:rsidRPr="00A173B6" w:rsidRDefault="00F3495E" w:rsidP="00F3495E">
      <w:pPr>
        <w:pStyle w:val="N11"/>
      </w:pPr>
      <w:r w:rsidRPr="00A173B6">
        <w:t xml:space="preserve"> Excepcionalmente, na hipótese do item 7.6, a Administração poderá liberar o fornecedor do compromisso assumido sem a aplicação de sanções quando, constatada a existência de fato superveniente que implique em desatualização dos preços, não for possível quantificar seu impacto no valor originalmente registrado. </w:t>
      </w:r>
    </w:p>
    <w:p w14:paraId="1FAC7FAC" w14:textId="77777777" w:rsidR="00F3495E" w:rsidRDefault="00F3495E" w:rsidP="00F3495E">
      <w:pPr>
        <w:pStyle w:val="N11"/>
      </w:pPr>
      <w:r w:rsidRPr="00C65200">
        <w:lastRenderedPageBreak/>
        <w:t xml:space="preserve"> O reajuste e a repactuação dos preços registrados dependerão de requerimento do fornecedor, observando as normas aplicáveis aos contratos administrativos.</w:t>
      </w:r>
    </w:p>
    <w:p w14:paraId="37AAA4FA" w14:textId="77777777" w:rsidR="00F3495E" w:rsidRPr="00AC3582" w:rsidRDefault="00F3495E" w:rsidP="00F3495E">
      <w:pPr>
        <w:pStyle w:val="N11"/>
      </w:pPr>
      <w:r w:rsidRPr="00AC3582">
        <w:t>O órgão ou entidade gerenciadora comunicará aos órgãos e às entidades que tiverem firmado contratos decorrentes da ata de registro de preços sobre a efetiva alteração do preço registrado, para que avaliem a necessidade de alteração contratual, observado o disposto no art. 124 da Lei 14.133/2021.</w:t>
      </w:r>
    </w:p>
    <w:p w14:paraId="2887ED34" w14:textId="77777777" w:rsidR="00F3495E" w:rsidRDefault="00F3495E" w:rsidP="00F3495E">
      <w:pPr>
        <w:pStyle w:val="Ttulo1"/>
      </w:pPr>
      <w:r w:rsidRPr="00780433">
        <w:t>REMANEJAMENTO DAS QUANTIDADES REGISTRADAS NA ATA DE REGISTRO DE PREÇOS</w:t>
      </w:r>
    </w:p>
    <w:p w14:paraId="01A3AA54" w14:textId="77777777" w:rsidR="00F3495E" w:rsidRDefault="00F3495E" w:rsidP="00F3495E">
      <w:pPr>
        <w:pStyle w:val="N11"/>
      </w:pPr>
      <w:r>
        <w:t>As quantidades previstas para os itens com preços registrados nas atas de registro de preços poderão ser remanejadas entre órgãos ou entidades participantes do lote, incluindo o gerenciador, quando este for participante, e para os quantitativos ainda não contratados.</w:t>
      </w:r>
    </w:p>
    <w:p w14:paraId="7ECA0219" w14:textId="77777777" w:rsidR="00F3495E" w:rsidRDefault="00F3495E" w:rsidP="00F3495E">
      <w:pPr>
        <w:pStyle w:val="N11"/>
      </w:pPr>
      <w:r>
        <w:t>O órgão ou entidade solicitante realizará consulta formal e direta aos demais participante informando o(s) item(</w:t>
      </w:r>
      <w:proofErr w:type="spellStart"/>
      <w:r>
        <w:t>ns</w:t>
      </w:r>
      <w:proofErr w:type="spellEnd"/>
      <w:r>
        <w:t xml:space="preserve">) e o(s) quantitativo(s) que deseja. </w:t>
      </w:r>
    </w:p>
    <w:p w14:paraId="26BF7205" w14:textId="77777777" w:rsidR="00F3495E" w:rsidRDefault="00F3495E" w:rsidP="00F3495E">
      <w:pPr>
        <w:pStyle w:val="N11"/>
      </w:pPr>
      <w:r>
        <w:t xml:space="preserve">O órgão ou entidade cedente verificará a possibilidade de remanejamento e, se constatada a possibilidade, somente poderá autorizar o remanejamento mediante declaração de sua autoridade competente atestando a disponibilidade de saldo não contratado e a ciência quanto à redução do seu quantitativo solicitado. </w:t>
      </w:r>
    </w:p>
    <w:p w14:paraId="1985EF47" w14:textId="77777777" w:rsidR="00F3495E" w:rsidRDefault="00F3495E" w:rsidP="00F3495E">
      <w:pPr>
        <w:pStyle w:val="N11"/>
      </w:pPr>
      <w:r>
        <w:t>O órgão ou entidade solicitante deverá submeter o pedido ao órgão ou entidade gerenciadora juntamente com a justificativa para o acréscimo e a autorização de remanejamento do órgão ou entidade cedente.</w:t>
      </w:r>
    </w:p>
    <w:p w14:paraId="423938E1" w14:textId="77777777" w:rsidR="00F3495E" w:rsidRDefault="00F3495E" w:rsidP="00F3495E">
      <w:pPr>
        <w:pStyle w:val="N11"/>
      </w:pPr>
      <w:r>
        <w:t xml:space="preserve">Recebido o pedido, o órgão ou entidade gerenciadora verificará a conformidade da solicitação e procederá à formalização de termo aditivo. </w:t>
      </w:r>
    </w:p>
    <w:p w14:paraId="2847F185" w14:textId="77777777" w:rsidR="00F3495E" w:rsidRPr="00342DDE" w:rsidRDefault="00F3495E" w:rsidP="00F3495E">
      <w:pPr>
        <w:pStyle w:val="N11"/>
      </w:pPr>
      <w:r>
        <w:t>Em nenhuma hipótese o fornecedor beneficiário da ARP poderá negar ou condicionar o fornecimento ao órgão ou entidade participante que teve sua solicitação atendida em função do processo de remanejamento.</w:t>
      </w:r>
    </w:p>
    <w:p w14:paraId="6B0956BA" w14:textId="77777777" w:rsidR="00F3495E" w:rsidRDefault="00F3495E" w:rsidP="00F3495E">
      <w:pPr>
        <w:pStyle w:val="Ttulo1"/>
      </w:pPr>
      <w:r w:rsidRPr="00342DDE">
        <w:t>CANCELAMENTO DO REGISTRO DO LICITANTE VENCEDOR E DOS PREÇOS REGISTRADOS</w:t>
      </w:r>
    </w:p>
    <w:p w14:paraId="60510E7C" w14:textId="77777777" w:rsidR="00F3495E" w:rsidRPr="00342DDE" w:rsidRDefault="00F3495E" w:rsidP="00F3495E">
      <w:pPr>
        <w:pStyle w:val="N11"/>
      </w:pPr>
      <w:r w:rsidRPr="00342DDE">
        <w:t xml:space="preserve">O fornecedor terá o registro do seu preço cancelado quando: </w:t>
      </w:r>
    </w:p>
    <w:p w14:paraId="20A5A110" w14:textId="77777777" w:rsidR="00F3495E" w:rsidRDefault="00F3495E" w:rsidP="00F3495E">
      <w:pPr>
        <w:pStyle w:val="N111"/>
      </w:pPr>
      <w:r>
        <w:t xml:space="preserve">descumprir as condições da ARP; </w:t>
      </w:r>
    </w:p>
    <w:p w14:paraId="0D209983" w14:textId="77777777" w:rsidR="00F3495E" w:rsidRDefault="00F3495E" w:rsidP="00F3495E">
      <w:pPr>
        <w:pStyle w:val="N111"/>
      </w:pPr>
      <w:r>
        <w:t xml:space="preserve">não formalizar o contrato ou retirar a ordem de fornecimento no prazo estabelecido pela ARP, sem justificativa aceitável; </w:t>
      </w:r>
    </w:p>
    <w:p w14:paraId="36AE00FF" w14:textId="77777777" w:rsidR="00F3495E" w:rsidRDefault="00F3495E" w:rsidP="00F3495E">
      <w:pPr>
        <w:pStyle w:val="N111"/>
      </w:pPr>
      <w:r>
        <w:t>não aceitar reduzir o seu preço registrado, na hipótese de este se tornar superior àqueles praticados no mercado; ou</w:t>
      </w:r>
    </w:p>
    <w:p w14:paraId="4C68F846" w14:textId="77777777" w:rsidR="00F3495E" w:rsidRDefault="00F3495E" w:rsidP="00F3495E">
      <w:pPr>
        <w:pStyle w:val="N111"/>
      </w:pPr>
      <w:r>
        <w:t xml:space="preserve">sofrer sanção prevista no inciso III ou IV do caput do art. 156 da Lei 14.133, de 2021, observada a abrangência definida nos §§ 4º e 5º do referido dispositivo. </w:t>
      </w:r>
    </w:p>
    <w:p w14:paraId="720973C3" w14:textId="77777777" w:rsidR="00F3495E" w:rsidRDefault="00F3495E" w:rsidP="00F3495E">
      <w:pPr>
        <w:pStyle w:val="N11"/>
      </w:pPr>
      <w:r>
        <w:lastRenderedPageBreak/>
        <w:t xml:space="preserve">Na hipótese do item 9.1.4, caso a sanção aplicada não ultrapasse o prazo de vigência da ARP, poderá o órgão ou entidade gerenciadora, mediante decisão fundamentada, decidir pela manutenção do registro de preços, sendo vedadas contratações derivadas da ata enquanto perdurarem os efeitos da sanção. </w:t>
      </w:r>
    </w:p>
    <w:p w14:paraId="6FAAF3FA" w14:textId="77777777" w:rsidR="00F3495E" w:rsidRDefault="00F3495E" w:rsidP="00F3495E">
      <w:pPr>
        <w:pStyle w:val="N11"/>
      </w:pPr>
      <w:r>
        <w:t>O cancelamento do registro será formalizado por decisão fundamentada da autoridade máxima do órgão ou entidade gerenciadora, assegurado o contraditório e a ampla defesa nas hipóteses previstas nos itens 9.1.1, 9.1.2 e 9.1.4.</w:t>
      </w:r>
    </w:p>
    <w:p w14:paraId="0C5EACA5" w14:textId="77777777" w:rsidR="00F3495E" w:rsidRDefault="00F3495E" w:rsidP="00F3495E">
      <w:pPr>
        <w:pStyle w:val="N11"/>
      </w:pPr>
      <w:r>
        <w:t xml:space="preserve">Além das demais hipóteses previstas neste regulamento, o cancelamento do registro de preços poderá ocorrer, justificadamente: </w:t>
      </w:r>
    </w:p>
    <w:p w14:paraId="2711DBEF" w14:textId="77777777" w:rsidR="00F3495E" w:rsidRDefault="00F3495E" w:rsidP="00F3495E">
      <w:pPr>
        <w:pStyle w:val="N111"/>
      </w:pPr>
      <w:r>
        <w:t xml:space="preserve">por razões de interesse público; ou </w:t>
      </w:r>
    </w:p>
    <w:p w14:paraId="732F16D2" w14:textId="77777777" w:rsidR="00F3495E" w:rsidRDefault="00F3495E" w:rsidP="00F3495E">
      <w:pPr>
        <w:pStyle w:val="N111"/>
      </w:pPr>
      <w:r>
        <w:t xml:space="preserve">a pedido do fornecedor, decorrente de caso fortuito ou força maior. </w:t>
      </w:r>
    </w:p>
    <w:p w14:paraId="708B5C90" w14:textId="77777777" w:rsidR="00F3495E" w:rsidRDefault="00F3495E" w:rsidP="00F3495E">
      <w:pPr>
        <w:pStyle w:val="Ttulo1"/>
      </w:pPr>
      <w:r w:rsidRPr="00D02421">
        <w:t>DAS PENALIDADES</w:t>
      </w:r>
    </w:p>
    <w:p w14:paraId="2D6AFE45" w14:textId="77777777" w:rsidR="007F075A" w:rsidRPr="00D02421" w:rsidRDefault="007F075A" w:rsidP="007F075A">
      <w:pPr>
        <w:pStyle w:val="N11"/>
      </w:pPr>
      <w:r w:rsidRPr="00D02421">
        <w:t>O descumprimento da Ata de Registro de Preços ensejará aplicação das pena</w:t>
      </w:r>
      <w:r>
        <w:t>lidades estabelecidas no edital e no contrato.</w:t>
      </w:r>
    </w:p>
    <w:p w14:paraId="7CA95D94" w14:textId="77777777" w:rsidR="007F075A" w:rsidRPr="0020089F" w:rsidRDefault="007F075A" w:rsidP="007F075A">
      <w:pPr>
        <w:pStyle w:val="N111"/>
      </w:pPr>
      <w:r w:rsidRPr="0020089F">
        <w:t xml:space="preserve">As sanções também se aplicam aos integrantes do cadastro de reserva no registro de preços que, convocados, não honrarem o compromisso assumido injustificadamente após terem assinado a ata. </w:t>
      </w:r>
    </w:p>
    <w:p w14:paraId="0877DFAB" w14:textId="77777777" w:rsidR="007F075A" w:rsidRDefault="007F075A" w:rsidP="007F075A">
      <w:pPr>
        <w:pStyle w:val="N11"/>
      </w:pPr>
      <w:r>
        <w:t>É da competência do gerenciador a aplicação das penalidades decorrentes do descumprimento do pactuado nesta ata de registro de preço, exceto nas hipóteses em que o descumprimento disser respeito à execução dos contratos celebrados por órgão ou entidade participante ou aderente, caso no qual caberá ao respectivo órgão participante ou aderente a aplicação da penalidade.</w:t>
      </w:r>
    </w:p>
    <w:p w14:paraId="79CC61FC" w14:textId="77777777" w:rsidR="007F075A" w:rsidRDefault="007F075A" w:rsidP="007F075A">
      <w:pPr>
        <w:pStyle w:val="N11"/>
      </w:pPr>
      <w:r>
        <w:t>O órgão ou entidade participante ou aderente deverá comunicar ao órgão gerenciador qualquer das ocorrências previstas neste item, dada a necessidade de instauração de procedimento para cancelamento do registro do fornecedor.</w:t>
      </w:r>
    </w:p>
    <w:p w14:paraId="30D7E999" w14:textId="77777777" w:rsidR="00F3495E" w:rsidRDefault="00F3495E" w:rsidP="00F3495E">
      <w:pPr>
        <w:pStyle w:val="Ttulo1"/>
      </w:pPr>
      <w:r w:rsidRPr="0020089F">
        <w:t>CONDIÇÕES GERAIS</w:t>
      </w:r>
    </w:p>
    <w:p w14:paraId="66295F88" w14:textId="77777777" w:rsidR="00F3495E" w:rsidRPr="0020089F" w:rsidRDefault="00F3495E" w:rsidP="00F3495E">
      <w:pPr>
        <w:pStyle w:val="N11"/>
      </w:pPr>
      <w:r w:rsidRPr="0020089F">
        <w:t>As condições gerais de execução do objeto, tais como os prazos para entrega e recebimento, as obrigações da Administração e do fornecedor registrado, penalidades e demais condições do ajuste, encontram-se definidos no Termo de Referência, Anexo I do Edital.</w:t>
      </w:r>
    </w:p>
    <w:p w14:paraId="5C42D326" w14:textId="77777777" w:rsidR="00F3495E" w:rsidRPr="0020089F" w:rsidRDefault="00F3495E" w:rsidP="00F3495E">
      <w:pPr>
        <w:pStyle w:val="N11"/>
      </w:pPr>
      <w:r w:rsidRPr="0020089F">
        <w:t>No caso de adjudicação por preço global de grupo de itens, só será admitida a contratação de parte de itens do grupo se houver prévia pesquisa de mercado e demonstração de sua vantagem para o órgão ou a entidade</w:t>
      </w:r>
      <w:r>
        <w:t>.</w:t>
      </w:r>
    </w:p>
    <w:p w14:paraId="0AAB447B" w14:textId="77777777" w:rsidR="00F3495E" w:rsidRDefault="00F3495E" w:rsidP="00F3495E">
      <w:pPr>
        <w:pStyle w:val="Ttulo1"/>
      </w:pPr>
      <w:r w:rsidRPr="0020089F">
        <w:t>DO FORO</w:t>
      </w:r>
    </w:p>
    <w:p w14:paraId="676ED6D5" w14:textId="77777777" w:rsidR="00F3495E" w:rsidRDefault="00F3495E" w:rsidP="00F3495E">
      <w:pPr>
        <w:pStyle w:val="N11"/>
      </w:pPr>
      <w:r>
        <w:t xml:space="preserve">Fica eleito o foro de Vitória, Comarca da Capital do Estado do Espírito Santo, para dirimir qualquer dúvida ou contestação oriunda direta ou indiretamente deste </w:t>
      </w:r>
      <w:r>
        <w:lastRenderedPageBreak/>
        <w:t>instrumento, renunciando-se expressamente a qualquer outro, por mais privilegiado que seja.</w:t>
      </w:r>
    </w:p>
    <w:p w14:paraId="22349368" w14:textId="77777777" w:rsidR="00F3495E" w:rsidRDefault="00F3495E" w:rsidP="00F3495E">
      <w:pPr>
        <w:pStyle w:val="N11"/>
      </w:pPr>
      <w:r>
        <w:t>Antes de qualquer providência jurisdicional visando solucionar dúvida quanto à interpretação do presente instrumento, as partes deverão buscar solução administrativa, com a participação da Procuradoria Geral do Estado, por intermédio de um ou mais meios de solução consensual de conflitos previstos na Lei Complementar Estadual n° 1.011/2022.</w:t>
      </w:r>
    </w:p>
    <w:p w14:paraId="5607B115" w14:textId="77777777" w:rsidR="00F3495E" w:rsidRPr="00DD6394" w:rsidRDefault="00F3495E" w:rsidP="00F3495E">
      <w:pPr>
        <w:pStyle w:val="PGE-Normal"/>
      </w:pPr>
      <w:r>
        <w:t xml:space="preserve">Para firmeza e validade do pactuado, a presente Ata foi lavrada em vias de igual teor, </w:t>
      </w:r>
      <w:r w:rsidRPr="0020089F">
        <w:t>que, depois de lida e achada em ordem, vai assinada pelas partes e disponibilizada aos de</w:t>
      </w:r>
      <w:r w:rsidRPr="00DD6394">
        <w:t xml:space="preserve">mais órgãos participantes (se houver). </w:t>
      </w:r>
    </w:p>
    <w:p w14:paraId="0021443B" w14:textId="77777777" w:rsidR="00F3495E" w:rsidRPr="00DD6394" w:rsidRDefault="00F3495E" w:rsidP="00F3495E">
      <w:pPr>
        <w:pStyle w:val="PGE-Normal"/>
        <w:spacing w:before="0" w:after="0"/>
        <w:jc w:val="center"/>
      </w:pPr>
      <w:r w:rsidRPr="00DD6394">
        <w:t xml:space="preserve">Local, __ de __________ </w:t>
      </w:r>
      <w:proofErr w:type="spellStart"/>
      <w:r w:rsidRPr="00DD6394">
        <w:t>de</w:t>
      </w:r>
      <w:proofErr w:type="spellEnd"/>
      <w:r w:rsidRPr="00DD6394">
        <w:t xml:space="preserve"> ______ (preencher).</w:t>
      </w:r>
    </w:p>
    <w:p w14:paraId="1743377F" w14:textId="77777777" w:rsidR="00F3495E" w:rsidRPr="00DD6394" w:rsidRDefault="00F3495E" w:rsidP="00F3495E">
      <w:pPr>
        <w:pStyle w:val="PGE-Normal"/>
        <w:spacing w:before="0" w:after="0"/>
      </w:pPr>
    </w:p>
    <w:p w14:paraId="08B4AF20" w14:textId="77777777" w:rsidR="00F3495E" w:rsidRPr="00DD6394" w:rsidRDefault="00F3495E" w:rsidP="00F3495E">
      <w:pPr>
        <w:pStyle w:val="PGE-Normal"/>
        <w:spacing w:before="0" w:after="0"/>
      </w:pPr>
    </w:p>
    <w:p w14:paraId="16AF1203" w14:textId="77777777" w:rsidR="00F3495E" w:rsidRPr="00DD6394" w:rsidRDefault="00F3495E" w:rsidP="00F3495E">
      <w:pPr>
        <w:pStyle w:val="PGE-Normal"/>
        <w:spacing w:before="0" w:after="0"/>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F3495E" w:rsidRPr="00DD6394" w14:paraId="6AEA0BE3" w14:textId="77777777" w:rsidTr="006059E6">
        <w:tc>
          <w:tcPr>
            <w:tcW w:w="4672" w:type="dxa"/>
          </w:tcPr>
          <w:p w14:paraId="5552A947" w14:textId="77777777" w:rsidR="00F3495E" w:rsidRPr="00DD6394" w:rsidRDefault="00F3495E" w:rsidP="006059E6">
            <w:pPr>
              <w:pStyle w:val="PGE-Normal"/>
              <w:spacing w:before="0" w:after="0"/>
            </w:pPr>
            <w:r w:rsidRPr="00DD6394">
              <w:t>_________________________________</w:t>
            </w:r>
          </w:p>
          <w:p w14:paraId="5F34F0EC" w14:textId="77777777" w:rsidR="00F3495E" w:rsidRPr="00DD6394" w:rsidRDefault="00F3495E" w:rsidP="006059E6">
            <w:pPr>
              <w:pStyle w:val="PGE-Normal"/>
              <w:spacing w:before="0" w:after="0"/>
            </w:pPr>
            <w:r w:rsidRPr="00DD6394">
              <w:t>Nome do Órgão Gerenciador</w:t>
            </w:r>
          </w:p>
          <w:p w14:paraId="0D0B81E0" w14:textId="77777777" w:rsidR="00F3495E" w:rsidRPr="00DD6394" w:rsidRDefault="00F3495E" w:rsidP="006059E6">
            <w:pPr>
              <w:pStyle w:val="PGE-Normal"/>
              <w:spacing w:before="0" w:after="0"/>
            </w:pPr>
            <w:r w:rsidRPr="00DD6394">
              <w:t>Representante (nome completo)</w:t>
            </w:r>
          </w:p>
          <w:p w14:paraId="0D8236AF" w14:textId="77777777" w:rsidR="00F3495E" w:rsidRPr="00DD6394" w:rsidRDefault="00F3495E" w:rsidP="006059E6">
            <w:pPr>
              <w:pStyle w:val="PGE-Normal"/>
              <w:spacing w:before="0" w:after="0"/>
            </w:pPr>
            <w:r w:rsidRPr="00DD6394">
              <w:t>Documento de Identificação</w:t>
            </w:r>
          </w:p>
        </w:tc>
        <w:tc>
          <w:tcPr>
            <w:tcW w:w="4672" w:type="dxa"/>
          </w:tcPr>
          <w:p w14:paraId="577895EA" w14:textId="77777777" w:rsidR="00F3495E" w:rsidRPr="00DD6394" w:rsidRDefault="00F3495E" w:rsidP="006059E6">
            <w:pPr>
              <w:pStyle w:val="PGE-Normal"/>
              <w:spacing w:before="0" w:after="0"/>
            </w:pPr>
            <w:r w:rsidRPr="00DD6394">
              <w:t>_________________________________</w:t>
            </w:r>
          </w:p>
          <w:p w14:paraId="481C10A4" w14:textId="77777777" w:rsidR="00F3495E" w:rsidRPr="00DD6394" w:rsidRDefault="00F3495E" w:rsidP="006059E6">
            <w:pPr>
              <w:pStyle w:val="PGE-Normal"/>
              <w:spacing w:before="0" w:after="0"/>
            </w:pPr>
            <w:r w:rsidRPr="00DD6394">
              <w:t>Nome da Contratada</w:t>
            </w:r>
          </w:p>
          <w:p w14:paraId="77B74D39" w14:textId="77777777" w:rsidR="00F3495E" w:rsidRPr="00DD6394" w:rsidRDefault="00F3495E" w:rsidP="006059E6">
            <w:pPr>
              <w:pStyle w:val="PGE-Normal"/>
              <w:spacing w:before="0" w:after="0"/>
            </w:pPr>
            <w:r w:rsidRPr="00DD6394">
              <w:t>Representante (nome completo)</w:t>
            </w:r>
          </w:p>
          <w:p w14:paraId="4E1A8841" w14:textId="77777777" w:rsidR="00F3495E" w:rsidRPr="00DD6394" w:rsidRDefault="00F3495E" w:rsidP="006059E6">
            <w:pPr>
              <w:pStyle w:val="PGE-Normal"/>
              <w:spacing w:before="0" w:after="0"/>
            </w:pPr>
            <w:r w:rsidRPr="00DD6394">
              <w:t>Documento de Identificação</w:t>
            </w:r>
          </w:p>
        </w:tc>
      </w:tr>
    </w:tbl>
    <w:p w14:paraId="2FD70158" w14:textId="77777777" w:rsidR="00F3495E" w:rsidRPr="00DD6394" w:rsidRDefault="00F3495E" w:rsidP="00F3495E">
      <w:pPr>
        <w:pStyle w:val="PGE-Normal"/>
      </w:pPr>
    </w:p>
    <w:p w14:paraId="665B6CCD" w14:textId="77777777" w:rsidR="00F3495E" w:rsidRPr="00DD6394" w:rsidRDefault="00F3495E" w:rsidP="00F3495E">
      <w:pPr>
        <w:pStyle w:val="PGE-Normal"/>
      </w:pPr>
    </w:p>
    <w:p w14:paraId="5C69DA86" w14:textId="77777777" w:rsidR="00B86DB6" w:rsidRPr="00DD6394" w:rsidRDefault="00B86DB6" w:rsidP="00B86DB6">
      <w:pPr>
        <w:pStyle w:val="PGE-Normal"/>
      </w:pPr>
    </w:p>
    <w:p w14:paraId="63F12FA7" w14:textId="77777777" w:rsidR="00B86DB6" w:rsidRPr="00DD6394" w:rsidRDefault="00B86DB6" w:rsidP="00B86DB6">
      <w:pPr>
        <w:pStyle w:val="PGE-Normal"/>
        <w:jc w:val="center"/>
        <w:rPr>
          <w:b/>
        </w:rPr>
      </w:pPr>
      <w:r w:rsidRPr="00DD6394">
        <w:rPr>
          <w:b/>
        </w:rPr>
        <w:t>Anexo I da Ata de Registro de Preços</w:t>
      </w:r>
    </w:p>
    <w:p w14:paraId="36BE05DE" w14:textId="77777777" w:rsidR="00B86DB6" w:rsidRPr="00DD6394" w:rsidRDefault="00B86DB6" w:rsidP="00B86DB6">
      <w:pPr>
        <w:pStyle w:val="PGE-Normal"/>
        <w:jc w:val="center"/>
        <w:rPr>
          <w:b/>
          <w:szCs w:val="24"/>
        </w:rPr>
      </w:pPr>
      <w:r w:rsidRPr="00DD6394">
        <w:rPr>
          <w:b/>
          <w:szCs w:val="24"/>
        </w:rPr>
        <w:t>Cadastro Reserva</w:t>
      </w:r>
    </w:p>
    <w:p w14:paraId="32F3D437" w14:textId="77777777" w:rsidR="00B86DB6" w:rsidRPr="00DD6394" w:rsidRDefault="00B86DB6" w:rsidP="00B86DB6">
      <w:pPr>
        <w:pStyle w:val="PGE-Normal"/>
        <w:rPr>
          <w:szCs w:val="24"/>
        </w:rPr>
      </w:pPr>
    </w:p>
    <w:p w14:paraId="4F210F28" w14:textId="77777777" w:rsidR="00B86DB6" w:rsidRPr="006F5E25" w:rsidRDefault="00B86DB6" w:rsidP="00B86DB6">
      <w:pPr>
        <w:pStyle w:val="PGE-Normal"/>
        <w:rPr>
          <w:b/>
          <w:szCs w:val="24"/>
        </w:rPr>
      </w:pPr>
      <w:r w:rsidRPr="006F5E25">
        <w:rPr>
          <w:b/>
          <w:szCs w:val="24"/>
        </w:rPr>
        <w:t>Relação de fornecedores que aceitaram cotar os itens com preços iguais ao adjudicatário:</w:t>
      </w:r>
    </w:p>
    <w:p w14:paraId="424F4ED1" w14:textId="77777777" w:rsidR="00B86DB6" w:rsidRPr="00DD6394" w:rsidRDefault="00B86DB6" w:rsidP="00B86DB6">
      <w:pPr>
        <w:pStyle w:val="PGE-Normal"/>
        <w:rPr>
          <w:szCs w:val="24"/>
        </w:rPr>
      </w:pPr>
      <w:r w:rsidRPr="00DD6394">
        <w:rPr>
          <w:szCs w:val="24"/>
        </w:rPr>
        <w:t>2º Colocado: (razão social, CNPJ/MF, endereço, contatos, representante)</w:t>
      </w:r>
    </w:p>
    <w:p w14:paraId="778F873B" w14:textId="77777777" w:rsidR="00B86DB6" w:rsidRPr="00DD6394" w:rsidRDefault="00B86DB6" w:rsidP="00B86DB6">
      <w:pPr>
        <w:pStyle w:val="PGE-Normal"/>
        <w:rPr>
          <w:szCs w:val="24"/>
        </w:rPr>
      </w:pPr>
      <w:r w:rsidRPr="00DD6394">
        <w:rPr>
          <w:szCs w:val="24"/>
        </w:rPr>
        <w:t>3º Colocado: razão social, CNPJ/MF, endereço, contatos, representante)</w:t>
      </w:r>
    </w:p>
    <w:p w14:paraId="5843E46F" w14:textId="77777777" w:rsidR="00B86DB6" w:rsidRPr="00DD6394" w:rsidRDefault="00B86DB6" w:rsidP="00B86DB6">
      <w:pPr>
        <w:pStyle w:val="PGE-Normal"/>
        <w:rPr>
          <w:szCs w:val="24"/>
        </w:rPr>
      </w:pPr>
      <w:r w:rsidRPr="00DD6394">
        <w:rPr>
          <w:szCs w:val="24"/>
        </w:rPr>
        <w:t>4º Colocado: razão social, CNPJ/MF, endereço, contatos, representante)</w:t>
      </w:r>
    </w:p>
    <w:p w14:paraId="3F9F55DC" w14:textId="77777777" w:rsidR="00B86DB6" w:rsidRDefault="00B86DB6" w:rsidP="00B86DB6">
      <w:pPr>
        <w:pStyle w:val="PGE-Normal"/>
      </w:pPr>
    </w:p>
    <w:p w14:paraId="5EADA319" w14:textId="77777777" w:rsidR="00B86DB6" w:rsidRPr="006F5E25" w:rsidRDefault="00B86DB6" w:rsidP="00B86DB6">
      <w:pPr>
        <w:pStyle w:val="PGE-Normal"/>
        <w:rPr>
          <w:b/>
          <w:szCs w:val="24"/>
        </w:rPr>
      </w:pPr>
      <w:r w:rsidRPr="006F5E25">
        <w:rPr>
          <w:b/>
          <w:szCs w:val="24"/>
        </w:rPr>
        <w:t>Relação de fornecedores que mantiveram sua proposta original, dentro do valor estimado:</w:t>
      </w:r>
    </w:p>
    <w:p w14:paraId="4656EF8A" w14:textId="77777777" w:rsidR="00B86DB6" w:rsidRPr="00DD6394" w:rsidRDefault="00B86DB6" w:rsidP="00B86DB6">
      <w:pPr>
        <w:pStyle w:val="PGE-Normal"/>
        <w:rPr>
          <w:szCs w:val="24"/>
        </w:rPr>
      </w:pPr>
      <w:r>
        <w:rPr>
          <w:szCs w:val="24"/>
        </w:rPr>
        <w:t>5º</w:t>
      </w:r>
      <w:r w:rsidRPr="00DD6394">
        <w:rPr>
          <w:szCs w:val="24"/>
        </w:rPr>
        <w:t xml:space="preserve"> Colocado: (razão social, CNPJ/MF, endereço, contatos, representante)</w:t>
      </w:r>
    </w:p>
    <w:p w14:paraId="10306BD5" w14:textId="77777777" w:rsidR="00B86DB6" w:rsidRPr="00DD6394" w:rsidRDefault="00B86DB6" w:rsidP="00B86DB6">
      <w:pPr>
        <w:pStyle w:val="PGE-Normal"/>
        <w:rPr>
          <w:szCs w:val="24"/>
        </w:rPr>
      </w:pPr>
      <w:r>
        <w:rPr>
          <w:szCs w:val="24"/>
        </w:rPr>
        <w:t>6</w:t>
      </w:r>
      <w:r w:rsidRPr="00DD6394">
        <w:rPr>
          <w:szCs w:val="24"/>
        </w:rPr>
        <w:t xml:space="preserve">º Colocado: </w:t>
      </w:r>
      <w:r>
        <w:rPr>
          <w:szCs w:val="24"/>
        </w:rPr>
        <w:t>(</w:t>
      </w:r>
      <w:r w:rsidRPr="00DD6394">
        <w:rPr>
          <w:szCs w:val="24"/>
        </w:rPr>
        <w:t>razão social, CNPJ/MF, endereço, contatos, representante)</w:t>
      </w:r>
    </w:p>
    <w:p w14:paraId="2CA59708" w14:textId="77777777" w:rsidR="00B86DB6" w:rsidRPr="00DD6394" w:rsidRDefault="00B86DB6" w:rsidP="00B86DB6">
      <w:pPr>
        <w:pStyle w:val="PGE-Normal"/>
        <w:rPr>
          <w:szCs w:val="24"/>
        </w:rPr>
      </w:pPr>
      <w:r>
        <w:rPr>
          <w:szCs w:val="24"/>
        </w:rPr>
        <w:t>7</w:t>
      </w:r>
      <w:r w:rsidRPr="00DD6394">
        <w:rPr>
          <w:szCs w:val="24"/>
        </w:rPr>
        <w:t xml:space="preserve">º Colocado: </w:t>
      </w:r>
      <w:r>
        <w:rPr>
          <w:szCs w:val="24"/>
        </w:rPr>
        <w:t>(</w:t>
      </w:r>
      <w:r w:rsidRPr="00DD6394">
        <w:rPr>
          <w:szCs w:val="24"/>
        </w:rPr>
        <w:t>razão social, CNPJ/MF, endereço, contatos, representante)</w:t>
      </w:r>
    </w:p>
    <w:p w14:paraId="679FE0C6" w14:textId="77777777" w:rsidR="002F1AA9" w:rsidRPr="00F3495E" w:rsidRDefault="002F1AA9" w:rsidP="00B86DB6">
      <w:pPr>
        <w:pStyle w:val="PGE-Normal"/>
        <w:jc w:val="center"/>
      </w:pPr>
    </w:p>
    <w:sectPr w:rsidR="002F1AA9" w:rsidRPr="00F3495E" w:rsidSect="00CF410C">
      <w:pgSz w:w="11906" w:h="16838"/>
      <w:pgMar w:top="1418"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B56"/>
    <w:multiLevelType w:val="multilevel"/>
    <w:tmpl w:val="AB08CDFA"/>
    <w:styleLink w:val="T-111"/>
    <w:lvl w:ilvl="0">
      <w:start w:val="1"/>
      <w:numFmt w:val="decimal"/>
      <w:lvlText w:val="%1)"/>
      <w:lvlJc w:val="left"/>
      <w:pPr>
        <w:ind w:left="0" w:firstLine="0"/>
      </w:pPr>
      <w:rPr>
        <w:rFonts w:hint="default"/>
      </w:rPr>
    </w:lvl>
    <w:lvl w:ilvl="1">
      <w:start w:val="1"/>
      <w:numFmt w:val="decimal"/>
      <w:suff w:val="space"/>
      <w:lvlText w:val="%2.%1"/>
      <w:lvlJc w:val="left"/>
      <w:pPr>
        <w:ind w:left="0" w:firstLine="0"/>
      </w:pPr>
      <w:rPr>
        <w:rFonts w:ascii="Arial" w:hAnsi="Arial" w:hint="default"/>
        <w:b w:val="0"/>
        <w:i w:val="0"/>
        <w:caps w:val="0"/>
        <w:smallCaps w:val="0"/>
        <w:strike w:val="0"/>
        <w:dstrike w:val="0"/>
        <w:vanish w:val="0"/>
        <w:spacing w:val="0"/>
        <w:w w:val="100"/>
        <w:kern w:val="0"/>
        <w:position w:val="0"/>
        <w:sz w:val="24"/>
        <w:vertAlign w:val="baseline"/>
        <w14:ligatures w14:val="none"/>
        <w14:numForm w14:val="default"/>
        <w14:numSpacing w14:val="default"/>
        <w14:stylisticSets/>
        <w14:cntxtAlts w14:val="0"/>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15:restartNumberingAfterBreak="0">
    <w:nsid w:val="26275215"/>
    <w:multiLevelType w:val="multilevel"/>
    <w:tmpl w:val="74A8ABF4"/>
    <w:name w:val="padronizadas2"/>
    <w:lvl w:ilvl="0">
      <w:start w:val="1"/>
      <w:numFmt w:val="decimal"/>
      <w:pStyle w:val="Ttulo1"/>
      <w:suff w:val="space"/>
      <w:lvlText w:val="%1 -"/>
      <w:lvlJc w:val="left"/>
      <w:pPr>
        <w:ind w:left="0" w:firstLine="0"/>
      </w:pPr>
      <w:rPr>
        <w:rFonts w:hint="default"/>
      </w:rPr>
    </w:lvl>
    <w:lvl w:ilvl="1">
      <w:start w:val="1"/>
      <w:numFmt w:val="decimal"/>
      <w:pStyle w:val="N11"/>
      <w:suff w:val="space"/>
      <w:lvlText w:val="%1.%2 -"/>
      <w:lvlJc w:val="left"/>
      <w:pPr>
        <w:ind w:left="0" w:firstLine="0"/>
      </w:pPr>
      <w:rPr>
        <w:rFonts w:hint="default"/>
      </w:rPr>
    </w:lvl>
    <w:lvl w:ilvl="2">
      <w:start w:val="1"/>
      <w:numFmt w:val="decimal"/>
      <w:pStyle w:val="N111"/>
      <w:suff w:val="space"/>
      <w:lvlText w:val="%1.%2.%3 -"/>
      <w:lvlJc w:val="left"/>
      <w:pPr>
        <w:ind w:left="0" w:firstLine="0"/>
      </w:pPr>
      <w:rPr>
        <w:rFonts w:hint="default"/>
      </w:rPr>
    </w:lvl>
    <w:lvl w:ilvl="3">
      <w:start w:val="1"/>
      <w:numFmt w:val="decimal"/>
      <w:pStyle w:val="N1111"/>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pStyle w:val="Nabc"/>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2" w15:restartNumberingAfterBreak="0">
    <w:nsid w:val="29AB47B1"/>
    <w:multiLevelType w:val="multilevel"/>
    <w:tmpl w:val="B57CF6A6"/>
    <w:name w:val="padronizadas"/>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3" w15:restartNumberingAfterBreak="0">
    <w:nsid w:val="543C4536"/>
    <w:multiLevelType w:val="multilevel"/>
    <w:tmpl w:val="F29C0C60"/>
    <w:lvl w:ilvl="0">
      <w:start w:val="2"/>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1701"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num w:numId="1" w16cid:durableId="603997329">
    <w:abstractNumId w:val="0"/>
  </w:num>
  <w:num w:numId="2" w16cid:durableId="296491468">
    <w:abstractNumId w:val="2"/>
  </w:num>
  <w:num w:numId="3" w16cid:durableId="15245862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2568857">
    <w:abstractNumId w:val="1"/>
  </w:num>
  <w:num w:numId="5" w16cid:durableId="726102105">
    <w:abstractNumId w:val="3"/>
  </w:num>
  <w:num w:numId="6" w16cid:durableId="15839531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D37"/>
    <w:rsid w:val="00002AD6"/>
    <w:rsid w:val="00005040"/>
    <w:rsid w:val="000309BB"/>
    <w:rsid w:val="00032E89"/>
    <w:rsid w:val="00055610"/>
    <w:rsid w:val="00061483"/>
    <w:rsid w:val="00063CBF"/>
    <w:rsid w:val="00085FA6"/>
    <w:rsid w:val="000B31FC"/>
    <w:rsid w:val="000E6E3E"/>
    <w:rsid w:val="00112A7E"/>
    <w:rsid w:val="00115F82"/>
    <w:rsid w:val="00133A77"/>
    <w:rsid w:val="00141B28"/>
    <w:rsid w:val="00156307"/>
    <w:rsid w:val="0015696F"/>
    <w:rsid w:val="00192CC2"/>
    <w:rsid w:val="00197BF3"/>
    <w:rsid w:val="001A6048"/>
    <w:rsid w:val="001B6787"/>
    <w:rsid w:val="001C1B30"/>
    <w:rsid w:val="001C541E"/>
    <w:rsid w:val="001D6F66"/>
    <w:rsid w:val="001F615D"/>
    <w:rsid w:val="00214BBC"/>
    <w:rsid w:val="002313AF"/>
    <w:rsid w:val="0024085E"/>
    <w:rsid w:val="0026041F"/>
    <w:rsid w:val="00261AB3"/>
    <w:rsid w:val="00275D04"/>
    <w:rsid w:val="002C17D0"/>
    <w:rsid w:val="002D7A02"/>
    <w:rsid w:val="002E227C"/>
    <w:rsid w:val="002E4CBB"/>
    <w:rsid w:val="002F1AA9"/>
    <w:rsid w:val="002F438D"/>
    <w:rsid w:val="00327233"/>
    <w:rsid w:val="00350903"/>
    <w:rsid w:val="003550AA"/>
    <w:rsid w:val="0036208B"/>
    <w:rsid w:val="00367AA1"/>
    <w:rsid w:val="003758F5"/>
    <w:rsid w:val="003828E3"/>
    <w:rsid w:val="00385EB6"/>
    <w:rsid w:val="003B6621"/>
    <w:rsid w:val="003E2491"/>
    <w:rsid w:val="003F1651"/>
    <w:rsid w:val="003F3F44"/>
    <w:rsid w:val="00423D25"/>
    <w:rsid w:val="004272CB"/>
    <w:rsid w:val="004328E1"/>
    <w:rsid w:val="004435B3"/>
    <w:rsid w:val="00446DFF"/>
    <w:rsid w:val="0047063B"/>
    <w:rsid w:val="00483843"/>
    <w:rsid w:val="00492492"/>
    <w:rsid w:val="004A4D8E"/>
    <w:rsid w:val="004A6B3F"/>
    <w:rsid w:val="004B474D"/>
    <w:rsid w:val="004C75A0"/>
    <w:rsid w:val="004D2876"/>
    <w:rsid w:val="004D7479"/>
    <w:rsid w:val="00521AB3"/>
    <w:rsid w:val="005409F9"/>
    <w:rsid w:val="005461F7"/>
    <w:rsid w:val="00562440"/>
    <w:rsid w:val="005678CB"/>
    <w:rsid w:val="00576D8D"/>
    <w:rsid w:val="005A2AAD"/>
    <w:rsid w:val="006059E6"/>
    <w:rsid w:val="00613F3A"/>
    <w:rsid w:val="00614315"/>
    <w:rsid w:val="00641174"/>
    <w:rsid w:val="00655463"/>
    <w:rsid w:val="0069637E"/>
    <w:rsid w:val="006A68D5"/>
    <w:rsid w:val="006D3C72"/>
    <w:rsid w:val="00761B00"/>
    <w:rsid w:val="00775CC3"/>
    <w:rsid w:val="007B0A4A"/>
    <w:rsid w:val="007B5A7D"/>
    <w:rsid w:val="007D058C"/>
    <w:rsid w:val="007E1C75"/>
    <w:rsid w:val="007F075A"/>
    <w:rsid w:val="007F33FD"/>
    <w:rsid w:val="00800576"/>
    <w:rsid w:val="008167F1"/>
    <w:rsid w:val="0082657B"/>
    <w:rsid w:val="0083228F"/>
    <w:rsid w:val="00842387"/>
    <w:rsid w:val="00845E8F"/>
    <w:rsid w:val="0088520E"/>
    <w:rsid w:val="00887134"/>
    <w:rsid w:val="00890C4B"/>
    <w:rsid w:val="00896983"/>
    <w:rsid w:val="008B0DCE"/>
    <w:rsid w:val="008C04DA"/>
    <w:rsid w:val="008C14E8"/>
    <w:rsid w:val="008C21F3"/>
    <w:rsid w:val="009102E8"/>
    <w:rsid w:val="00953898"/>
    <w:rsid w:val="00957F3C"/>
    <w:rsid w:val="0096245D"/>
    <w:rsid w:val="009674EB"/>
    <w:rsid w:val="009904C0"/>
    <w:rsid w:val="009A5AC8"/>
    <w:rsid w:val="009C4B67"/>
    <w:rsid w:val="009E3166"/>
    <w:rsid w:val="009E3986"/>
    <w:rsid w:val="00A20DE4"/>
    <w:rsid w:val="00A43364"/>
    <w:rsid w:val="00A43621"/>
    <w:rsid w:val="00A51CE2"/>
    <w:rsid w:val="00A66F31"/>
    <w:rsid w:val="00A703E0"/>
    <w:rsid w:val="00A76389"/>
    <w:rsid w:val="00A82B25"/>
    <w:rsid w:val="00AB2D53"/>
    <w:rsid w:val="00AC5D37"/>
    <w:rsid w:val="00AF53FD"/>
    <w:rsid w:val="00B06376"/>
    <w:rsid w:val="00B20378"/>
    <w:rsid w:val="00B7412A"/>
    <w:rsid w:val="00B75B7C"/>
    <w:rsid w:val="00B86DB6"/>
    <w:rsid w:val="00BC7086"/>
    <w:rsid w:val="00BD0BCF"/>
    <w:rsid w:val="00BF511D"/>
    <w:rsid w:val="00C15EFB"/>
    <w:rsid w:val="00C207ED"/>
    <w:rsid w:val="00C46D95"/>
    <w:rsid w:val="00C56426"/>
    <w:rsid w:val="00C569AF"/>
    <w:rsid w:val="00C61904"/>
    <w:rsid w:val="00C71FCC"/>
    <w:rsid w:val="00C817E0"/>
    <w:rsid w:val="00CB4316"/>
    <w:rsid w:val="00CB7AB7"/>
    <w:rsid w:val="00CC2E12"/>
    <w:rsid w:val="00CF410C"/>
    <w:rsid w:val="00D1291D"/>
    <w:rsid w:val="00D21E5C"/>
    <w:rsid w:val="00D272F2"/>
    <w:rsid w:val="00D36E46"/>
    <w:rsid w:val="00D55ACE"/>
    <w:rsid w:val="00D77303"/>
    <w:rsid w:val="00D91230"/>
    <w:rsid w:val="00DB41F2"/>
    <w:rsid w:val="00DB5AA4"/>
    <w:rsid w:val="00DC66A2"/>
    <w:rsid w:val="00DC7A89"/>
    <w:rsid w:val="00DE4276"/>
    <w:rsid w:val="00DF6DC7"/>
    <w:rsid w:val="00E03941"/>
    <w:rsid w:val="00E11815"/>
    <w:rsid w:val="00E266B3"/>
    <w:rsid w:val="00E54244"/>
    <w:rsid w:val="00E648E5"/>
    <w:rsid w:val="00E723C6"/>
    <w:rsid w:val="00E865C7"/>
    <w:rsid w:val="00E87F77"/>
    <w:rsid w:val="00E92ABE"/>
    <w:rsid w:val="00EB6EB6"/>
    <w:rsid w:val="00F16D0F"/>
    <w:rsid w:val="00F27E7D"/>
    <w:rsid w:val="00F3495E"/>
    <w:rsid w:val="00F47FBF"/>
    <w:rsid w:val="00F53FDC"/>
    <w:rsid w:val="00F66D2B"/>
    <w:rsid w:val="00F718B1"/>
    <w:rsid w:val="00F80BC4"/>
    <w:rsid w:val="00F87333"/>
    <w:rsid w:val="00FA2ECA"/>
    <w:rsid w:val="00FC3443"/>
    <w:rsid w:val="00FD79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60D02"/>
  <w15:chartTrackingRefBased/>
  <w15:docId w15:val="{EF94A8C1-6B9A-40E5-8E76-C13461CC5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309BB"/>
    <w:pPr>
      <w:spacing w:before="240" w:after="240" w:line="240" w:lineRule="auto"/>
      <w:jc w:val="both"/>
    </w:pPr>
    <w:rPr>
      <w:rFonts w:ascii="Arial" w:hAnsi="Arial"/>
      <w:sz w:val="24"/>
    </w:rPr>
  </w:style>
  <w:style w:type="paragraph" w:styleId="Ttulo1">
    <w:name w:val="heading 1"/>
    <w:aliases w:val="Título 1 (com numeração),Título 1;Título 1 (com numeração)"/>
    <w:basedOn w:val="Normal"/>
    <w:next w:val="N11"/>
    <w:link w:val="Ttulo1Char"/>
    <w:uiPriority w:val="9"/>
    <w:qFormat/>
    <w:rsid w:val="00061483"/>
    <w:pPr>
      <w:numPr>
        <w:numId w:val="4"/>
      </w:numPr>
      <w:spacing w:before="480"/>
      <w:outlineLvl w:val="0"/>
    </w:pPr>
    <w:rPr>
      <w:rFonts w:eastAsiaTheme="majorEastAsia" w:cstheme="majorBidi"/>
      <w:b/>
      <w:szCs w:val="32"/>
    </w:rPr>
  </w:style>
  <w:style w:type="paragraph" w:styleId="Ttulo2">
    <w:name w:val="heading 2"/>
    <w:aliases w:val="Título 2 (sem numeração)"/>
    <w:basedOn w:val="Normal"/>
    <w:next w:val="PGE-Normal"/>
    <w:link w:val="Ttulo2Char"/>
    <w:uiPriority w:val="9"/>
    <w:semiHidden/>
    <w:unhideWhenUsed/>
    <w:qFormat/>
    <w:rsid w:val="00115F82"/>
    <w:pPr>
      <w:keepNext/>
      <w:keepLines/>
      <w:spacing w:before="480"/>
      <w:outlineLvl w:val="1"/>
    </w:pPr>
    <w:rPr>
      <w:rFonts w:eastAsiaTheme="majorEastAsia" w:cstheme="majorBidi"/>
      <w:b/>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T-111">
    <w:name w:val="T - 1.1.1"/>
    <w:basedOn w:val="Semlista"/>
    <w:uiPriority w:val="99"/>
    <w:rsid w:val="003B6621"/>
    <w:pPr>
      <w:numPr>
        <w:numId w:val="1"/>
      </w:numPr>
    </w:pPr>
  </w:style>
  <w:style w:type="character" w:customStyle="1" w:styleId="Ttulo1Char">
    <w:name w:val="Título 1 Char"/>
    <w:aliases w:val="Título 1 (com numeração) Char,Título 1;Título 1 (com numeração) Char"/>
    <w:basedOn w:val="Fontepargpadro"/>
    <w:link w:val="Ttulo1"/>
    <w:uiPriority w:val="9"/>
    <w:rsid w:val="00061483"/>
    <w:rPr>
      <w:rFonts w:ascii="Arial" w:eastAsiaTheme="majorEastAsia" w:hAnsi="Arial" w:cstheme="majorBidi"/>
      <w:b/>
      <w:sz w:val="24"/>
      <w:szCs w:val="32"/>
    </w:rPr>
  </w:style>
  <w:style w:type="paragraph" w:customStyle="1" w:styleId="N11">
    <w:name w:val="N 1.1"/>
    <w:basedOn w:val="Normal"/>
    <w:link w:val="N11Char"/>
    <w:qFormat/>
    <w:rsid w:val="000309BB"/>
    <w:pPr>
      <w:numPr>
        <w:ilvl w:val="1"/>
        <w:numId w:val="4"/>
      </w:numPr>
    </w:pPr>
  </w:style>
  <w:style w:type="paragraph" w:customStyle="1" w:styleId="N111">
    <w:name w:val="N 1.1.1"/>
    <w:basedOn w:val="N11"/>
    <w:link w:val="N111Char"/>
    <w:qFormat/>
    <w:rsid w:val="00800576"/>
    <w:pPr>
      <w:numPr>
        <w:ilvl w:val="2"/>
      </w:numPr>
      <w:ind w:left="284"/>
    </w:pPr>
  </w:style>
  <w:style w:type="paragraph" w:customStyle="1" w:styleId="N1111">
    <w:name w:val="N 1.1.1.1"/>
    <w:basedOn w:val="N111"/>
    <w:link w:val="N1111Char"/>
    <w:qFormat/>
    <w:rsid w:val="00800576"/>
    <w:pPr>
      <w:numPr>
        <w:ilvl w:val="3"/>
      </w:numPr>
      <w:ind w:left="567"/>
    </w:pPr>
  </w:style>
  <w:style w:type="character" w:customStyle="1" w:styleId="Ttulo2Char">
    <w:name w:val="Título 2 Char"/>
    <w:aliases w:val="Título 2 (sem numeração) Char"/>
    <w:basedOn w:val="Fontepargpadro"/>
    <w:link w:val="Ttulo2"/>
    <w:uiPriority w:val="9"/>
    <w:semiHidden/>
    <w:rsid w:val="00115F82"/>
    <w:rPr>
      <w:rFonts w:ascii="Arial" w:eastAsiaTheme="majorEastAsia" w:hAnsi="Arial" w:cstheme="majorBidi"/>
      <w:b/>
      <w:sz w:val="24"/>
      <w:szCs w:val="26"/>
    </w:rPr>
  </w:style>
  <w:style w:type="paragraph" w:styleId="Ttulo">
    <w:name w:val="Title"/>
    <w:aliases w:val="Título (para Anexos)"/>
    <w:basedOn w:val="Normal"/>
    <w:next w:val="PGE-Normal"/>
    <w:link w:val="TtuloChar"/>
    <w:uiPriority w:val="10"/>
    <w:qFormat/>
    <w:rsid w:val="000309BB"/>
    <w:pPr>
      <w:spacing w:before="360" w:after="360"/>
      <w:jc w:val="center"/>
      <w:outlineLvl w:val="0"/>
    </w:pPr>
    <w:rPr>
      <w:rFonts w:eastAsiaTheme="majorEastAsia" w:cstheme="majorBidi"/>
      <w:b/>
      <w:i/>
      <w:spacing w:val="-10"/>
      <w:kern w:val="28"/>
      <w:sz w:val="28"/>
      <w:szCs w:val="56"/>
    </w:rPr>
  </w:style>
  <w:style w:type="character" w:customStyle="1" w:styleId="TtuloChar">
    <w:name w:val="Título Char"/>
    <w:aliases w:val="Título (para Anexos) Char"/>
    <w:basedOn w:val="Fontepargpadro"/>
    <w:link w:val="Ttulo"/>
    <w:uiPriority w:val="10"/>
    <w:rsid w:val="000309BB"/>
    <w:rPr>
      <w:rFonts w:ascii="Arial" w:eastAsiaTheme="majorEastAsia" w:hAnsi="Arial" w:cstheme="majorBidi"/>
      <w:b/>
      <w:i/>
      <w:spacing w:val="-10"/>
      <w:kern w:val="28"/>
      <w:sz w:val="28"/>
      <w:szCs w:val="56"/>
    </w:rPr>
  </w:style>
  <w:style w:type="character" w:customStyle="1" w:styleId="N11Char">
    <w:name w:val="N 1.1 Char"/>
    <w:basedOn w:val="Fontepargpadro"/>
    <w:link w:val="N11"/>
    <w:rsid w:val="000309BB"/>
    <w:rPr>
      <w:rFonts w:ascii="Arial" w:hAnsi="Arial"/>
      <w:sz w:val="24"/>
    </w:rPr>
  </w:style>
  <w:style w:type="character" w:customStyle="1" w:styleId="N111Char">
    <w:name w:val="N 1.1.1 Char"/>
    <w:basedOn w:val="N11Char"/>
    <w:link w:val="N111"/>
    <w:rsid w:val="00800576"/>
    <w:rPr>
      <w:rFonts w:ascii="Arial" w:hAnsi="Arial"/>
      <w:sz w:val="24"/>
    </w:rPr>
  </w:style>
  <w:style w:type="character" w:customStyle="1" w:styleId="N1111Char">
    <w:name w:val="N 1.1.1.1 Char"/>
    <w:basedOn w:val="N111Char"/>
    <w:link w:val="N1111"/>
    <w:rsid w:val="00800576"/>
    <w:rPr>
      <w:rFonts w:ascii="Arial" w:hAnsi="Arial"/>
      <w:sz w:val="24"/>
    </w:rPr>
  </w:style>
  <w:style w:type="paragraph" w:customStyle="1" w:styleId="Nabc">
    <w:name w:val="N abc"/>
    <w:basedOn w:val="Normal"/>
    <w:link w:val="NabcChar"/>
    <w:qFormat/>
    <w:rsid w:val="00800576"/>
    <w:pPr>
      <w:numPr>
        <w:ilvl w:val="6"/>
        <w:numId w:val="4"/>
      </w:numPr>
      <w:ind w:left="284"/>
    </w:pPr>
    <w:rPr>
      <w:lang w:val="it-IT"/>
    </w:rPr>
  </w:style>
  <w:style w:type="character" w:customStyle="1" w:styleId="NabcChar">
    <w:name w:val="N abc Char"/>
    <w:basedOn w:val="Fontepargpadro"/>
    <w:link w:val="Nabc"/>
    <w:rsid w:val="00800576"/>
    <w:rPr>
      <w:rFonts w:ascii="Arial" w:hAnsi="Arial"/>
      <w:sz w:val="24"/>
      <w:lang w:val="it-IT"/>
    </w:rPr>
  </w:style>
  <w:style w:type="paragraph" w:customStyle="1" w:styleId="PGE-Normal">
    <w:name w:val="PGE-Normal"/>
    <w:basedOn w:val="Normal"/>
    <w:qFormat/>
    <w:rsid w:val="00A43621"/>
  </w:style>
  <w:style w:type="paragraph" w:customStyle="1" w:styleId="PGE-NotaExplicativa">
    <w:name w:val="PGE-NotaExplicativa"/>
    <w:basedOn w:val="Normal"/>
    <w:link w:val="PGE-NotaExplicativaChar"/>
    <w:qFormat/>
    <w:rsid w:val="001C541E"/>
    <w:pPr>
      <w:pBdr>
        <w:top w:val="dashed" w:sz="4" w:space="1" w:color="auto"/>
        <w:left w:val="dashed" w:sz="4" w:space="4" w:color="auto"/>
        <w:bottom w:val="dashed" w:sz="4" w:space="1" w:color="auto"/>
        <w:right w:val="dashed" w:sz="4" w:space="4" w:color="auto"/>
      </w:pBdr>
      <w:shd w:val="clear" w:color="auto" w:fill="FFFF00"/>
    </w:pPr>
    <w:rPr>
      <w:rFonts w:ascii="Consolas" w:eastAsia="Calibri" w:hAnsi="Consolas" w:cs="Times New Roman"/>
    </w:rPr>
  </w:style>
  <w:style w:type="character" w:customStyle="1" w:styleId="PGE-NotaExplicativaChar">
    <w:name w:val="PGE-NotaExplicativa Char"/>
    <w:link w:val="PGE-NotaExplicativa"/>
    <w:rsid w:val="001C541E"/>
    <w:rPr>
      <w:rFonts w:ascii="Consolas" w:eastAsia="Calibri" w:hAnsi="Consolas" w:cs="Times New Roman"/>
      <w:sz w:val="24"/>
      <w:shd w:val="clear" w:color="auto" w:fill="FFFF00"/>
    </w:rPr>
  </w:style>
  <w:style w:type="paragraph" w:customStyle="1" w:styleId="Padro">
    <w:name w:val="Padrão"/>
    <w:rsid w:val="001C541E"/>
    <w:pPr>
      <w:spacing w:before="240" w:after="240" w:line="240" w:lineRule="auto"/>
      <w:jc w:val="both"/>
    </w:pPr>
    <w:rPr>
      <w:rFonts w:ascii="Arial" w:eastAsia="Calibri" w:hAnsi="Arial" w:cs="Times New Roman"/>
      <w:sz w:val="24"/>
    </w:rPr>
  </w:style>
  <w:style w:type="character" w:styleId="Hyperlink">
    <w:name w:val="Hyperlink"/>
    <w:basedOn w:val="Fontepargpadro"/>
    <w:uiPriority w:val="99"/>
    <w:unhideWhenUsed/>
    <w:rsid w:val="00F3495E"/>
    <w:rPr>
      <w:color w:val="0563C1" w:themeColor="hyperlink"/>
      <w:u w:val="single"/>
    </w:rPr>
  </w:style>
  <w:style w:type="paragraph" w:styleId="PargrafodaLista">
    <w:name w:val="List Paragraph"/>
    <w:basedOn w:val="Normal"/>
    <w:link w:val="PargrafodaListaChar"/>
    <w:uiPriority w:val="34"/>
    <w:rsid w:val="00F3495E"/>
    <w:pPr>
      <w:ind w:left="720"/>
      <w:contextualSpacing/>
    </w:pPr>
  </w:style>
  <w:style w:type="character" w:customStyle="1" w:styleId="PargrafodaListaChar">
    <w:name w:val="Parágrafo da Lista Char"/>
    <w:basedOn w:val="Fontepargpadro"/>
    <w:link w:val="PargrafodaLista"/>
    <w:uiPriority w:val="34"/>
    <w:rsid w:val="00F3495E"/>
    <w:rPr>
      <w:rFonts w:ascii="Arial" w:hAnsi="Arial"/>
      <w:sz w:val="24"/>
    </w:rPr>
  </w:style>
  <w:style w:type="table" w:styleId="Tabelacomgrade">
    <w:name w:val="Table Grid"/>
    <w:basedOn w:val="Tabelanormal"/>
    <w:uiPriority w:val="39"/>
    <w:rsid w:val="00F34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15696F"/>
    <w:rPr>
      <w:sz w:val="16"/>
      <w:szCs w:val="16"/>
    </w:rPr>
  </w:style>
  <w:style w:type="paragraph" w:styleId="Textodecomentrio">
    <w:name w:val="annotation text"/>
    <w:basedOn w:val="Normal"/>
    <w:link w:val="TextodecomentrioChar"/>
    <w:uiPriority w:val="99"/>
    <w:semiHidden/>
    <w:unhideWhenUsed/>
    <w:rsid w:val="0015696F"/>
    <w:rPr>
      <w:sz w:val="20"/>
      <w:szCs w:val="20"/>
    </w:rPr>
  </w:style>
  <w:style w:type="character" w:customStyle="1" w:styleId="TextodecomentrioChar">
    <w:name w:val="Texto de comentário Char"/>
    <w:basedOn w:val="Fontepargpadro"/>
    <w:link w:val="Textodecomentrio"/>
    <w:uiPriority w:val="99"/>
    <w:semiHidden/>
    <w:rsid w:val="0015696F"/>
    <w:rPr>
      <w:rFonts w:ascii="Arial" w:hAnsi="Arial"/>
      <w:sz w:val="20"/>
      <w:szCs w:val="20"/>
    </w:rPr>
  </w:style>
  <w:style w:type="paragraph" w:styleId="Assuntodocomentrio">
    <w:name w:val="annotation subject"/>
    <w:basedOn w:val="Textodecomentrio"/>
    <w:next w:val="Textodecomentrio"/>
    <w:link w:val="AssuntodocomentrioChar"/>
    <w:uiPriority w:val="99"/>
    <w:semiHidden/>
    <w:unhideWhenUsed/>
    <w:rsid w:val="0015696F"/>
    <w:rPr>
      <w:b/>
      <w:bCs/>
    </w:rPr>
  </w:style>
  <w:style w:type="character" w:customStyle="1" w:styleId="AssuntodocomentrioChar">
    <w:name w:val="Assunto do comentário Char"/>
    <w:basedOn w:val="TextodecomentrioChar"/>
    <w:link w:val="Assuntodocomentrio"/>
    <w:uiPriority w:val="99"/>
    <w:semiHidden/>
    <w:rsid w:val="0015696F"/>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63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essocidadao.es.gov.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ortaltransparencia.gov.br/sancoes/cne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ortaltransparencia.gov.br/sancoes/ceis" TargetMode="External"/><Relationship Id="rId11" Type="http://schemas.openxmlformats.org/officeDocument/2006/relationships/hyperlink" Target="http://www.gov.br/compras" TargetMode="External"/><Relationship Id="rId5" Type="http://schemas.openxmlformats.org/officeDocument/2006/relationships/hyperlink" Target="http://www.gov.br/compras" TargetMode="External"/><Relationship Id="rId10" Type="http://schemas.openxmlformats.org/officeDocument/2006/relationships/hyperlink" Target="https://compras.es.gov.br/conta-verificada" TargetMode="External"/><Relationship Id="rId4" Type="http://schemas.openxmlformats.org/officeDocument/2006/relationships/webSettings" Target="webSettings.xml"/><Relationship Id="rId9" Type="http://schemas.openxmlformats.org/officeDocument/2006/relationships/hyperlink" Target="https://acessocidadao.es.gov.b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figueiredo\Downloads\edital%20de%20CONCORR&#202;NCIA%20-%20com%20ou%20sem%20ARP(1).do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edital de CONCORRÊNCIA - com ou sem ARP(1)</Template>
  <TotalTime>4</TotalTime>
  <Pages>35</Pages>
  <Words>12207</Words>
  <Characters>65923</Characters>
  <Application>Microsoft Office Word</Application>
  <DocSecurity>0</DocSecurity>
  <Lines>549</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 Alves de Figueiredo</dc:creator>
  <cp:keywords/>
  <dc:description/>
  <cp:lastModifiedBy>Ingrid Lopes Evaristo Duarte</cp:lastModifiedBy>
  <cp:revision>4</cp:revision>
  <dcterms:created xsi:type="dcterms:W3CDTF">2026-01-29T19:58:00Z</dcterms:created>
  <dcterms:modified xsi:type="dcterms:W3CDTF">2026-01-29T20:01:00Z</dcterms:modified>
</cp:coreProperties>
</file>